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D90892" w:rsidTr="001C0FB9">
        <w:tc>
          <w:tcPr>
            <w:tcW w:w="1214" w:type="dxa"/>
          </w:tcPr>
          <w:p w:rsidR="00010C45" w:rsidRPr="00D90892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D9089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6C6BFD" w:rsidRPr="006C6BFD" w:rsidRDefault="006C6BFD" w:rsidP="006C6BFD">
            <w:pPr>
              <w:tabs>
                <w:tab w:val="left" w:pos="5413"/>
              </w:tabs>
              <w:spacing w:before="160"/>
              <w:ind w:left="62" w:right="-113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>CENTRAL STATISTIC</w:t>
            </w:r>
            <w:r w:rsidR="001526BF">
              <w:rPr>
                <w:rFonts w:ascii="Arial" w:hAnsi="Arial" w:cs="Arial"/>
                <w:b/>
                <w:sz w:val="32"/>
                <w:szCs w:val="32"/>
                <w:lang w:val="en-US"/>
              </w:rPr>
              <w:t>AL</w:t>
            </w:r>
            <w:r w:rsidRPr="006C6BFD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OFFICE</w:t>
            </w:r>
          </w:p>
          <w:p w:rsidR="00010C45" w:rsidRPr="00AF432F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AF432F">
              <w:rPr>
                <w:rFonts w:ascii="Arial" w:hAnsi="Arial" w:cs="Arial"/>
                <w:b/>
                <w:sz w:val="32"/>
                <w:szCs w:val="28"/>
                <w:lang w:val="en-US"/>
              </w:rPr>
              <w:t xml:space="preserve"> </w:t>
            </w:r>
          </w:p>
          <w:p w:rsidR="00010C45" w:rsidRPr="00FB575F" w:rsidRDefault="00FB575F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8533C">
              <w:rPr>
                <w:rStyle w:val="hps"/>
                <w:rFonts w:ascii="Arial" w:hAnsi="Arial" w:cs="Arial"/>
                <w:sz w:val="24"/>
                <w:szCs w:val="24"/>
                <w:lang w:val="en-US"/>
              </w:rPr>
              <w:t>Preliminary data</w:t>
            </w:r>
          </w:p>
        </w:tc>
        <w:tc>
          <w:tcPr>
            <w:tcW w:w="3543" w:type="dxa"/>
          </w:tcPr>
          <w:p w:rsidR="00010C45" w:rsidRPr="00D90892" w:rsidRDefault="00010C45" w:rsidP="00B60565">
            <w:pPr>
              <w:spacing w:before="120" w:after="0" w:line="288" w:lineRule="auto"/>
              <w:ind w:left="-12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90892">
              <w:rPr>
                <w:rFonts w:ascii="Arial" w:hAnsi="Arial" w:cs="Arial"/>
                <w:sz w:val="24"/>
                <w:szCs w:val="24"/>
              </w:rPr>
              <w:t>Wars</w:t>
            </w:r>
            <w:r w:rsidR="006C6BFD">
              <w:rPr>
                <w:rFonts w:ascii="Arial" w:hAnsi="Arial" w:cs="Arial"/>
                <w:sz w:val="24"/>
                <w:szCs w:val="24"/>
              </w:rPr>
              <w:t>aw</w:t>
            </w:r>
            <w:r w:rsidRPr="00D90892">
              <w:rPr>
                <w:rFonts w:ascii="Arial" w:hAnsi="Arial" w:cs="Arial"/>
                <w:sz w:val="24"/>
                <w:szCs w:val="24"/>
              </w:rPr>
              <w:t>,</w:t>
            </w:r>
            <w:r w:rsidR="00865E3C" w:rsidRPr="00D908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0C75">
              <w:rPr>
                <w:rFonts w:ascii="Arial" w:hAnsi="Arial" w:cs="Arial"/>
                <w:sz w:val="24"/>
                <w:szCs w:val="24"/>
              </w:rPr>
              <w:t>1</w:t>
            </w:r>
            <w:r w:rsidR="00B60565">
              <w:rPr>
                <w:rFonts w:ascii="Arial" w:hAnsi="Arial" w:cs="Arial"/>
                <w:sz w:val="24"/>
                <w:szCs w:val="24"/>
              </w:rPr>
              <w:t>1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</w:t>
            </w:r>
            <w:r w:rsidR="000E3566">
              <w:rPr>
                <w:rFonts w:ascii="Arial" w:hAnsi="Arial" w:cs="Arial"/>
                <w:sz w:val="24"/>
                <w:szCs w:val="24"/>
              </w:rPr>
              <w:t>1</w:t>
            </w:r>
            <w:r w:rsidR="00B60565">
              <w:rPr>
                <w:rFonts w:ascii="Arial" w:hAnsi="Arial" w:cs="Arial"/>
                <w:sz w:val="24"/>
                <w:szCs w:val="24"/>
              </w:rPr>
              <w:t>2</w:t>
            </w:r>
            <w:r w:rsidR="006843ED" w:rsidRPr="00D90892">
              <w:rPr>
                <w:rFonts w:ascii="Arial" w:hAnsi="Arial" w:cs="Arial"/>
                <w:sz w:val="24"/>
                <w:szCs w:val="24"/>
              </w:rPr>
              <w:t>.201</w:t>
            </w:r>
            <w:r w:rsidR="008B49A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6843ED" w:rsidRPr="006C6BFD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8"/>
        </w:rPr>
      </w:pPr>
    </w:p>
    <w:p w:rsidR="00865E3C" w:rsidRDefault="006C6BFD" w:rsidP="00865E3C">
      <w:pPr>
        <w:pStyle w:val="Nagwek2"/>
        <w:spacing w:line="360" w:lineRule="auto"/>
        <w:jc w:val="center"/>
        <w:rPr>
          <w:rFonts w:ascii="Arial" w:hAnsi="Arial" w:cs="Arial"/>
          <w:color w:val="auto"/>
          <w:sz w:val="28"/>
          <w:szCs w:val="28"/>
          <w:lang w:val="en-US"/>
        </w:rPr>
      </w:pPr>
      <w:r w:rsidRPr="006C6BFD">
        <w:rPr>
          <w:rFonts w:ascii="Arial" w:hAnsi="Arial" w:cs="Arial"/>
          <w:color w:val="auto"/>
          <w:sz w:val="28"/>
          <w:szCs w:val="28"/>
          <w:lang w:val="en-US"/>
        </w:rPr>
        <w:t xml:space="preserve">Foreign trade turnover </w:t>
      </w:r>
      <w:r w:rsidR="000C5635">
        <w:rPr>
          <w:rFonts w:ascii="Arial" w:hAnsi="Arial" w:cs="Arial"/>
          <w:color w:val="auto"/>
          <w:sz w:val="28"/>
          <w:szCs w:val="28"/>
          <w:lang w:val="en-US"/>
        </w:rPr>
        <w:t xml:space="preserve">of goods </w:t>
      </w:r>
      <w:r w:rsidRPr="006C6BFD">
        <w:rPr>
          <w:rFonts w:ascii="Arial" w:hAnsi="Arial" w:cs="Arial"/>
          <w:color w:val="auto"/>
          <w:sz w:val="28"/>
          <w:szCs w:val="28"/>
          <w:lang w:val="en-US"/>
        </w:rPr>
        <w:t>in total and by countries</w:t>
      </w:r>
      <w:r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 xml:space="preserve"> </w:t>
      </w:r>
      <w:r w:rsidR="00865E3C" w:rsidRPr="006C6BFD">
        <w:rPr>
          <w:rFonts w:ascii="Arial" w:hAnsi="Arial" w:cs="Arial"/>
          <w:color w:val="auto"/>
          <w:sz w:val="28"/>
          <w:szCs w:val="28"/>
          <w:vertAlign w:val="superscript"/>
          <w:lang w:val="en-US"/>
        </w:rPr>
        <w:t>1</w:t>
      </w:r>
      <w:r w:rsidR="00BE42F6" w:rsidRPr="006C6BFD">
        <w:rPr>
          <w:rFonts w:ascii="Arial" w:hAnsi="Arial" w:cs="Arial"/>
          <w:color w:val="auto"/>
          <w:sz w:val="32"/>
          <w:szCs w:val="32"/>
          <w:lang w:val="en-US"/>
        </w:rPr>
        <w:t xml:space="preserve"> </w:t>
      </w:r>
      <w:r w:rsidR="00BE42F6" w:rsidRPr="006C6BFD">
        <w:rPr>
          <w:rFonts w:ascii="Arial" w:hAnsi="Arial" w:cs="Arial"/>
          <w:color w:val="auto"/>
          <w:sz w:val="28"/>
          <w:szCs w:val="28"/>
          <w:lang w:val="en-US"/>
        </w:rPr>
        <w:br/>
      </w:r>
      <w:r w:rsidR="00633692">
        <w:rPr>
          <w:rFonts w:ascii="Arial" w:hAnsi="Arial" w:cs="Arial"/>
          <w:color w:val="auto"/>
          <w:sz w:val="28"/>
          <w:szCs w:val="28"/>
          <w:lang w:val="en-US"/>
        </w:rPr>
        <w:t xml:space="preserve">in </w:t>
      </w:r>
      <w:r w:rsidR="0019337B">
        <w:rPr>
          <w:rFonts w:ascii="Arial" w:hAnsi="Arial" w:cs="Arial"/>
          <w:color w:val="auto"/>
          <w:sz w:val="28"/>
          <w:szCs w:val="28"/>
          <w:lang w:val="en-US"/>
        </w:rPr>
        <w:t xml:space="preserve">January - </w:t>
      </w:r>
      <w:r w:rsidR="00B60565">
        <w:rPr>
          <w:rFonts w:ascii="Arial" w:hAnsi="Arial" w:cs="Arial"/>
          <w:color w:val="auto"/>
          <w:sz w:val="28"/>
          <w:szCs w:val="28"/>
          <w:lang w:val="en-US"/>
        </w:rPr>
        <w:t>October</w:t>
      </w:r>
      <w:r w:rsidR="00633692">
        <w:rPr>
          <w:rFonts w:ascii="Arial" w:hAnsi="Arial" w:cs="Arial"/>
          <w:color w:val="auto"/>
          <w:sz w:val="28"/>
          <w:szCs w:val="28"/>
          <w:lang w:val="en-US"/>
        </w:rPr>
        <w:t xml:space="preserve"> </w:t>
      </w:r>
      <w:r w:rsidR="00497ADD" w:rsidRPr="006C6BFD">
        <w:rPr>
          <w:rFonts w:ascii="Arial" w:hAnsi="Arial" w:cs="Arial"/>
          <w:color w:val="auto"/>
          <w:sz w:val="28"/>
          <w:szCs w:val="28"/>
          <w:lang w:val="en-US"/>
        </w:rPr>
        <w:t>201</w:t>
      </w:r>
      <w:r w:rsidR="00B41250">
        <w:rPr>
          <w:rFonts w:ascii="Arial" w:hAnsi="Arial" w:cs="Arial"/>
          <w:color w:val="auto"/>
          <w:sz w:val="28"/>
          <w:szCs w:val="28"/>
          <w:lang w:val="en-US"/>
        </w:rPr>
        <w:t>7</w:t>
      </w:r>
    </w:p>
    <w:p w:rsidR="002D498A" w:rsidRPr="002D498A" w:rsidRDefault="002D498A" w:rsidP="002D498A">
      <w:pPr>
        <w:rPr>
          <w:lang w:val="en-US"/>
        </w:rPr>
      </w:pPr>
    </w:p>
    <w:p w:rsidR="002E059E" w:rsidRDefault="00295123" w:rsidP="00C94F55">
      <w:pPr>
        <w:spacing w:before="480" w:after="480" w:line="288" w:lineRule="auto"/>
        <w:ind w:right="96"/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From</w:t>
      </w:r>
      <w:r w:rsidRPr="003B4141">
        <w:rPr>
          <w:rFonts w:ascii="Arial" w:hAnsi="Arial" w:cs="Arial"/>
          <w:b/>
          <w:sz w:val="24"/>
          <w:lang w:val="en-US"/>
        </w:rPr>
        <w:t xml:space="preserve"> January </w:t>
      </w:r>
      <w:r>
        <w:rPr>
          <w:rFonts w:ascii="Arial" w:hAnsi="Arial" w:cs="Arial"/>
          <w:b/>
          <w:sz w:val="24"/>
          <w:lang w:val="en-US"/>
        </w:rPr>
        <w:t xml:space="preserve">to </w:t>
      </w:r>
      <w:r w:rsidR="00B60565">
        <w:rPr>
          <w:rFonts w:ascii="Arial" w:hAnsi="Arial" w:cs="Arial"/>
          <w:b/>
          <w:sz w:val="24"/>
          <w:lang w:val="en-US"/>
        </w:rPr>
        <w:t>October</w:t>
      </w:r>
      <w:r>
        <w:rPr>
          <w:rFonts w:ascii="Arial" w:hAnsi="Arial" w:cs="Arial"/>
          <w:b/>
          <w:sz w:val="24"/>
          <w:lang w:val="en-US"/>
        </w:rPr>
        <w:t xml:space="preserve"> </w:t>
      </w:r>
      <w:r w:rsidRPr="003B4141">
        <w:rPr>
          <w:rFonts w:ascii="Arial" w:hAnsi="Arial" w:cs="Arial"/>
          <w:b/>
          <w:sz w:val="24"/>
          <w:lang w:val="en-US"/>
        </w:rPr>
        <w:t>of</w:t>
      </w:r>
      <w:r>
        <w:rPr>
          <w:rFonts w:ascii="Arial" w:hAnsi="Arial" w:cs="Arial"/>
          <w:b/>
          <w:sz w:val="24"/>
          <w:lang w:val="en-US"/>
        </w:rPr>
        <w:t xml:space="preserve"> </w:t>
      </w:r>
      <w:r w:rsidRPr="003B4141">
        <w:rPr>
          <w:rFonts w:ascii="Arial" w:hAnsi="Arial" w:cs="Arial"/>
          <w:b/>
          <w:sz w:val="24"/>
          <w:lang w:val="en-US"/>
        </w:rPr>
        <w:t>201</w:t>
      </w:r>
      <w:r>
        <w:rPr>
          <w:rFonts w:ascii="Arial" w:hAnsi="Arial" w:cs="Arial"/>
          <w:b/>
          <w:sz w:val="24"/>
          <w:lang w:val="en-US"/>
        </w:rPr>
        <w:t>7</w:t>
      </w:r>
      <w:r w:rsidR="002E059E" w:rsidRPr="002442D1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exports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at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current </w:t>
      </w:r>
      <w:r w:rsidR="00402BC5">
        <w:rPr>
          <w:rFonts w:ascii="Arial" w:hAnsi="Arial" w:cs="Arial"/>
          <w:b/>
          <w:sz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prices 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>amounted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>t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>o</w:t>
      </w:r>
      <w:r w:rsidR="00402BC5" w:rsidRPr="00B4233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B42330">
        <w:rPr>
          <w:rFonts w:ascii="Arial" w:hAnsi="Arial" w:cs="Arial"/>
          <w:b/>
          <w:sz w:val="24"/>
          <w:szCs w:val="24"/>
          <w:lang w:val="en-US"/>
        </w:rPr>
        <w:t xml:space="preserve">PLN </w:t>
      </w:r>
      <w:r w:rsidR="009A6979">
        <w:rPr>
          <w:rFonts w:ascii="Arial" w:hAnsi="Arial" w:cs="Arial"/>
          <w:b/>
          <w:sz w:val="24"/>
          <w:szCs w:val="24"/>
          <w:lang w:val="en-US"/>
        </w:rPr>
        <w:t xml:space="preserve">        </w:t>
      </w:r>
      <w:r w:rsidR="00B60565" w:rsidRPr="00B6056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721 486.7</w:t>
      </w:r>
      <w:r w:rsidR="001B341E" w:rsidRPr="009A697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75B2F" w:rsidRPr="009A6979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9A6979">
        <w:rPr>
          <w:rFonts w:ascii="Arial" w:hAnsi="Arial" w:cs="Arial"/>
          <w:b/>
          <w:sz w:val="24"/>
          <w:szCs w:val="24"/>
          <w:lang w:val="en-US"/>
        </w:rPr>
        <w:t xml:space="preserve">mln, while imports amounted to PLN </w:t>
      </w:r>
      <w:r w:rsidR="00B60565" w:rsidRPr="00B6056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712 186.7</w:t>
      </w:r>
      <w:r w:rsidR="00601603" w:rsidRPr="0060160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65367" w:rsidRPr="009A6979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9A6979">
        <w:rPr>
          <w:rFonts w:ascii="Arial" w:hAnsi="Arial" w:cs="Arial"/>
          <w:b/>
          <w:sz w:val="24"/>
          <w:szCs w:val="24"/>
          <w:lang w:val="en-US"/>
        </w:rPr>
        <w:t xml:space="preserve">mln. The positive balance reached the level of PLN </w:t>
      </w:r>
      <w:r w:rsidR="00B60565" w:rsidRPr="00B6056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9 300</w:t>
      </w:r>
      <w:r w:rsidR="00772CE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.</w:t>
      </w:r>
      <w:r w:rsidR="00B6056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0</w:t>
      </w:r>
      <w:r w:rsidR="00C01380" w:rsidRPr="009A6979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633692" w:rsidRPr="009A6979">
        <w:rPr>
          <w:rFonts w:ascii="Arial" w:hAnsi="Arial" w:cs="Arial"/>
          <w:b/>
          <w:sz w:val="24"/>
          <w:szCs w:val="24"/>
          <w:lang w:val="en-US"/>
        </w:rPr>
        <w:t xml:space="preserve">mln, </w:t>
      </w:r>
      <w:r w:rsidR="00633692" w:rsidRPr="009A6979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while</w:t>
      </w:r>
      <w:r w:rsidR="00633692" w:rsidRPr="009A6979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="0019337B" w:rsidRPr="009A6979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in the previous year</w:t>
      </w:r>
      <w:r w:rsidR="0019337B" w:rsidRPr="009A6979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 </w:t>
      </w:r>
      <w:r w:rsidR="00633692" w:rsidRPr="009A6979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 xml:space="preserve">PLN </w:t>
      </w:r>
      <w:r w:rsidR="00BB2DF7" w:rsidRPr="00BB2DF7">
        <w:rPr>
          <w:rFonts w:ascii="Arial" w:hAnsi="Arial" w:cs="Arial"/>
          <w:b/>
          <w:spacing w:val="-3"/>
          <w:sz w:val="24"/>
          <w:lang w:val="en-US"/>
        </w:rPr>
        <w:t>14 166.</w:t>
      </w:r>
      <w:r w:rsidR="00B60565" w:rsidRPr="00BB2DF7">
        <w:rPr>
          <w:rFonts w:ascii="Arial" w:hAnsi="Arial" w:cs="Arial"/>
          <w:b/>
          <w:spacing w:val="-3"/>
          <w:sz w:val="24"/>
          <w:lang w:val="en-US"/>
        </w:rPr>
        <w:t>9</w:t>
      </w:r>
      <w:r w:rsidR="003062F8" w:rsidRPr="009A6979">
        <w:rPr>
          <w:rFonts w:ascii="Arial" w:hAnsi="Arial" w:cs="Arial"/>
          <w:b/>
          <w:spacing w:val="-3"/>
          <w:sz w:val="24"/>
          <w:szCs w:val="24"/>
          <w:lang w:val="en-US"/>
        </w:rPr>
        <w:t xml:space="preserve"> </w:t>
      </w:r>
      <w:r w:rsidR="00C01380" w:rsidRPr="009A697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33692" w:rsidRPr="009A6979">
        <w:rPr>
          <w:rStyle w:val="hps"/>
          <w:rFonts w:ascii="Arial" w:hAnsi="Arial" w:cs="Arial"/>
          <w:b/>
          <w:color w:val="222222"/>
          <w:sz w:val="24"/>
          <w:szCs w:val="24"/>
          <w:lang w:val="en"/>
        </w:rPr>
        <w:t>mln.</w:t>
      </w:r>
      <w:r w:rsidR="00633692" w:rsidRPr="009A697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A6979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="00633692" w:rsidRPr="009A6979">
        <w:rPr>
          <w:rFonts w:ascii="Arial" w:hAnsi="Arial" w:cs="Arial"/>
          <w:b/>
          <w:sz w:val="24"/>
          <w:szCs w:val="24"/>
          <w:lang w:val="en-US"/>
        </w:rPr>
        <w:t>In</w:t>
      </w:r>
      <w:r w:rsidR="00633692" w:rsidRPr="008B49AA">
        <w:rPr>
          <w:rFonts w:ascii="Arial" w:hAnsi="Arial" w:cs="Arial"/>
          <w:b/>
          <w:sz w:val="24"/>
          <w:szCs w:val="24"/>
          <w:lang w:val="en-US"/>
        </w:rPr>
        <w:t xml:space="preserve"> comparison to the corresponding period of the 201</w:t>
      </w:r>
      <w:r w:rsidR="00B41250">
        <w:rPr>
          <w:rFonts w:ascii="Arial" w:hAnsi="Arial" w:cs="Arial"/>
          <w:b/>
          <w:sz w:val="24"/>
          <w:szCs w:val="24"/>
          <w:lang w:val="en-US"/>
        </w:rPr>
        <w:t>6</w:t>
      </w:r>
      <w:r w:rsidR="00633692" w:rsidRPr="008B49AA">
        <w:rPr>
          <w:rFonts w:ascii="Arial" w:hAnsi="Arial" w:cs="Arial"/>
          <w:b/>
          <w:sz w:val="24"/>
          <w:szCs w:val="24"/>
          <w:lang w:val="en-US"/>
        </w:rPr>
        <w:t>, exports increased by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</w:t>
      </w:r>
      <w:r w:rsidR="00BB2DF7">
        <w:rPr>
          <w:rFonts w:ascii="Arial" w:hAnsi="Arial" w:cs="Arial"/>
          <w:b/>
          <w:sz w:val="24"/>
          <w:lang w:val="en-US"/>
        </w:rPr>
        <w:t>8.9</w:t>
      </w:r>
      <w:r w:rsidR="00633692">
        <w:rPr>
          <w:rFonts w:ascii="Arial" w:hAnsi="Arial" w:cs="Arial"/>
          <w:b/>
          <w:sz w:val="24"/>
          <w:lang w:val="en-US"/>
        </w:rPr>
        <w:t>% and imports</w:t>
      </w:r>
      <w:r w:rsidR="00633692" w:rsidRPr="003B4141">
        <w:rPr>
          <w:rFonts w:ascii="Arial" w:hAnsi="Arial" w:cs="Arial"/>
          <w:b/>
          <w:sz w:val="24"/>
          <w:lang w:val="en-US"/>
        </w:rPr>
        <w:t xml:space="preserve"> by </w:t>
      </w:r>
      <w:r w:rsidR="00F002B3">
        <w:rPr>
          <w:rFonts w:ascii="Arial" w:hAnsi="Arial" w:cs="Arial"/>
          <w:b/>
          <w:sz w:val="24"/>
          <w:lang w:val="en-US"/>
        </w:rPr>
        <w:t>9.</w:t>
      </w:r>
      <w:r w:rsidR="00BB2DF7">
        <w:rPr>
          <w:rFonts w:ascii="Arial" w:hAnsi="Arial" w:cs="Arial"/>
          <w:b/>
          <w:sz w:val="24"/>
          <w:lang w:val="en-US"/>
        </w:rPr>
        <w:t>9</w:t>
      </w:r>
      <w:r w:rsidR="00633692" w:rsidRPr="003B4141">
        <w:rPr>
          <w:rFonts w:ascii="Arial" w:hAnsi="Arial" w:cs="Arial"/>
          <w:b/>
          <w:sz w:val="24"/>
          <w:lang w:val="en-US"/>
        </w:rPr>
        <w:t>%</w:t>
      </w:r>
      <w:r w:rsidR="00633692">
        <w:rPr>
          <w:rFonts w:ascii="Arial" w:hAnsi="Arial" w:cs="Arial"/>
          <w:b/>
          <w:sz w:val="24"/>
          <w:lang w:val="en-US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134"/>
        <w:gridCol w:w="992"/>
        <w:gridCol w:w="992"/>
        <w:gridCol w:w="709"/>
        <w:gridCol w:w="709"/>
        <w:gridCol w:w="708"/>
        <w:gridCol w:w="709"/>
        <w:gridCol w:w="709"/>
      </w:tblGrid>
      <w:tr w:rsidR="00865E3C" w:rsidRPr="001E0C75" w:rsidTr="00782A54">
        <w:tc>
          <w:tcPr>
            <w:tcW w:w="379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683394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5E3C" w:rsidRPr="00DF4675" w:rsidRDefault="00865E3C" w:rsidP="00772C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F002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– </w:t>
            </w:r>
            <w:r w:rsidR="00772CEA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 w:rsidR="00B423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6336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755AB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F4675" w:rsidRDefault="00865E3C" w:rsidP="00755AB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201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</w:tr>
      <w:tr w:rsidR="006C6BFD" w:rsidRPr="001E0C75" w:rsidTr="00782A54">
        <w:tc>
          <w:tcPr>
            <w:tcW w:w="3794" w:type="dxa"/>
            <w:vMerge/>
            <w:tcBorders>
              <w:right w:val="single" w:sz="4" w:space="0" w:color="auto"/>
            </w:tcBorders>
          </w:tcPr>
          <w:p w:rsidR="006C6BFD" w:rsidRPr="00DF4675" w:rsidRDefault="006C6BFD" w:rsidP="006C6BFD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PLN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USD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6C6BFD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lang w:val="en-US"/>
              </w:rPr>
              <w:t>mln EUR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FD" w:rsidRPr="00DF4675" w:rsidRDefault="006C6BFD" w:rsidP="00772C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F002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– </w:t>
            </w:r>
            <w:r w:rsidR="00772CEA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 w:rsidR="00B423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01</w:t>
            </w:r>
            <w:r w:rsidR="00B4125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=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BFD" w:rsidRPr="00DF4675" w:rsidRDefault="006C6BFD" w:rsidP="00772C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 w:rsidR="00F002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– </w:t>
            </w:r>
            <w:r w:rsidR="00772CEA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 w:rsidR="00B423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6336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9C4ECA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65E3C" w:rsidRPr="001E0C75" w:rsidTr="00782A54">
        <w:tc>
          <w:tcPr>
            <w:tcW w:w="37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C" w:rsidRPr="00DF4675" w:rsidRDefault="00865E3C" w:rsidP="00E97462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B44AE6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PLN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USD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3C" w:rsidRPr="00DF4675" w:rsidRDefault="00865E3C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>EUR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5E3C" w:rsidRPr="00DF4675" w:rsidRDefault="006C6BFD" w:rsidP="00E97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C6BFD">
              <w:rPr>
                <w:rFonts w:ascii="Arial" w:hAnsi="Arial" w:cs="Arial"/>
                <w:b/>
                <w:sz w:val="18"/>
                <w:lang w:val="en-US"/>
              </w:rPr>
              <w:t xml:space="preserve">structure </w:t>
            </w:r>
            <w:r w:rsidR="00865E3C" w:rsidRPr="00DF46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%</w:t>
            </w:r>
          </w:p>
        </w:tc>
      </w:tr>
      <w:tr w:rsidR="009C4ECA" w:rsidRPr="001E0C75" w:rsidTr="00782A54">
        <w:tc>
          <w:tcPr>
            <w:tcW w:w="37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4ECA" w:rsidRPr="009B422E" w:rsidRDefault="009C4ECA" w:rsidP="009C4ECA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C4ECA" w:rsidRPr="00DF4675" w:rsidRDefault="009C4ECA" w:rsidP="009C4E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9B422E" w:rsidRDefault="00BB2DF7" w:rsidP="00BB2DF7">
            <w:pPr>
              <w:pStyle w:val="Nagwek3"/>
              <w:tabs>
                <w:tab w:val="left" w:leader="dot" w:pos="2381"/>
              </w:tabs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683394">
              <w:rPr>
                <w:rFonts w:cs="Arial"/>
                <w:sz w:val="18"/>
                <w:szCs w:val="18"/>
                <w:lang w:val="en-US"/>
              </w:rPr>
              <w:t>Export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s ………………………………………..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721 486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186 915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168 538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B2DF7" w:rsidRPr="006C6BFD" w:rsidTr="00302AD7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623 437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161 447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145 620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574 074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148 660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134 086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410 678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106 340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95 920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BB2DF7" w:rsidRPr="00EE7FA6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…….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55 352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14 359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12 932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42 697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11 107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9 985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BB2DF7" w:rsidRPr="006C6BFD" w:rsidTr="002840A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Default="00BB2DF7" w:rsidP="00BB2D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 w:rsidRPr="00683394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 xml:space="preserve">5 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 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712 186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184 496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166 377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479 473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124 186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112 021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426 029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110 321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99 529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341 053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88 331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79 680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BB2DF7" w:rsidRPr="00EE7FA6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176 046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45 639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41 123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BB2DF7" w:rsidRPr="006C6BFD" w:rsidTr="00772CEA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56 667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14 670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13 232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B2DF7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Default="00BB2DF7" w:rsidP="00BB2D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9 300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2 418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2 160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2A4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  <w:tr w:rsidR="00BB2DF7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143 964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37 261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33 598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BB2DF7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148 044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38 339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34 557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BB2DF7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69 625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18 008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16 240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BB2DF7" w:rsidRPr="006C6BF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-120 694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-13 969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-31 280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-28 191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-3 246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052A42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BB2DF7" w:rsidRPr="005253BD" w:rsidTr="00782A54"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BB2DF7" w:rsidRPr="00683394" w:rsidRDefault="00BB2DF7" w:rsidP="00BB2D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Central and Eastern 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DF7" w:rsidRPr="00F0029B" w:rsidRDefault="00BB2DF7" w:rsidP="00BB2DF7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-3 562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052A4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/>
              <w:jc w:val="right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B2DF7" w:rsidRPr="005253BD" w:rsidRDefault="00BB2DF7" w:rsidP="00BB2DF7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052A4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:rsidR="002D498A" w:rsidRPr="005253BD" w:rsidRDefault="002D498A" w:rsidP="001F2EC9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before="240" w:after="0" w:line="240" w:lineRule="auto"/>
        <w:ind w:right="28"/>
        <w:jc w:val="both"/>
        <w:rPr>
          <w:rFonts w:ascii="Arial" w:hAnsi="Arial" w:cs="Arial"/>
          <w:b/>
          <w:spacing w:val="-3"/>
          <w:sz w:val="24"/>
          <w:szCs w:val="24"/>
          <w:lang w:val="en-US"/>
        </w:rPr>
      </w:pPr>
    </w:p>
    <w:p w:rsidR="002D498A" w:rsidRPr="001E64EA" w:rsidRDefault="002E059E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  <w:r w:rsidRPr="00845A71">
        <w:rPr>
          <w:rFonts w:ascii="Arial" w:hAnsi="Arial" w:cs="Arial"/>
          <w:b/>
          <w:spacing w:val="-3"/>
          <w:lang w:val="en-US"/>
        </w:rPr>
        <w:t>Exports expressed</w:t>
      </w:r>
      <w:r w:rsidRPr="00C85950">
        <w:rPr>
          <w:rFonts w:ascii="Arial" w:hAnsi="Arial" w:cs="Arial"/>
          <w:b/>
          <w:spacing w:val="-3"/>
          <w:lang w:val="en-US"/>
        </w:rPr>
        <w:t xml:space="preserve"> in USD</w:t>
      </w:r>
      <w:r w:rsidRPr="00C85950">
        <w:rPr>
          <w:rFonts w:ascii="Arial" w:hAnsi="Arial" w:cs="Arial"/>
          <w:spacing w:val="-3"/>
          <w:lang w:val="en-US"/>
        </w:rPr>
        <w:t xml:space="preserve"> </w:t>
      </w:r>
      <w:r w:rsidRPr="001E64EA">
        <w:rPr>
          <w:rFonts w:ascii="Arial" w:hAnsi="Arial" w:cs="Arial"/>
          <w:spacing w:val="-3"/>
          <w:lang w:val="en-US"/>
        </w:rPr>
        <w:t xml:space="preserve">amounted </w:t>
      </w:r>
      <w:r w:rsidRPr="00DD3291">
        <w:rPr>
          <w:rFonts w:ascii="Arial" w:hAnsi="Arial" w:cs="Arial"/>
          <w:spacing w:val="-3"/>
          <w:lang w:val="en-US"/>
        </w:rPr>
        <w:t xml:space="preserve">to </w:t>
      </w:r>
      <w:r w:rsidR="003B20C0" w:rsidRPr="003B20C0">
        <w:rPr>
          <w:rFonts w:ascii="Arial" w:hAnsi="Arial" w:cs="Arial"/>
          <w:bCs/>
          <w:color w:val="000000"/>
          <w:lang w:val="en-US"/>
        </w:rPr>
        <w:t>186 915.1</w:t>
      </w:r>
      <w:r w:rsidR="00C85950" w:rsidRPr="00DD3291">
        <w:rPr>
          <w:rFonts w:ascii="Arial" w:hAnsi="Arial" w:cs="Arial"/>
          <w:bCs/>
          <w:color w:val="000000"/>
          <w:lang w:val="en-US"/>
        </w:rPr>
        <w:t xml:space="preserve"> </w:t>
      </w:r>
      <w:r w:rsidRPr="00DD3291">
        <w:rPr>
          <w:rFonts w:ascii="Arial" w:hAnsi="Arial" w:cs="Arial"/>
          <w:spacing w:val="-3"/>
          <w:lang w:val="en-US"/>
        </w:rPr>
        <w:t xml:space="preserve">mln while imports </w:t>
      </w:r>
      <w:r w:rsidR="00360F4F" w:rsidRPr="00DD3291">
        <w:rPr>
          <w:rFonts w:ascii="Arial" w:hAnsi="Arial" w:cs="Arial"/>
          <w:spacing w:val="-3"/>
          <w:lang w:val="en-US"/>
        </w:rPr>
        <w:t xml:space="preserve">amounted to USD </w:t>
      </w:r>
      <w:r w:rsidR="003B20C0" w:rsidRPr="003B20C0">
        <w:rPr>
          <w:rFonts w:ascii="Arial" w:hAnsi="Arial" w:cs="Arial"/>
          <w:bCs/>
          <w:color w:val="000000"/>
          <w:lang w:val="en-US"/>
        </w:rPr>
        <w:t>184 496.6</w:t>
      </w:r>
      <w:r w:rsidR="008340E7" w:rsidRPr="008340E7">
        <w:rPr>
          <w:rFonts w:ascii="Arial" w:hAnsi="Arial" w:cs="Arial"/>
          <w:bCs/>
          <w:color w:val="000000"/>
          <w:lang w:val="en-US"/>
        </w:rPr>
        <w:t> </w:t>
      </w:r>
      <w:r w:rsidR="00DC08B0" w:rsidRPr="00DD3291">
        <w:rPr>
          <w:rFonts w:ascii="Arial" w:hAnsi="Arial" w:cs="Arial"/>
          <w:spacing w:val="-3"/>
          <w:lang w:val="en-US"/>
        </w:rPr>
        <w:t>mln (</w:t>
      </w:r>
      <w:r w:rsidR="00A962D7" w:rsidRPr="00DD3291">
        <w:rPr>
          <w:rFonts w:ascii="Arial" w:eastAsiaTheme="minorHAnsi" w:hAnsi="Arial" w:cs="Arial"/>
          <w:lang w:val="en-US" w:eastAsia="en-US"/>
        </w:rPr>
        <w:t xml:space="preserve">an increase in exports of </w:t>
      </w:r>
      <w:r w:rsidR="003B20C0">
        <w:rPr>
          <w:rFonts w:ascii="Arial" w:eastAsiaTheme="minorHAnsi" w:hAnsi="Arial" w:cs="Arial"/>
          <w:lang w:val="en-US" w:eastAsia="en-US"/>
        </w:rPr>
        <w:t>9.9</w:t>
      </w:r>
      <w:r w:rsidR="00A962D7" w:rsidRPr="00DD3291">
        <w:rPr>
          <w:rFonts w:ascii="Arial" w:eastAsiaTheme="minorHAnsi" w:hAnsi="Arial" w:cs="Arial"/>
          <w:lang w:val="en-US" w:eastAsia="en-US"/>
        </w:rPr>
        <w:t xml:space="preserve">% and in imports </w:t>
      </w:r>
      <w:r w:rsidR="00A962D7" w:rsidRPr="00DD3291">
        <w:rPr>
          <w:rStyle w:val="hps"/>
          <w:rFonts w:ascii="Arial" w:hAnsi="Arial" w:cs="Arial"/>
          <w:color w:val="222222"/>
          <w:lang w:val="en"/>
        </w:rPr>
        <w:t>of</w:t>
      </w:r>
      <w:r w:rsidR="00A962D7" w:rsidRPr="00DD3291">
        <w:rPr>
          <w:rFonts w:ascii="Arial" w:eastAsiaTheme="minorHAnsi" w:hAnsi="Arial" w:cs="Arial"/>
          <w:lang w:val="en-US" w:eastAsia="en-US"/>
        </w:rPr>
        <w:t xml:space="preserve"> </w:t>
      </w:r>
      <w:r w:rsidR="003B20C0">
        <w:rPr>
          <w:rFonts w:ascii="Arial" w:eastAsiaTheme="minorHAnsi" w:hAnsi="Arial" w:cs="Arial"/>
          <w:lang w:val="en-US" w:eastAsia="en-US"/>
        </w:rPr>
        <w:t>10.8</w:t>
      </w:r>
      <w:r w:rsidR="00A962D7" w:rsidRPr="00DD3291">
        <w:rPr>
          <w:rFonts w:ascii="Arial" w:eastAsiaTheme="minorHAnsi" w:hAnsi="Arial" w:cs="Arial"/>
          <w:lang w:val="en-US" w:eastAsia="en-US"/>
        </w:rPr>
        <w:t>%</w:t>
      </w:r>
      <w:r w:rsidRPr="00DD3291">
        <w:rPr>
          <w:rFonts w:ascii="Arial" w:hAnsi="Arial" w:cs="Arial"/>
          <w:spacing w:val="-3"/>
          <w:lang w:val="en-US"/>
        </w:rPr>
        <w:t xml:space="preserve">). </w:t>
      </w:r>
      <w:r w:rsidR="00EA30ED" w:rsidRPr="00DD3291">
        <w:rPr>
          <w:rFonts w:ascii="Arial" w:hAnsi="Arial" w:cs="Arial"/>
          <w:spacing w:val="-3"/>
          <w:lang w:val="en-US"/>
        </w:rPr>
        <w:t>The p</w:t>
      </w:r>
      <w:r w:rsidRPr="00DD3291">
        <w:rPr>
          <w:rFonts w:ascii="Arial" w:hAnsi="Arial" w:cs="Arial"/>
          <w:spacing w:val="-3"/>
          <w:lang w:val="en-US"/>
        </w:rPr>
        <w:t>ositive balance reache</w:t>
      </w:r>
      <w:r w:rsidR="00EA30ED" w:rsidRPr="00DD3291">
        <w:rPr>
          <w:rFonts w:ascii="Arial" w:hAnsi="Arial" w:cs="Arial"/>
          <w:spacing w:val="-3"/>
          <w:lang w:val="en-US"/>
        </w:rPr>
        <w:t xml:space="preserve">d the level of USD </w:t>
      </w:r>
      <w:r w:rsidR="00772CEA">
        <w:rPr>
          <w:rFonts w:ascii="Arial" w:hAnsi="Arial" w:cs="Arial"/>
          <w:bCs/>
          <w:color w:val="000000"/>
          <w:lang w:val="en-US"/>
        </w:rPr>
        <w:t>2</w:t>
      </w:r>
      <w:r w:rsidR="003B20C0">
        <w:rPr>
          <w:rFonts w:ascii="Arial" w:hAnsi="Arial" w:cs="Arial"/>
          <w:bCs/>
          <w:color w:val="000000"/>
          <w:lang w:val="en-US"/>
        </w:rPr>
        <w:t> </w:t>
      </w:r>
      <w:r w:rsidR="003B20C0" w:rsidRPr="003B20C0">
        <w:rPr>
          <w:rFonts w:ascii="Arial" w:hAnsi="Arial" w:cs="Arial"/>
          <w:bCs/>
          <w:color w:val="000000"/>
          <w:lang w:val="en-US"/>
        </w:rPr>
        <w:t>418.5</w:t>
      </w:r>
      <w:r w:rsidR="008340E7" w:rsidRPr="008340E7">
        <w:rPr>
          <w:rFonts w:ascii="Arial" w:hAnsi="Arial" w:cs="Arial"/>
          <w:bCs/>
          <w:color w:val="000000"/>
          <w:lang w:val="en-US"/>
        </w:rPr>
        <w:t xml:space="preserve"> </w:t>
      </w:r>
      <w:r w:rsidR="00EA30ED" w:rsidRPr="00DD3291">
        <w:rPr>
          <w:rFonts w:ascii="Arial" w:hAnsi="Arial" w:cs="Arial"/>
          <w:spacing w:val="-3"/>
          <w:lang w:val="en-US"/>
        </w:rPr>
        <w:t>mln</w:t>
      </w:r>
      <w:r w:rsidRPr="00DD3291">
        <w:rPr>
          <w:rFonts w:ascii="Arial" w:hAnsi="Arial" w:cs="Arial"/>
          <w:spacing w:val="-3"/>
          <w:lang w:val="en-US"/>
        </w:rPr>
        <w:t xml:space="preserve"> (against USD </w:t>
      </w:r>
      <w:r w:rsidR="00772CEA">
        <w:rPr>
          <w:rFonts w:ascii="Arial" w:hAnsi="Arial" w:cs="Arial"/>
          <w:spacing w:val="-3"/>
          <w:lang w:val="en-US"/>
        </w:rPr>
        <w:t>3</w:t>
      </w:r>
      <w:r w:rsidR="003B20C0">
        <w:rPr>
          <w:rFonts w:ascii="Arial" w:hAnsi="Arial" w:cs="Arial"/>
          <w:spacing w:val="-3"/>
          <w:lang w:val="en-US"/>
        </w:rPr>
        <w:t> </w:t>
      </w:r>
      <w:r w:rsidR="003B20C0" w:rsidRPr="003B20C0">
        <w:rPr>
          <w:rFonts w:ascii="Arial" w:hAnsi="Arial" w:cs="Arial"/>
          <w:spacing w:val="-3"/>
          <w:lang w:val="en-US"/>
        </w:rPr>
        <w:t>662.2</w:t>
      </w:r>
      <w:r w:rsidR="001E64EA" w:rsidRPr="00DD3291">
        <w:rPr>
          <w:rFonts w:ascii="Arial" w:hAnsi="Arial" w:cs="Arial"/>
          <w:spacing w:val="-3"/>
          <w:lang w:val="en-US"/>
        </w:rPr>
        <w:t xml:space="preserve"> </w:t>
      </w:r>
      <w:r w:rsidR="00EA30ED" w:rsidRPr="00DD3291">
        <w:rPr>
          <w:rFonts w:ascii="Arial" w:hAnsi="Arial" w:cs="Arial"/>
          <w:spacing w:val="-3"/>
          <w:lang w:val="en-US"/>
        </w:rPr>
        <w:t xml:space="preserve">mln </w:t>
      </w:r>
      <w:r w:rsidR="00D104F1" w:rsidRPr="00DD3291">
        <w:rPr>
          <w:rFonts w:ascii="Arial" w:hAnsi="Arial" w:cs="Arial"/>
          <w:lang w:val="en-US"/>
        </w:rPr>
        <w:t>in</w:t>
      </w:r>
      <w:r w:rsidR="00562718" w:rsidRPr="00DD3291">
        <w:rPr>
          <w:rFonts w:ascii="Arial" w:hAnsi="Arial" w:cs="Arial"/>
          <w:lang w:val="en-US"/>
        </w:rPr>
        <w:t xml:space="preserve"> </w:t>
      </w:r>
      <w:r w:rsidRPr="00DD3291">
        <w:rPr>
          <w:rFonts w:ascii="Arial" w:hAnsi="Arial" w:cs="Arial"/>
          <w:spacing w:val="-3"/>
          <w:lang w:val="en-US"/>
        </w:rPr>
        <w:t>201</w:t>
      </w:r>
      <w:r w:rsidR="001D1610" w:rsidRPr="00DD3291">
        <w:rPr>
          <w:rFonts w:ascii="Arial" w:hAnsi="Arial" w:cs="Arial"/>
          <w:spacing w:val="-3"/>
          <w:lang w:val="en-US"/>
        </w:rPr>
        <w:t>6</w:t>
      </w:r>
      <w:r w:rsidRPr="001E64EA">
        <w:rPr>
          <w:rFonts w:ascii="Arial" w:hAnsi="Arial" w:cs="Arial"/>
          <w:spacing w:val="-3"/>
          <w:lang w:val="en-US"/>
        </w:rPr>
        <w:t>).</w:t>
      </w:r>
    </w:p>
    <w:p w:rsidR="00635ADC" w:rsidRPr="00C85950" w:rsidRDefault="00635ADC" w:rsidP="002D498A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spacing w:after="0" w:line="360" w:lineRule="auto"/>
        <w:ind w:right="28"/>
        <w:jc w:val="both"/>
        <w:rPr>
          <w:rFonts w:ascii="Arial" w:hAnsi="Arial" w:cs="Arial"/>
          <w:spacing w:val="-3"/>
          <w:lang w:val="en-US"/>
        </w:rPr>
      </w:pPr>
    </w:p>
    <w:p w:rsidR="002E059E" w:rsidRPr="00C85950" w:rsidRDefault="002E059E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  <w:r w:rsidRPr="00C85950">
        <w:rPr>
          <w:rFonts w:ascii="Arial" w:eastAsiaTheme="minorHAnsi" w:hAnsi="Arial" w:cs="Arial"/>
          <w:b/>
          <w:lang w:val="en-US" w:eastAsia="en-US"/>
        </w:rPr>
        <w:t>Exports expressed in EUR</w:t>
      </w:r>
      <w:r w:rsidRPr="00C85950">
        <w:rPr>
          <w:rFonts w:ascii="Arial" w:eastAsiaTheme="minorHAnsi" w:hAnsi="Arial" w:cs="Arial"/>
          <w:lang w:val="en-US" w:eastAsia="en-US"/>
        </w:rPr>
        <w:t xml:space="preserve"> amounted </w:t>
      </w:r>
      <w:r w:rsidRPr="00C3716D">
        <w:rPr>
          <w:rFonts w:ascii="Arial" w:eastAsiaTheme="minorHAnsi" w:hAnsi="Arial" w:cs="Arial"/>
          <w:lang w:val="en-US" w:eastAsia="en-US"/>
        </w:rPr>
        <w:t xml:space="preserve">to </w:t>
      </w:r>
      <w:r w:rsidR="003B20C0" w:rsidRPr="003B20C0">
        <w:rPr>
          <w:rFonts w:ascii="Arial" w:hAnsi="Arial" w:cs="Arial"/>
          <w:bCs/>
          <w:color w:val="000000"/>
          <w:lang w:val="en-US"/>
        </w:rPr>
        <w:t>168 538.3</w:t>
      </w:r>
      <w:r w:rsidR="00A962D7" w:rsidRPr="008340E7">
        <w:rPr>
          <w:rFonts w:ascii="Arial" w:hAnsi="Arial" w:cs="Arial"/>
          <w:bCs/>
          <w:color w:val="000000"/>
          <w:lang w:val="en-US"/>
        </w:rPr>
        <w:t xml:space="preserve"> </w:t>
      </w:r>
      <w:r w:rsidRPr="008340E7">
        <w:rPr>
          <w:rFonts w:ascii="Arial" w:eastAsiaTheme="minorHAnsi" w:hAnsi="Arial" w:cs="Arial"/>
          <w:lang w:val="en-US" w:eastAsia="en-US"/>
        </w:rPr>
        <w:t xml:space="preserve">mln while imports </w:t>
      </w:r>
      <w:r w:rsidR="00EA30ED" w:rsidRPr="008340E7">
        <w:rPr>
          <w:rFonts w:ascii="Arial" w:eastAsiaTheme="minorHAnsi" w:hAnsi="Arial" w:cs="Arial"/>
          <w:lang w:val="en-US" w:eastAsia="en-US"/>
        </w:rPr>
        <w:t>amounted to</w:t>
      </w:r>
      <w:r w:rsidR="00602DCB" w:rsidRPr="008340E7">
        <w:rPr>
          <w:rFonts w:ascii="Arial" w:eastAsiaTheme="minorHAnsi" w:hAnsi="Arial" w:cs="Arial"/>
          <w:lang w:val="en-US" w:eastAsia="en-US"/>
        </w:rPr>
        <w:t> </w:t>
      </w:r>
      <w:r w:rsidR="00EA30ED" w:rsidRPr="008340E7">
        <w:rPr>
          <w:rFonts w:ascii="Arial" w:eastAsiaTheme="minorHAnsi" w:hAnsi="Arial" w:cs="Arial"/>
          <w:lang w:val="en-US" w:eastAsia="en-US"/>
        </w:rPr>
        <w:t>EUR</w:t>
      </w:r>
      <w:r w:rsidR="00602DCB" w:rsidRPr="008340E7">
        <w:rPr>
          <w:rFonts w:ascii="Arial" w:eastAsiaTheme="minorHAnsi" w:hAnsi="Arial" w:cs="Arial"/>
          <w:lang w:val="en-US" w:eastAsia="en-US"/>
        </w:rPr>
        <w:t> </w:t>
      </w:r>
      <w:r w:rsidR="00601603" w:rsidRPr="008340E7">
        <w:rPr>
          <w:rFonts w:ascii="Arial" w:eastAsiaTheme="minorHAnsi" w:hAnsi="Arial" w:cs="Arial"/>
          <w:lang w:val="en-US" w:eastAsia="en-US"/>
        </w:rPr>
        <w:t xml:space="preserve">                </w:t>
      </w:r>
      <w:r w:rsidR="003B20C0">
        <w:rPr>
          <w:rFonts w:ascii="Arial" w:hAnsi="Arial" w:cs="Arial"/>
          <w:bCs/>
          <w:color w:val="000000"/>
          <w:lang w:val="en-US"/>
        </w:rPr>
        <w:t>166 377.</w:t>
      </w:r>
      <w:r w:rsidR="003B20C0" w:rsidRPr="003B20C0">
        <w:rPr>
          <w:rFonts w:ascii="Arial" w:hAnsi="Arial" w:cs="Arial"/>
          <w:bCs/>
          <w:color w:val="000000"/>
          <w:lang w:val="en-US"/>
        </w:rPr>
        <w:t>8</w:t>
      </w:r>
      <w:r w:rsidR="00602DCB" w:rsidRPr="00772CEA">
        <w:rPr>
          <w:rFonts w:ascii="Arial" w:hAnsi="Arial" w:cs="Arial"/>
          <w:bCs/>
          <w:color w:val="000000"/>
          <w:lang w:val="en-US"/>
        </w:rPr>
        <w:t> </w:t>
      </w:r>
      <w:r w:rsidRPr="008340E7">
        <w:rPr>
          <w:rFonts w:ascii="Arial" w:eastAsiaTheme="minorHAnsi" w:hAnsi="Arial" w:cs="Arial"/>
          <w:lang w:val="en-US" w:eastAsia="en-US"/>
        </w:rPr>
        <w:t>mln (</w:t>
      </w:r>
      <w:r w:rsidR="00A962D7" w:rsidRPr="008340E7">
        <w:rPr>
          <w:rFonts w:ascii="Arial" w:eastAsiaTheme="minorHAnsi" w:hAnsi="Arial" w:cs="Arial"/>
          <w:lang w:val="en-US" w:eastAsia="en-US"/>
        </w:rPr>
        <w:t xml:space="preserve">an increase in exports of </w:t>
      </w:r>
      <w:r w:rsidR="003B20C0">
        <w:rPr>
          <w:rFonts w:ascii="Arial" w:eastAsiaTheme="minorHAnsi" w:hAnsi="Arial" w:cs="Arial"/>
          <w:lang w:val="en-US" w:eastAsia="en-US"/>
        </w:rPr>
        <w:t>10.5</w:t>
      </w:r>
      <w:r w:rsidR="00A962D7" w:rsidRPr="008340E7">
        <w:rPr>
          <w:rFonts w:ascii="Arial" w:eastAsiaTheme="minorHAnsi" w:hAnsi="Arial" w:cs="Arial"/>
          <w:lang w:val="en-US" w:eastAsia="en-US"/>
        </w:rPr>
        <w:t xml:space="preserve">% and in imports </w:t>
      </w:r>
      <w:r w:rsidR="00A962D7" w:rsidRPr="008340E7">
        <w:rPr>
          <w:rStyle w:val="hps"/>
          <w:rFonts w:ascii="Arial" w:hAnsi="Arial" w:cs="Arial"/>
          <w:color w:val="222222"/>
          <w:lang w:val="en"/>
        </w:rPr>
        <w:t>of</w:t>
      </w:r>
      <w:r w:rsidR="00A962D7" w:rsidRPr="008340E7">
        <w:rPr>
          <w:rFonts w:ascii="Arial" w:eastAsiaTheme="minorHAnsi" w:hAnsi="Arial" w:cs="Arial"/>
          <w:lang w:val="en-US" w:eastAsia="en-US"/>
        </w:rPr>
        <w:t xml:space="preserve"> </w:t>
      </w:r>
      <w:r w:rsidR="003B20C0">
        <w:rPr>
          <w:rFonts w:ascii="Arial" w:eastAsiaTheme="minorHAnsi" w:hAnsi="Arial" w:cs="Arial"/>
          <w:lang w:val="en-US" w:eastAsia="en-US"/>
        </w:rPr>
        <w:t>11.5</w:t>
      </w:r>
      <w:r w:rsidR="00A962D7" w:rsidRPr="008340E7">
        <w:rPr>
          <w:rFonts w:ascii="Arial" w:eastAsiaTheme="minorHAnsi" w:hAnsi="Arial" w:cs="Arial"/>
          <w:lang w:val="en-US" w:eastAsia="en-US"/>
        </w:rPr>
        <w:t>%</w:t>
      </w:r>
      <w:r w:rsidRPr="008340E7">
        <w:rPr>
          <w:rFonts w:ascii="Arial" w:eastAsiaTheme="minorHAnsi" w:hAnsi="Arial" w:cs="Arial"/>
          <w:lang w:val="en-US" w:eastAsia="en-US"/>
        </w:rPr>
        <w:t>). The positive balance reache</w:t>
      </w:r>
      <w:r w:rsidR="00EA30ED" w:rsidRPr="008340E7">
        <w:rPr>
          <w:rFonts w:ascii="Arial" w:eastAsiaTheme="minorHAnsi" w:hAnsi="Arial" w:cs="Arial"/>
          <w:lang w:val="en-US" w:eastAsia="en-US"/>
        </w:rPr>
        <w:t xml:space="preserve">d the level of EUR </w:t>
      </w:r>
      <w:r w:rsidR="003B20C0" w:rsidRPr="003B20C0">
        <w:rPr>
          <w:rFonts w:ascii="Arial" w:hAnsi="Arial" w:cs="Arial"/>
          <w:bCs/>
          <w:color w:val="000000"/>
          <w:lang w:val="en-US"/>
        </w:rPr>
        <w:t>2 160.5</w:t>
      </w:r>
      <w:r w:rsidR="00602DCB" w:rsidRPr="001F3A3A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EA30ED" w:rsidRPr="001F3A3A">
        <w:rPr>
          <w:rFonts w:ascii="Arial" w:eastAsiaTheme="minorHAnsi" w:hAnsi="Arial" w:cs="Arial"/>
          <w:lang w:val="en-US" w:eastAsia="en-US"/>
        </w:rPr>
        <w:t>mln</w:t>
      </w:r>
      <w:r w:rsidRPr="008340E7">
        <w:rPr>
          <w:rFonts w:ascii="Arial" w:eastAsiaTheme="minorHAnsi" w:hAnsi="Arial" w:cs="Arial"/>
          <w:lang w:val="en-US" w:eastAsia="en-US"/>
        </w:rPr>
        <w:t xml:space="preserve"> compared to EUR </w:t>
      </w:r>
      <w:r w:rsidR="001F3A3A" w:rsidRPr="003B20C0">
        <w:rPr>
          <w:rFonts w:ascii="Arial" w:hAnsi="Arial" w:cs="Arial"/>
          <w:lang w:val="en-US"/>
        </w:rPr>
        <w:t>3</w:t>
      </w:r>
      <w:r w:rsidR="003B20C0" w:rsidRPr="003B20C0">
        <w:rPr>
          <w:rFonts w:ascii="Arial" w:hAnsi="Arial" w:cs="Arial"/>
          <w:lang w:val="en-US"/>
        </w:rPr>
        <w:t> 266.3</w:t>
      </w:r>
      <w:r w:rsidR="00BF18D9" w:rsidRPr="008340E7">
        <w:rPr>
          <w:rFonts w:ascii="Arial" w:hAnsi="Arial" w:cs="Arial"/>
          <w:lang w:val="en-US"/>
        </w:rPr>
        <w:t xml:space="preserve"> </w:t>
      </w:r>
      <w:r w:rsidRPr="008340E7">
        <w:rPr>
          <w:rFonts w:ascii="Arial" w:eastAsiaTheme="minorHAnsi" w:hAnsi="Arial" w:cs="Arial"/>
          <w:lang w:val="en-US" w:eastAsia="en-US"/>
        </w:rPr>
        <w:t xml:space="preserve">mln </w:t>
      </w:r>
      <w:r w:rsidR="00C67F8B" w:rsidRPr="008340E7">
        <w:rPr>
          <w:rStyle w:val="shorttext"/>
          <w:rFonts w:ascii="Arial" w:hAnsi="Arial" w:cs="Arial"/>
          <w:color w:val="222222"/>
          <w:lang w:val="en"/>
        </w:rPr>
        <w:t xml:space="preserve">in the same period </w:t>
      </w:r>
      <w:r w:rsidR="005E57DE" w:rsidRPr="008340E7">
        <w:rPr>
          <w:rStyle w:val="shorttext"/>
          <w:rFonts w:ascii="Arial" w:hAnsi="Arial" w:cs="Arial"/>
          <w:color w:val="222222"/>
          <w:lang w:val="en"/>
        </w:rPr>
        <w:t>in 201</w:t>
      </w:r>
      <w:r w:rsidR="001D1610" w:rsidRPr="008340E7">
        <w:rPr>
          <w:rStyle w:val="shorttext"/>
          <w:rFonts w:ascii="Arial" w:hAnsi="Arial" w:cs="Arial"/>
          <w:color w:val="222222"/>
          <w:lang w:val="en"/>
        </w:rPr>
        <w:t>6</w:t>
      </w:r>
      <w:r w:rsidRPr="00C85950">
        <w:rPr>
          <w:rFonts w:ascii="Arial" w:eastAsiaTheme="minorHAnsi" w:hAnsi="Arial" w:cs="Arial"/>
          <w:lang w:val="en-US" w:eastAsia="en-US"/>
        </w:rPr>
        <w:t>.</w:t>
      </w:r>
    </w:p>
    <w:p w:rsidR="00C85950" w:rsidRPr="00C43C6A" w:rsidRDefault="00C85950" w:rsidP="003B4141">
      <w:pPr>
        <w:spacing w:after="0" w:line="360" w:lineRule="auto"/>
        <w:jc w:val="both"/>
        <w:rPr>
          <w:rFonts w:ascii="Arial" w:eastAsiaTheme="minorHAnsi" w:hAnsi="Arial" w:cs="Arial"/>
          <w:lang w:val="en-US" w:eastAsia="en-US"/>
        </w:rPr>
      </w:pPr>
    </w:p>
    <w:p w:rsidR="00096B2A" w:rsidRPr="00B44AE6" w:rsidRDefault="00B44AE6" w:rsidP="002C3BD9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44AE6">
        <w:rPr>
          <w:rFonts w:ascii="Arial" w:hAnsi="Arial" w:cs="Arial"/>
          <w:b/>
          <w:sz w:val="24"/>
          <w:szCs w:val="24"/>
          <w:lang w:val="en-US"/>
        </w:rPr>
        <w:lastRenderedPageBreak/>
        <w:t>Foreign trade turnover by major countries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051"/>
        <w:gridCol w:w="1055"/>
        <w:gridCol w:w="1055"/>
        <w:gridCol w:w="840"/>
        <w:gridCol w:w="764"/>
        <w:gridCol w:w="739"/>
        <w:gridCol w:w="854"/>
        <w:gridCol w:w="879"/>
      </w:tblGrid>
      <w:tr w:rsidR="00096B2A" w:rsidRPr="00D90892" w:rsidTr="00B768EB"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2823" w:type="pct"/>
            <w:gridSpan w:val="6"/>
            <w:tcBorders>
              <w:left w:val="single" w:sz="4" w:space="0" w:color="auto"/>
            </w:tcBorders>
            <w:vAlign w:val="center"/>
          </w:tcPr>
          <w:p w:rsidR="00096B2A" w:rsidRPr="006D697B" w:rsidRDefault="00096B2A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C3716D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4503"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D16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C5201"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</w:t>
            </w:r>
            <w:r w:rsidR="00B44AE6"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USD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12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4C5201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C3716D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D1610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252E9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C6787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</w:tr>
      <w:tr w:rsidR="00096B2A" w:rsidRPr="00D90892" w:rsidTr="004F63D3"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96B2A" w:rsidRPr="006D697B" w:rsidRDefault="00096B2A" w:rsidP="00096B2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096B2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2A" w:rsidRPr="006D697B" w:rsidRDefault="00B44AE6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="00096B2A" w:rsidRPr="006D697B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096B2A" w:rsidRPr="00D90892" w:rsidTr="00B768E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787" w:rsidRDefault="00CC6787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96B2A" w:rsidRPr="00D90892" w:rsidRDefault="000954B4" w:rsidP="00096B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</w:t>
            </w:r>
            <w:r w:rsidR="00096B2A" w:rsidRPr="00D90892">
              <w:rPr>
                <w:rFonts w:ascii="Arial" w:hAnsi="Arial" w:cs="Arial"/>
                <w:b/>
                <w:sz w:val="18"/>
                <w:szCs w:val="18"/>
              </w:rPr>
              <w:t>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1. Germany 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197 365.6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51 115.6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46 099.7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27.5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27.4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2. Czech Republic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46 326.6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12 003.8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10 821.8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E753D6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</w:t>
            </w:r>
            <w:r w:rsidR="00E753D6"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E753D6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</w:t>
            </w:r>
            <w:r w:rsidR="00E753D6"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E753D6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6.4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United Kingdom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45 668.2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11 815.4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10 663.0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E753D6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E753D6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  <w:r w:rsidR="00E753D6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="00E753D6"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  <w:r w:rsidR="00E753D6">
              <w:rPr>
                <w:rFonts w:ascii="Arial" w:hAnsi="Arial" w:cs="Arial"/>
                <w:sz w:val="17"/>
                <w:szCs w:val="17"/>
              </w:rPr>
              <w:t>05.2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40 196.4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10 391.3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9 384.8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108.4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5.6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35 721.1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9 238.5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8 342.0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5.0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6. Netherlands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31 681.6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8 191.2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7 397.1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110.2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111.0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4.4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22 192.2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5 782.8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5 191.9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118.7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120.4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120.7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3.1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8. Sweden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19 811.9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5 131.7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4 628.0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104.5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9.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United States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19 693.6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5 110.9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4 603.7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126.3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127.8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128.4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2.4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00958">
              <w:rPr>
                <w:rFonts w:ascii="Arial" w:hAnsi="Arial" w:cs="Arial"/>
                <w:sz w:val="18"/>
                <w:szCs w:val="18"/>
              </w:rPr>
              <w:t>10.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Spain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19 560.8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5 059.9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4 566.4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11661A" w:rsidRPr="00D90892" w:rsidTr="00B768EB"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61A" w:rsidRDefault="0011661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1661A" w:rsidRPr="00664503" w:rsidRDefault="0011661A" w:rsidP="00096B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IMPORT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1. Germany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163 680.1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42 408.6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38 245.5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23.0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85 219.1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22 111.3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19 904.6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110.1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111.4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111.8</w:t>
            </w:r>
            <w:bookmarkStart w:id="0" w:name="_GoBack"/>
            <w:bookmarkEnd w:id="0"/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11.9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12.0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3. Russia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45 412.9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11 746.4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10 601.4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122.3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123.9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6.4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4. Italy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37 055.2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9 587.1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8 656.0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5. France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27 775.3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7 189.2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6 487.3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107.2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4.0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3.9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6. Netherlands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27 182.7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7 038.4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6 350.0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110.5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111.4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3.8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7. Czech Republic.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25 072.0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6 477.5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5 854.3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3.5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8.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United States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20 599.7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5 341.5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4 817.3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112.3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114.0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2.8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2.9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9.</w:t>
            </w:r>
            <w:r w:rsidRPr="007B55F4">
              <w:rPr>
                <w:rFonts w:ascii="Arial" w:hAnsi="Arial" w:cs="Arial"/>
                <w:sz w:val="18"/>
                <w:szCs w:val="18"/>
                <w:lang w:val="en-US"/>
              </w:rPr>
              <w:t xml:space="preserve"> Belgium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18 631.8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4 822.3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4 351.3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106.8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2.6</w:t>
            </w:r>
          </w:p>
        </w:tc>
      </w:tr>
      <w:tr w:rsidR="003B20C0" w:rsidRPr="00D90892" w:rsidTr="00F002B3">
        <w:tc>
          <w:tcPr>
            <w:tcW w:w="1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0C0" w:rsidRPr="007B55F4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B55F4">
              <w:rPr>
                <w:rFonts w:ascii="Arial" w:hAnsi="Arial" w:cs="Arial"/>
                <w:sz w:val="18"/>
                <w:szCs w:val="18"/>
              </w:rPr>
              <w:t>10. United Kingdom</w:t>
            </w:r>
            <w:r w:rsidRPr="007B55F4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16 909.9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4 384.6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3 949.4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100.6</w:t>
            </w: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101.5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102.1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2.6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2.4</w:t>
            </w:r>
          </w:p>
        </w:tc>
      </w:tr>
    </w:tbl>
    <w:p w:rsidR="00281B7B" w:rsidRPr="007B55F4" w:rsidRDefault="00281B7B" w:rsidP="00817E2F">
      <w:pPr>
        <w:spacing w:after="0" w:line="240" w:lineRule="auto"/>
        <w:ind w:right="-85" w:firstLine="426"/>
        <w:rPr>
          <w:rFonts w:ascii="Arial" w:hAnsi="Arial" w:cs="Arial"/>
          <w:sz w:val="24"/>
          <w:szCs w:val="24"/>
        </w:rPr>
      </w:pPr>
    </w:p>
    <w:p w:rsidR="00C43C6A" w:rsidRDefault="00C43C6A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lang w:val="en-US"/>
        </w:rPr>
      </w:pPr>
    </w:p>
    <w:p w:rsidR="00B62026" w:rsidRPr="00B62026" w:rsidRDefault="00B62026" w:rsidP="00B62026">
      <w:pPr>
        <w:rPr>
          <w:lang w:val="en-US"/>
        </w:rPr>
      </w:pPr>
    </w:p>
    <w:p w:rsidR="00817E2F" w:rsidRPr="007B55F4" w:rsidRDefault="007B55F4" w:rsidP="002C3BD9">
      <w:pPr>
        <w:pStyle w:val="Nagwek2"/>
        <w:spacing w:before="0" w:after="200" w:line="240" w:lineRule="auto"/>
        <w:jc w:val="center"/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</w:pPr>
      <w:r w:rsidRPr="007B55F4">
        <w:rPr>
          <w:rFonts w:ascii="Arial" w:hAnsi="Arial" w:cs="Arial"/>
          <w:color w:val="auto"/>
          <w:sz w:val="24"/>
          <w:szCs w:val="24"/>
          <w:lang w:val="en-US"/>
        </w:rPr>
        <w:t>Imports by country of consignment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 xml:space="preserve"> in total and by </w:t>
      </w:r>
      <w:r w:rsidR="00BB6B18">
        <w:rPr>
          <w:rFonts w:ascii="Arial" w:hAnsi="Arial" w:cs="Arial"/>
          <w:color w:val="auto"/>
          <w:sz w:val="24"/>
          <w:szCs w:val="24"/>
          <w:lang w:val="en-US"/>
        </w:rPr>
        <w:t xml:space="preserve">groups of </w:t>
      </w:r>
      <w:r w:rsidRPr="007B55F4">
        <w:rPr>
          <w:rFonts w:ascii="Arial" w:hAnsi="Arial" w:cs="Arial"/>
          <w:color w:val="auto"/>
          <w:sz w:val="24"/>
          <w:szCs w:val="24"/>
          <w:lang w:val="en-US"/>
        </w:rPr>
        <w:t>countries</w:t>
      </w:r>
      <w:r w:rsidRPr="007B55F4">
        <w:rPr>
          <w:rFonts w:ascii="Arial" w:hAnsi="Arial" w:cs="Arial"/>
          <w:color w:val="auto"/>
          <w:sz w:val="24"/>
          <w:szCs w:val="24"/>
          <w:vertAlign w:val="superscript"/>
          <w:lang w:val="en-US"/>
        </w:rPr>
        <w:t>1</w:t>
      </w: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1134"/>
        <w:gridCol w:w="1134"/>
        <w:gridCol w:w="709"/>
        <w:gridCol w:w="670"/>
        <w:gridCol w:w="720"/>
        <w:gridCol w:w="766"/>
        <w:gridCol w:w="720"/>
      </w:tblGrid>
      <w:tr w:rsidR="007B55F4" w:rsidRPr="00D90892" w:rsidTr="002D498A">
        <w:tc>
          <w:tcPr>
            <w:tcW w:w="35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55F4" w:rsidRPr="006D697B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55F4" w:rsidRPr="00D90892" w:rsidRDefault="007B55F4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C3716D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77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5B06D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7B55F4" w:rsidRPr="00D90892" w:rsidTr="000C3280"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mln </w:t>
            </w: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C3716D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C3716D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FA4C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104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3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B55F4" w:rsidRPr="00D90892" w:rsidTr="000C3280">
        <w:tc>
          <w:tcPr>
            <w:tcW w:w="35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F4" w:rsidRPr="00D90892" w:rsidRDefault="007B55F4" w:rsidP="00817E2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0892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4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55F4" w:rsidRPr="00D90892" w:rsidRDefault="007B55F4" w:rsidP="0081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Pr="00D90892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3B20C0" w:rsidRPr="00D90892" w:rsidTr="0056271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mports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6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712 186.7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184 496.6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166 377.8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109.9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110.8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111.5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344C43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344C43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 w:rsidRPr="00344C43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</w:t>
            </w:r>
          </w:p>
        </w:tc>
      </w:tr>
      <w:tr w:rsidR="003B20C0" w:rsidRPr="00D90892" w:rsidTr="00562718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540 948.2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140 111.7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126 380.7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108.0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108.9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109.6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77.3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75.9</w:t>
            </w:r>
          </w:p>
        </w:tc>
      </w:tr>
      <w:tr w:rsidR="003B20C0" w:rsidRPr="00D90892" w:rsidTr="00772CE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506 540.0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131 184.6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118 335.7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107.3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108.2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108.9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72.8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71.1</w:t>
            </w:r>
          </w:p>
        </w:tc>
      </w:tr>
      <w:tr w:rsidR="003B20C0" w:rsidRPr="00D90892" w:rsidTr="00772CE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411 735.9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106 641.4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96 191.6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107.7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108.6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109.3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59.0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57.8</w:t>
            </w:r>
          </w:p>
        </w:tc>
      </w:tr>
      <w:tr w:rsidR="003B20C0" w:rsidRPr="00D90892" w:rsidTr="00772CE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112 982.2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29 295.4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26 395.1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113.6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114.8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115.3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15.3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15.9</w:t>
            </w:r>
          </w:p>
        </w:tc>
      </w:tr>
      <w:tr w:rsidR="003B20C0" w:rsidRPr="00EE7FA6" w:rsidTr="00772CEA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58 256.3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15 089.5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13 602.0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121.9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122.9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123.5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7.4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8.2</w:t>
            </w:r>
          </w:p>
        </w:tc>
      </w:tr>
      <w:tr w:rsidR="003B20C0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Balance…..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.............................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b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9 300.0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2 418.5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2 160.5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B02BFD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B02BFD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2287A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</w:tr>
      <w:tr w:rsidR="003B20C0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Developed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82 489.4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21 336.2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19 239.7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B20C0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ind w:firstLine="42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67 534.0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17 475.8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15 750.9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B20C0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ind w:firstLine="8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of which euro-zone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-1 057.3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-301.2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-270.7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B20C0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Developing countries.............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..................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-57 630.2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-14 935.8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-13 462.9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B20C0" w:rsidRPr="00D90892" w:rsidTr="000C3280"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:rsidR="003B20C0" w:rsidRPr="00683394" w:rsidRDefault="003B20C0" w:rsidP="003B20C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Countries of 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entral and Easter </w:t>
            </w:r>
            <w:r w:rsidRPr="00683394">
              <w:rPr>
                <w:rFonts w:ascii="Arial" w:hAnsi="Arial" w:cs="Arial"/>
                <w:sz w:val="18"/>
                <w:szCs w:val="18"/>
                <w:lang w:val="en-US"/>
              </w:rPr>
              <w:t>Europe</w:t>
            </w:r>
            <w:r w:rsidRPr="0068339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-15 559.2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-3 981.9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-3 616.3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bottom"/>
          </w:tcPr>
          <w:p w:rsidR="003B20C0" w:rsidRPr="0042287A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42287A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</w:tbl>
    <w:p w:rsidR="00817E2F" w:rsidRPr="00D90892" w:rsidRDefault="00817E2F" w:rsidP="00817E2F">
      <w:pPr>
        <w:jc w:val="both"/>
        <w:rPr>
          <w:rFonts w:ascii="Arial" w:hAnsi="Arial" w:cs="Arial"/>
          <w:b/>
          <w:i/>
          <w:sz w:val="17"/>
          <w:szCs w:val="17"/>
          <w:vertAlign w:val="superscript"/>
        </w:rPr>
      </w:pPr>
    </w:p>
    <w:p w:rsidR="00C43C6A" w:rsidRDefault="00C43C6A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C3280" w:rsidRDefault="000C3280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F2F13" w:rsidRDefault="00CF2F13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8D72BC" w:rsidRDefault="008D72BC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7B55F4" w:rsidRPr="007B55F4" w:rsidRDefault="007B55F4" w:rsidP="007B55F4">
      <w:pPr>
        <w:tabs>
          <w:tab w:val="left" w:pos="-720"/>
          <w:tab w:val="left" w:pos="0"/>
          <w:tab w:val="left" w:pos="277"/>
          <w:tab w:val="left" w:pos="554"/>
          <w:tab w:val="left" w:pos="832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9425"/>
        </w:tabs>
        <w:suppressAutoHyphens/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B55F4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Imports </w:t>
      </w:r>
      <w:r w:rsidR="006A2148" w:rsidRPr="007B55F4">
        <w:rPr>
          <w:rFonts w:ascii="Arial" w:hAnsi="Arial" w:cs="Arial"/>
          <w:b/>
          <w:sz w:val="24"/>
          <w:szCs w:val="24"/>
          <w:lang w:val="en-US"/>
        </w:rPr>
        <w:t xml:space="preserve">by major countries </w:t>
      </w:r>
      <w:r w:rsidRPr="007B55F4">
        <w:rPr>
          <w:rFonts w:ascii="Arial" w:hAnsi="Arial" w:cs="Arial"/>
          <w:b/>
          <w:sz w:val="24"/>
          <w:szCs w:val="24"/>
          <w:lang w:val="en-US"/>
        </w:rPr>
        <w:t>by country of consignment</w:t>
      </w:r>
      <w:r>
        <w:rPr>
          <w:rFonts w:ascii="Arial" w:hAnsi="Arial" w:cs="Arial"/>
          <w:b/>
          <w:sz w:val="24"/>
          <w:szCs w:val="24"/>
          <w:vertAlign w:val="superscript"/>
          <w:lang w:val="en-US"/>
        </w:rPr>
        <w:t>6</w:t>
      </w:r>
      <w:r w:rsidRPr="007B55F4">
        <w:rPr>
          <w:rFonts w:ascii="Arial" w:hAnsi="Arial" w:cs="Arial"/>
          <w:sz w:val="24"/>
          <w:szCs w:val="24"/>
          <w:lang w:val="en-US"/>
        </w:rPr>
        <w:t xml:space="preserve"> 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130"/>
        <w:gridCol w:w="1134"/>
        <w:gridCol w:w="1134"/>
        <w:gridCol w:w="870"/>
        <w:gridCol w:w="833"/>
        <w:gridCol w:w="788"/>
        <w:gridCol w:w="924"/>
        <w:gridCol w:w="845"/>
      </w:tblGrid>
      <w:tr w:rsidR="00CE2E5A" w:rsidRPr="00D90892" w:rsidTr="00CE2E5A"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  <w:lang w:val="en-US"/>
              </w:rPr>
              <w:t>Specification</w:t>
            </w:r>
          </w:p>
        </w:tc>
        <w:tc>
          <w:tcPr>
            <w:tcW w:w="5889" w:type="dxa"/>
            <w:gridSpan w:val="6"/>
            <w:tcBorders>
              <w:left w:val="single" w:sz="4" w:space="0" w:color="auto"/>
            </w:tcBorders>
            <w:vAlign w:val="center"/>
          </w:tcPr>
          <w:p w:rsidR="00CE2E5A" w:rsidRPr="006D697B" w:rsidRDefault="00CE2E5A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1823A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0068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5729D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017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mln </w:t>
            </w:r>
            <w:r w:rsidR="007B55F4"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6D697B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USD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CE2E5A" w:rsidRPr="006D697B" w:rsidRDefault="00CE2E5A" w:rsidP="007B55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mln EUR</w:t>
            </w:r>
          </w:p>
        </w:tc>
        <w:tc>
          <w:tcPr>
            <w:tcW w:w="24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1823A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0068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A0298" w:rsidRPr="006D69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5B06D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6D697B">
              <w:rPr>
                <w:rFonts w:ascii="Arial" w:hAnsi="Arial" w:cs="Arial"/>
                <w:b/>
                <w:sz w:val="18"/>
                <w:szCs w:val="18"/>
              </w:rPr>
              <w:t xml:space="preserve"> = 100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1F3A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1823A3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F3A3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0068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F5D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77D8" w:rsidRPr="006D69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E2E5A" w:rsidRPr="00D90892" w:rsidTr="00CE2E5A"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2E5A" w:rsidRPr="006D697B" w:rsidRDefault="00CE2E5A" w:rsidP="00CE2E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USD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6D697B" w:rsidRDefault="007B55F4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697B">
              <w:rPr>
                <w:rFonts w:ascii="Arial" w:hAnsi="Arial" w:cs="Arial"/>
                <w:b/>
                <w:sz w:val="18"/>
                <w:szCs w:val="18"/>
              </w:rPr>
              <w:t>structure</w:t>
            </w:r>
            <w:r w:rsidR="00CE2E5A" w:rsidRPr="006D697B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CE2E5A" w:rsidRPr="00D90892" w:rsidTr="00CE2E5A">
        <w:tc>
          <w:tcPr>
            <w:tcW w:w="1030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2E5A" w:rsidRPr="00D90892" w:rsidRDefault="00CE2E5A" w:rsidP="00CE2E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B20C0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080385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Germany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197 657.5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51 204.8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46 180.8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109.0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28.4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27.8</w:t>
            </w:r>
          </w:p>
        </w:tc>
      </w:tr>
      <w:tr w:rsidR="003B20C0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080385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>China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52 064.0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13 500.6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12 159.9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114.4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7.1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7.3</w:t>
            </w:r>
          </w:p>
        </w:tc>
      </w:tr>
      <w:tr w:rsidR="003B20C0" w:rsidRPr="00D90892" w:rsidTr="00FF6935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080385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3.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Russia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46 131.0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11 944.3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10 769.0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121.6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122.6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123.2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6.5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D90892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>4.</w:t>
            </w:r>
            <w:r w:rsidRPr="007B55F4">
              <w:rPr>
                <w:rFonts w:ascii="Arial" w:hAnsi="Arial" w:cs="Arial"/>
                <w:sz w:val="18"/>
                <w:szCs w:val="18"/>
              </w:rPr>
              <w:t xml:space="preserve"> Netherlands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42 715.9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11 064.5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9 979.4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111.5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6.0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D90892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7B55F4">
              <w:rPr>
                <w:rFonts w:ascii="Arial" w:hAnsi="Arial" w:cs="Arial"/>
                <w:sz w:val="18"/>
                <w:szCs w:val="18"/>
              </w:rPr>
              <w:t>Italy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37 414.3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9 678.4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8 739.5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103.9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104.5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5.6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5.3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D90892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7B55F4">
              <w:rPr>
                <w:rFonts w:ascii="Arial" w:hAnsi="Arial" w:cs="Arial"/>
                <w:sz w:val="18"/>
                <w:szCs w:val="18"/>
              </w:rPr>
              <w:t>France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29 719.2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7 687.0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6 940.2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106.1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4.3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4.2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D90892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0892"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Pr="007B55F4">
              <w:rPr>
                <w:rFonts w:ascii="Arial" w:hAnsi="Arial" w:cs="Arial"/>
                <w:sz w:val="18"/>
                <w:szCs w:val="18"/>
              </w:rPr>
              <w:t>Czech Republic</w:t>
            </w:r>
            <w:r w:rsidRPr="00D908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28 045.0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7 250.5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6 548.4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106.9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107.5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108.3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4.0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3.9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080385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8.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Belgium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27 145.5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7 034.8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6 341.7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112.3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113.3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114.0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3.8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080385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9. United Kingdom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19 504.1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5 060.6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4 556.1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105.6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106.6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107.1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2.9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</w:tr>
      <w:tr w:rsidR="003B20C0" w:rsidRPr="00D90892" w:rsidTr="00F002B3">
        <w:tc>
          <w:tcPr>
            <w:tcW w:w="2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Pr="00080385" w:rsidRDefault="003B20C0" w:rsidP="003B20C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0385">
              <w:rPr>
                <w:rFonts w:ascii="Arial" w:hAnsi="Arial" w:cs="Arial"/>
                <w:sz w:val="18"/>
                <w:szCs w:val="18"/>
              </w:rPr>
              <w:t>10.</w:t>
            </w:r>
            <w:r w:rsidRPr="00080385">
              <w:rPr>
                <w:rFonts w:ascii="Arial" w:hAnsi="Arial" w:cs="Arial"/>
                <w:sz w:val="18"/>
                <w:szCs w:val="18"/>
                <w:lang w:val="en-US"/>
              </w:rPr>
              <w:t xml:space="preserve"> Slovakia</w:t>
            </w:r>
            <w:r w:rsidRPr="0008038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17 409.6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4 507.2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4 065.3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98.1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98.9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99.5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2.7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0C0" w:rsidRDefault="003B20C0" w:rsidP="003B20C0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2.4</w:t>
            </w:r>
          </w:p>
        </w:tc>
      </w:tr>
      <w:tr w:rsidR="00B55560" w:rsidRPr="00D90892" w:rsidTr="00CE2E5A">
        <w:trPr>
          <w:trHeight w:val="116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080385" w:rsidRDefault="00B55560" w:rsidP="00B55560">
            <w:pPr>
              <w:tabs>
                <w:tab w:val="left" w:leader="dot" w:pos="238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60" w:rsidRPr="00D90892" w:rsidRDefault="00B55560" w:rsidP="00B555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7E2F" w:rsidRPr="00D90892" w:rsidRDefault="00817E2F" w:rsidP="00817E2F">
      <w:pPr>
        <w:spacing w:after="0" w:line="240" w:lineRule="auto"/>
        <w:ind w:right="-85"/>
        <w:rPr>
          <w:rFonts w:ascii="Arial" w:hAnsi="Arial" w:cs="Arial"/>
          <w:b/>
          <w:sz w:val="18"/>
          <w:szCs w:val="18"/>
        </w:rPr>
      </w:pPr>
    </w:p>
    <w:p w:rsidR="00080385" w:rsidRPr="00041B68" w:rsidRDefault="00096B2A" w:rsidP="00B56E2D">
      <w:pPr>
        <w:spacing w:before="120" w:after="0" w:line="240" w:lineRule="auto"/>
        <w:jc w:val="both"/>
        <w:rPr>
          <w:b/>
          <w:i/>
          <w:lang w:val="en-US"/>
        </w:rPr>
      </w:pPr>
      <w:r w:rsidRPr="0038311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38311C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080385" w:rsidRPr="00041B68">
        <w:rPr>
          <w:rFonts w:ascii="Arial" w:hAnsi="Arial" w:cs="Arial"/>
          <w:b/>
          <w:i/>
          <w:lang w:val="en-US"/>
        </w:rPr>
        <w:t>Collection of data on foreign trade turnover is open. Data published formerly is updated according to new customs documentation and INTRASTAT declarations.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2 </w:t>
      </w:r>
      <w:r w:rsidR="00080385" w:rsidRPr="00041B68">
        <w:rPr>
          <w:rFonts w:ascii="Arial" w:hAnsi="Arial" w:cs="Arial"/>
          <w:i/>
          <w:lang w:val="en-US"/>
        </w:rPr>
        <w:t>Trade turnover with EU countries covers: Austria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Bulgaria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</w:t>
      </w:r>
      <w:r w:rsidR="00041B68" w:rsidRPr="00041B68">
        <w:rPr>
          <w:rFonts w:ascii="Arial" w:hAnsi="Arial" w:cs="Arial"/>
          <w:i/>
          <w:lang w:val="en-US"/>
        </w:rPr>
        <w:t>Croatia</w:t>
      </w:r>
      <w:r w:rsidR="001F3A3A">
        <w:rPr>
          <w:rFonts w:ascii="Arial" w:hAnsi="Arial" w:cs="Arial"/>
          <w:i/>
          <w:lang w:val="en-US"/>
        </w:rPr>
        <w:t>,</w:t>
      </w:r>
      <w:r w:rsidR="00041B68">
        <w:rPr>
          <w:rFonts w:ascii="Arial" w:hAnsi="Arial" w:cs="Arial"/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Czech Republic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Denmark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Greece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 Hungary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Romania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Spain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Swede</w:t>
      </w:r>
      <w:r w:rsidR="002E059E" w:rsidRPr="00041B68">
        <w:rPr>
          <w:rFonts w:ascii="Arial" w:hAnsi="Arial" w:cs="Arial"/>
          <w:i/>
          <w:lang w:val="en-US"/>
        </w:rPr>
        <w:t>n</w:t>
      </w:r>
      <w:r w:rsidR="00080385" w:rsidRPr="00041B68">
        <w:rPr>
          <w:rFonts w:ascii="Arial" w:hAnsi="Arial" w:cs="Arial"/>
          <w:i/>
          <w:lang w:val="en-US"/>
        </w:rPr>
        <w:t xml:space="preserve"> and United Kingdom</w:t>
      </w:r>
      <w:r w:rsidR="001F3A3A">
        <w:rPr>
          <w:rFonts w:ascii="Arial" w:hAnsi="Arial" w:cs="Arial"/>
          <w:i/>
          <w:lang w:val="en-US"/>
        </w:rPr>
        <w:t>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>3</w:t>
      </w:r>
      <w:r w:rsidR="00080385" w:rsidRPr="00041B68">
        <w:rPr>
          <w:i/>
          <w:lang w:val="en-US"/>
        </w:rPr>
        <w:t xml:space="preserve"> </w:t>
      </w:r>
      <w:r w:rsidR="00080385" w:rsidRPr="00041B68">
        <w:rPr>
          <w:rFonts w:ascii="Arial" w:hAnsi="Arial" w:cs="Arial"/>
          <w:i/>
          <w:lang w:val="en-US"/>
        </w:rPr>
        <w:t>Trade turnover with euro-zone countries covers: Austria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Belgium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Cyprus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Estonia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Finland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France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Germany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Greece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Ireland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Italy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Latvia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Lithuania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Luxembourg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Malta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Netherlands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Portugal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Slovakia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Slovenia and Spain</w:t>
      </w:r>
      <w:r w:rsidR="001F3A3A">
        <w:rPr>
          <w:rFonts w:ascii="Arial" w:hAnsi="Arial" w:cs="Arial"/>
          <w:i/>
          <w:lang w:val="en-US"/>
        </w:rPr>
        <w:t>.</w:t>
      </w:r>
    </w:p>
    <w:p w:rsidR="00080385" w:rsidRPr="00041B68" w:rsidRDefault="00096B2A" w:rsidP="00080385">
      <w:pPr>
        <w:spacing w:before="80"/>
        <w:jc w:val="both"/>
        <w:rPr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4 </w:t>
      </w:r>
      <w:r w:rsidR="00080385" w:rsidRPr="00041B68">
        <w:rPr>
          <w:rFonts w:ascii="Arial" w:hAnsi="Arial" w:cs="Arial"/>
          <w:i/>
          <w:lang w:val="en-US"/>
        </w:rPr>
        <w:t>Trade turnover with Central and Eastern European countries covers: Albania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Belarus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Moldova</w:t>
      </w:r>
      <w:r w:rsidR="001F3A3A">
        <w:rPr>
          <w:rFonts w:ascii="Arial" w:hAnsi="Arial" w:cs="Arial"/>
          <w:i/>
          <w:lang w:val="en-US"/>
        </w:rPr>
        <w:t>,</w:t>
      </w:r>
      <w:r w:rsidR="00080385" w:rsidRPr="00041B68">
        <w:rPr>
          <w:rFonts w:ascii="Arial" w:hAnsi="Arial" w:cs="Arial"/>
          <w:i/>
          <w:lang w:val="en-US"/>
        </w:rPr>
        <w:t xml:space="preserve"> Russia and Ukraine</w:t>
      </w:r>
      <w:r w:rsidR="001F3A3A">
        <w:rPr>
          <w:rFonts w:ascii="Arial" w:hAnsi="Arial" w:cs="Arial"/>
          <w:i/>
          <w:lang w:val="en-US"/>
        </w:rPr>
        <w:t>.</w:t>
      </w:r>
    </w:p>
    <w:p w:rsidR="00C464EC" w:rsidRPr="00041B68" w:rsidRDefault="00096B2A" w:rsidP="003831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5 </w:t>
      </w:r>
      <w:r w:rsidR="006A2148" w:rsidRPr="006A2148">
        <w:rPr>
          <w:rFonts w:ascii="Arial" w:hAnsi="Arial" w:cs="Arial"/>
          <w:b/>
          <w:i/>
          <w:lang w:val="en-US"/>
        </w:rPr>
        <w:t>Co</w:t>
      </w:r>
      <w:r w:rsidR="00FB575F" w:rsidRPr="00041B68">
        <w:rPr>
          <w:rFonts w:ascii="Arial" w:eastAsiaTheme="minorHAnsi" w:hAnsi="Arial" w:cs="Arial"/>
          <w:b/>
          <w:bCs/>
          <w:i/>
          <w:iCs/>
          <w:lang w:val="en-US" w:eastAsia="en-US"/>
        </w:rPr>
        <w:t xml:space="preserve">untry of origin </w:t>
      </w:r>
      <w:r w:rsidR="00FB575F" w:rsidRPr="00041B68">
        <w:rPr>
          <w:rFonts w:ascii="Arial" w:eastAsiaTheme="minorHAnsi" w:hAnsi="Arial" w:cs="Arial"/>
          <w:i/>
          <w:iCs/>
          <w:lang w:val="en-US" w:eastAsia="en-US"/>
        </w:rPr>
        <w:t>is the country where the commodity was produced or processed and in this form entered the Polish customs zone</w:t>
      </w:r>
      <w:r w:rsidR="0008638D">
        <w:rPr>
          <w:rFonts w:ascii="Arial" w:eastAsiaTheme="minorHAnsi" w:hAnsi="Arial" w:cs="Arial"/>
          <w:i/>
          <w:iCs/>
          <w:lang w:val="en-US" w:eastAsia="en-US"/>
        </w:rPr>
        <w:t>.</w:t>
      </w:r>
    </w:p>
    <w:p w:rsidR="00AF432F" w:rsidRPr="00041B68" w:rsidRDefault="00DB2D9E" w:rsidP="00AF432F">
      <w:pPr>
        <w:spacing w:before="80"/>
        <w:jc w:val="both"/>
        <w:rPr>
          <w:b/>
          <w:i/>
          <w:lang w:val="en-US"/>
        </w:rPr>
      </w:pPr>
      <w:r w:rsidRPr="00041B68">
        <w:rPr>
          <w:rFonts w:ascii="Arial" w:hAnsi="Arial" w:cs="Arial"/>
          <w:i/>
          <w:vertAlign w:val="superscript"/>
          <w:lang w:val="en-US"/>
        </w:rPr>
        <w:t xml:space="preserve">6 </w:t>
      </w:r>
      <w:r w:rsidR="006A2148" w:rsidRPr="006A2148">
        <w:rPr>
          <w:rFonts w:ascii="Arial" w:hAnsi="Arial" w:cs="Arial"/>
          <w:b/>
          <w:i/>
          <w:lang w:val="en-US"/>
        </w:rPr>
        <w:t>C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ountry of</w:t>
      </w:r>
      <w:r w:rsidR="00AF432F" w:rsidRPr="00041B68">
        <w:rPr>
          <w:rFonts w:ascii="Arial" w:hAnsi="Arial" w:cs="Arial"/>
          <w:b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b/>
          <w:i/>
          <w:lang w:val="en-US"/>
        </w:rPr>
        <w:t>consignment</w:t>
      </w:r>
      <w:r w:rsidR="00AF432F" w:rsidRPr="00041B68">
        <w:rPr>
          <w:rStyle w:val="hps"/>
          <w:rFonts w:ascii="Arial" w:hAnsi="Arial" w:cs="Arial"/>
          <w:i/>
          <w:lang w:val="en-US"/>
        </w:rPr>
        <w:t xml:space="preserve"> is the country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from which the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goods were introduced into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 Polish territory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irrespective of</w:t>
      </w:r>
      <w:r w:rsidR="00AF432F" w:rsidRPr="00041B68">
        <w:rPr>
          <w:rFonts w:ascii="Arial" w:hAnsi="Arial" w:cs="Arial"/>
          <w:i/>
          <w:lang w:val="en-US"/>
        </w:rPr>
        <w:t xml:space="preserve"> </w:t>
      </w:r>
      <w:r w:rsidR="00AF432F" w:rsidRPr="00041B68">
        <w:rPr>
          <w:rStyle w:val="hps"/>
          <w:rFonts w:ascii="Arial" w:hAnsi="Arial" w:cs="Arial"/>
          <w:i/>
          <w:lang w:val="en-US"/>
        </w:rPr>
        <w:t>their origin</w:t>
      </w:r>
      <w:r w:rsidR="0008638D">
        <w:rPr>
          <w:rStyle w:val="hps"/>
          <w:rFonts w:ascii="Arial" w:hAnsi="Arial" w:cs="Arial"/>
          <w:i/>
          <w:lang w:val="en-US"/>
        </w:rPr>
        <w:t>.</w:t>
      </w:r>
    </w:p>
    <w:p w:rsidR="00FB575F" w:rsidRDefault="00FB575F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5729DC" w:rsidRDefault="005729DC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041B68" w:rsidRDefault="00041B68" w:rsidP="00B56E2D">
      <w:pPr>
        <w:tabs>
          <w:tab w:val="left" w:pos="10620"/>
        </w:tabs>
        <w:spacing w:before="120" w:after="0" w:line="240" w:lineRule="auto"/>
        <w:jc w:val="both"/>
        <w:rPr>
          <w:rFonts w:ascii="Arial" w:hAnsi="Arial" w:cs="Arial"/>
          <w:i/>
          <w:sz w:val="18"/>
          <w:szCs w:val="18"/>
          <w:lang w:val="en-US"/>
        </w:rPr>
      </w:pPr>
    </w:p>
    <w:p w:rsidR="003B4141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p w:rsidR="003B4141" w:rsidRPr="00FB575F" w:rsidRDefault="003B4141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334194" w:rsidRPr="008B49AA" w:rsidTr="00334194">
        <w:tc>
          <w:tcPr>
            <w:tcW w:w="4946" w:type="dxa"/>
          </w:tcPr>
          <w:p w:rsidR="00334194" w:rsidRPr="008D6CEE" w:rsidRDefault="008D6CEE" w:rsidP="0033419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Content development:</w:t>
            </w:r>
          </w:p>
          <w:p w:rsidR="00334194" w:rsidRPr="008D6CEE" w:rsidRDefault="00A85B69" w:rsidP="003341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5B69">
              <w:rPr>
                <w:rFonts w:ascii="Arial" w:hAnsi="Arial" w:cs="Arial"/>
                <w:sz w:val="20"/>
                <w:szCs w:val="20"/>
                <w:lang w:val="en-US"/>
              </w:rPr>
              <w:t>Trade and Services Department</w:t>
            </w:r>
          </w:p>
          <w:p w:rsidR="00334194" w:rsidRPr="008D6CEE" w:rsidRDefault="00096B2A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8D6CEE">
              <w:rPr>
                <w:rFonts w:ascii="Arial" w:hAnsi="Arial" w:cs="Arial"/>
                <w:b/>
                <w:sz w:val="20"/>
                <w:lang w:val="en-US"/>
              </w:rPr>
              <w:t>Aldona B</w:t>
            </w:r>
            <w:r w:rsidR="007724A9">
              <w:rPr>
                <w:rFonts w:ascii="Arial" w:hAnsi="Arial" w:cs="Arial"/>
                <w:b/>
                <w:sz w:val="20"/>
                <w:lang w:val="en-US"/>
              </w:rPr>
              <w:t>.</w:t>
            </w:r>
            <w:r w:rsidRPr="008D6CEE">
              <w:rPr>
                <w:rFonts w:ascii="Arial" w:hAnsi="Arial" w:cs="Arial"/>
                <w:b/>
                <w:sz w:val="20"/>
                <w:lang w:val="en-US"/>
              </w:rPr>
              <w:t xml:space="preserve"> Matejak</w:t>
            </w:r>
          </w:p>
          <w:p w:rsidR="00334194" w:rsidRPr="008D6CEE" w:rsidRDefault="00334194" w:rsidP="00096B2A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90892">
              <w:rPr>
                <w:rFonts w:ascii="Arial" w:hAnsi="Arial" w:cs="Arial"/>
                <w:sz w:val="20"/>
                <w:lang w:val="fi-FI"/>
              </w:rPr>
              <w:t>Tel: 22</w:t>
            </w:r>
            <w:r w:rsidR="00096B2A" w:rsidRPr="00D90892">
              <w:rPr>
                <w:rFonts w:ascii="Arial" w:hAnsi="Arial" w:cs="Arial"/>
                <w:sz w:val="20"/>
                <w:lang w:val="fi-FI"/>
              </w:rPr>
              <w:t> 608 34 83</w:t>
            </w:r>
          </w:p>
        </w:tc>
        <w:tc>
          <w:tcPr>
            <w:tcW w:w="4946" w:type="dxa"/>
          </w:tcPr>
          <w:p w:rsidR="00334194" w:rsidRPr="00A85B69" w:rsidRDefault="00A85B69" w:rsidP="00334194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78533C">
              <w:rPr>
                <w:rStyle w:val="hps"/>
                <w:rFonts w:ascii="Arial" w:hAnsi="Arial" w:cs="Arial"/>
                <w:color w:val="222222"/>
                <w:sz w:val="20"/>
                <w:szCs w:val="20"/>
                <w:lang w:val="en-US"/>
              </w:rPr>
              <w:t>Dissemination:</w:t>
            </w:r>
            <w:r w:rsidR="00334194" w:rsidRPr="00A85B69">
              <w:rPr>
                <w:rFonts w:ascii="Arial" w:hAnsi="Arial" w:cs="Arial"/>
                <w:sz w:val="20"/>
                <w:lang w:val="en-US"/>
              </w:rPr>
              <w:br/>
            </w:r>
            <w:r w:rsidRPr="0078533C">
              <w:rPr>
                <w:rStyle w:val="Pogrubienie"/>
                <w:rFonts w:ascii="Arial" w:hAnsi="Arial" w:cs="Arial"/>
                <w:color w:val="222222"/>
                <w:sz w:val="20"/>
                <w:szCs w:val="20"/>
                <w:lang w:val="en-US"/>
              </w:rPr>
              <w:t>The Spokesman for the President of the CSO</w:t>
            </w:r>
            <w:r w:rsidRPr="0078533C">
              <w:rPr>
                <w:rStyle w:val="Pogrubienie"/>
                <w:color w:val="222222"/>
                <w:sz w:val="20"/>
                <w:szCs w:val="20"/>
                <w:lang w:val="en-US"/>
              </w:rPr>
              <w:t> </w:t>
            </w:r>
          </w:p>
          <w:p w:rsidR="007724A9" w:rsidRPr="00AD23A3" w:rsidRDefault="007724A9" w:rsidP="007724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3A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Karolina Dawidziuk </w:t>
            </w:r>
          </w:p>
          <w:p w:rsidR="00334194" w:rsidRPr="00D90892" w:rsidRDefault="00817B63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 w:rsidRPr="00D90892">
              <w:rPr>
                <w:rFonts w:cs="Arial"/>
                <w:sz w:val="20"/>
                <w:szCs w:val="22"/>
                <w:lang w:val="fi-FI"/>
              </w:rPr>
              <w:t>Tel: 22 608 347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>5</w:t>
            </w:r>
            <w:r w:rsidR="00772CEA">
              <w:rPr>
                <w:rFonts w:cs="Arial"/>
                <w:sz w:val="20"/>
                <w:szCs w:val="22"/>
                <w:lang w:val="fi-FI"/>
              </w:rPr>
              <w:t>.</w:t>
            </w:r>
            <w:r w:rsidR="00334194" w:rsidRPr="00D90892">
              <w:rPr>
                <w:rFonts w:cs="Arial"/>
                <w:sz w:val="20"/>
                <w:szCs w:val="22"/>
                <w:lang w:val="fi-FI"/>
              </w:rPr>
              <w:t xml:space="preserve"> 22 608 3009</w:t>
            </w:r>
          </w:p>
          <w:p w:rsidR="00334194" w:rsidRPr="003062F8" w:rsidRDefault="00334194" w:rsidP="00334194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pl-PL"/>
              </w:rPr>
            </w:pPr>
            <w:r w:rsidRPr="003062F8">
              <w:rPr>
                <w:rFonts w:cs="Arial"/>
                <w:b w:val="0"/>
                <w:sz w:val="20"/>
                <w:szCs w:val="22"/>
                <w:lang w:val="pl-PL"/>
              </w:rPr>
              <w:t xml:space="preserve">e-mail: </w:t>
            </w:r>
            <w:hyperlink r:id="rId9" w:history="1">
              <w:r w:rsidR="007724A9" w:rsidRPr="003062F8">
                <w:rPr>
                  <w:rStyle w:val="Hipercze"/>
                  <w:rFonts w:cs="Arial"/>
                  <w:b w:val="0"/>
                  <w:szCs w:val="22"/>
                  <w:lang w:val="pl-PL"/>
                </w:rPr>
                <w:t>rzecznik@stat.gov.pl</w:t>
              </w:r>
            </w:hyperlink>
          </w:p>
        </w:tc>
      </w:tr>
    </w:tbl>
    <w:p w:rsidR="00334194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9DA" w:rsidRPr="003062F8" w:rsidRDefault="009839DA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7BE1" w:rsidRPr="00A85B69" w:rsidRDefault="00A85B69" w:rsidP="001F2EC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A85B69">
        <w:rPr>
          <w:rFonts w:ascii="Arial" w:hAnsi="Arial" w:cs="Arial"/>
          <w:sz w:val="20"/>
          <w:szCs w:val="20"/>
          <w:lang w:val="en-US"/>
        </w:rPr>
        <w:t>More on</w:t>
      </w:r>
      <w:r w:rsidR="00334194" w:rsidRPr="00A85B69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0" w:history="1">
        <w:r w:rsidR="00B626BC" w:rsidRPr="00D96032">
          <w:rPr>
            <w:rStyle w:val="Hipercze"/>
            <w:rFonts w:ascii="Arial" w:hAnsi="Arial" w:cs="Arial"/>
            <w:szCs w:val="20"/>
            <w:lang w:val="en-US"/>
          </w:rPr>
          <w:t>http://stat.gov.pl/en/topics/prices-trade/</w:t>
        </w:r>
      </w:hyperlink>
      <w:r w:rsidRPr="00A85B69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0D7BE1" w:rsidRPr="00A85B69" w:rsidSect="0092244A">
      <w:footerReference w:type="default" r:id="rId11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EEA" w:rsidRDefault="000F7EEA" w:rsidP="000D7BE1">
      <w:pPr>
        <w:spacing w:after="0" w:line="240" w:lineRule="auto"/>
      </w:pPr>
      <w:r>
        <w:separator/>
      </w:r>
    </w:p>
  </w:endnote>
  <w:endnote w:type="continuationSeparator" w:id="0">
    <w:p w:rsidR="000F7EEA" w:rsidRDefault="000F7EEA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B60565" w:rsidRDefault="00B605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0565" w:rsidRDefault="00B60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EEA" w:rsidRDefault="000F7EEA" w:rsidP="000D7BE1">
      <w:pPr>
        <w:spacing w:after="0" w:line="240" w:lineRule="auto"/>
      </w:pPr>
      <w:r>
        <w:separator/>
      </w:r>
    </w:p>
  </w:footnote>
  <w:footnote w:type="continuationSeparator" w:id="0">
    <w:p w:rsidR="000F7EEA" w:rsidRDefault="000F7EEA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C59"/>
    <w:rsid w:val="000068D5"/>
    <w:rsid w:val="00010C45"/>
    <w:rsid w:val="00011CC3"/>
    <w:rsid w:val="00020434"/>
    <w:rsid w:val="000269D8"/>
    <w:rsid w:val="000300C0"/>
    <w:rsid w:val="000408E5"/>
    <w:rsid w:val="00041B68"/>
    <w:rsid w:val="00063A7D"/>
    <w:rsid w:val="00080385"/>
    <w:rsid w:val="0008638D"/>
    <w:rsid w:val="000879AC"/>
    <w:rsid w:val="00092323"/>
    <w:rsid w:val="00092D01"/>
    <w:rsid w:val="000954B4"/>
    <w:rsid w:val="00096B2A"/>
    <w:rsid w:val="00097444"/>
    <w:rsid w:val="000A002E"/>
    <w:rsid w:val="000B7D1C"/>
    <w:rsid w:val="000C3280"/>
    <w:rsid w:val="000C5635"/>
    <w:rsid w:val="000D0FC4"/>
    <w:rsid w:val="000D7BE1"/>
    <w:rsid w:val="000E3566"/>
    <w:rsid w:val="000E5DC3"/>
    <w:rsid w:val="000F1916"/>
    <w:rsid w:val="000F7EEA"/>
    <w:rsid w:val="0011661A"/>
    <w:rsid w:val="00133EBD"/>
    <w:rsid w:val="00140F79"/>
    <w:rsid w:val="00146F5B"/>
    <w:rsid w:val="001526BF"/>
    <w:rsid w:val="00160ED3"/>
    <w:rsid w:val="00162B59"/>
    <w:rsid w:val="00167EE2"/>
    <w:rsid w:val="00171A0D"/>
    <w:rsid w:val="00173DB7"/>
    <w:rsid w:val="001823A3"/>
    <w:rsid w:val="0019337B"/>
    <w:rsid w:val="001B341E"/>
    <w:rsid w:val="001B3692"/>
    <w:rsid w:val="001B7EAB"/>
    <w:rsid w:val="001C0FB9"/>
    <w:rsid w:val="001C4313"/>
    <w:rsid w:val="001C6F6D"/>
    <w:rsid w:val="001D1610"/>
    <w:rsid w:val="001D3F7A"/>
    <w:rsid w:val="001D61DF"/>
    <w:rsid w:val="001D7BF2"/>
    <w:rsid w:val="001E0C75"/>
    <w:rsid w:val="001E64EA"/>
    <w:rsid w:val="001F2491"/>
    <w:rsid w:val="001F2EC9"/>
    <w:rsid w:val="001F3A3A"/>
    <w:rsid w:val="001F5715"/>
    <w:rsid w:val="00202365"/>
    <w:rsid w:val="00203DFC"/>
    <w:rsid w:val="00213246"/>
    <w:rsid w:val="00230CFF"/>
    <w:rsid w:val="00232EC6"/>
    <w:rsid w:val="00234629"/>
    <w:rsid w:val="00237442"/>
    <w:rsid w:val="00240FC1"/>
    <w:rsid w:val="002442D1"/>
    <w:rsid w:val="0024652B"/>
    <w:rsid w:val="00263F4E"/>
    <w:rsid w:val="002641F7"/>
    <w:rsid w:val="00265F73"/>
    <w:rsid w:val="00275E5C"/>
    <w:rsid w:val="00281B7B"/>
    <w:rsid w:val="002840A4"/>
    <w:rsid w:val="002923E4"/>
    <w:rsid w:val="00295123"/>
    <w:rsid w:val="002B2A17"/>
    <w:rsid w:val="002B3151"/>
    <w:rsid w:val="002C0C23"/>
    <w:rsid w:val="002C3BD9"/>
    <w:rsid w:val="002D498A"/>
    <w:rsid w:val="002D5DBC"/>
    <w:rsid w:val="002E042E"/>
    <w:rsid w:val="002E059E"/>
    <w:rsid w:val="002E1FA6"/>
    <w:rsid w:val="002F51B9"/>
    <w:rsid w:val="00302AD7"/>
    <w:rsid w:val="003062F8"/>
    <w:rsid w:val="003152C4"/>
    <w:rsid w:val="00316586"/>
    <w:rsid w:val="00324807"/>
    <w:rsid w:val="00334194"/>
    <w:rsid w:val="00337A33"/>
    <w:rsid w:val="0034090B"/>
    <w:rsid w:val="00345C3A"/>
    <w:rsid w:val="00352C78"/>
    <w:rsid w:val="00360F4F"/>
    <w:rsid w:val="00363C92"/>
    <w:rsid w:val="0036606B"/>
    <w:rsid w:val="00370709"/>
    <w:rsid w:val="0038311C"/>
    <w:rsid w:val="00386AB6"/>
    <w:rsid w:val="003873D7"/>
    <w:rsid w:val="003A04DC"/>
    <w:rsid w:val="003A19BE"/>
    <w:rsid w:val="003A72E0"/>
    <w:rsid w:val="003B20C0"/>
    <w:rsid w:val="003B4141"/>
    <w:rsid w:val="003C3321"/>
    <w:rsid w:val="003C3967"/>
    <w:rsid w:val="003D7447"/>
    <w:rsid w:val="00400020"/>
    <w:rsid w:val="00402BC5"/>
    <w:rsid w:val="00407398"/>
    <w:rsid w:val="00415CAE"/>
    <w:rsid w:val="00430A50"/>
    <w:rsid w:val="00430FE4"/>
    <w:rsid w:val="0043440F"/>
    <w:rsid w:val="00447A6B"/>
    <w:rsid w:val="004561E5"/>
    <w:rsid w:val="00471026"/>
    <w:rsid w:val="00486F37"/>
    <w:rsid w:val="004949F8"/>
    <w:rsid w:val="00496C94"/>
    <w:rsid w:val="00497ADD"/>
    <w:rsid w:val="004A0495"/>
    <w:rsid w:val="004B1B45"/>
    <w:rsid w:val="004B28A5"/>
    <w:rsid w:val="004C5201"/>
    <w:rsid w:val="004D14B9"/>
    <w:rsid w:val="004E1FC4"/>
    <w:rsid w:val="004F5270"/>
    <w:rsid w:val="004F5A2E"/>
    <w:rsid w:val="004F63D3"/>
    <w:rsid w:val="005034AB"/>
    <w:rsid w:val="0050512A"/>
    <w:rsid w:val="0051367C"/>
    <w:rsid w:val="00515C03"/>
    <w:rsid w:val="005174E9"/>
    <w:rsid w:val="005253BD"/>
    <w:rsid w:val="00525EE8"/>
    <w:rsid w:val="0053588A"/>
    <w:rsid w:val="00544F03"/>
    <w:rsid w:val="005460DC"/>
    <w:rsid w:val="005470E9"/>
    <w:rsid w:val="00562718"/>
    <w:rsid w:val="00564A27"/>
    <w:rsid w:val="005658A9"/>
    <w:rsid w:val="005729DC"/>
    <w:rsid w:val="00597754"/>
    <w:rsid w:val="00597FEB"/>
    <w:rsid w:val="005A4671"/>
    <w:rsid w:val="005B06DE"/>
    <w:rsid w:val="005C557C"/>
    <w:rsid w:val="005C6586"/>
    <w:rsid w:val="005E3C54"/>
    <w:rsid w:val="005E4FDA"/>
    <w:rsid w:val="005E57DE"/>
    <w:rsid w:val="005E6903"/>
    <w:rsid w:val="00600261"/>
    <w:rsid w:val="00601603"/>
    <w:rsid w:val="00602DCB"/>
    <w:rsid w:val="00611386"/>
    <w:rsid w:val="00622876"/>
    <w:rsid w:val="00625994"/>
    <w:rsid w:val="00627605"/>
    <w:rsid w:val="00633692"/>
    <w:rsid w:val="00635ADC"/>
    <w:rsid w:val="006377D8"/>
    <w:rsid w:val="00644AFB"/>
    <w:rsid w:val="00654965"/>
    <w:rsid w:val="006643A7"/>
    <w:rsid w:val="00664503"/>
    <w:rsid w:val="00665367"/>
    <w:rsid w:val="006677F9"/>
    <w:rsid w:val="00681F30"/>
    <w:rsid w:val="00683394"/>
    <w:rsid w:val="006843ED"/>
    <w:rsid w:val="00685679"/>
    <w:rsid w:val="006A0298"/>
    <w:rsid w:val="006A2148"/>
    <w:rsid w:val="006B2B99"/>
    <w:rsid w:val="006C0632"/>
    <w:rsid w:val="006C2C3B"/>
    <w:rsid w:val="006C6BFD"/>
    <w:rsid w:val="006D0EEB"/>
    <w:rsid w:val="006D697B"/>
    <w:rsid w:val="006E15C7"/>
    <w:rsid w:val="006F365A"/>
    <w:rsid w:val="006F5D31"/>
    <w:rsid w:val="00701776"/>
    <w:rsid w:val="00710E85"/>
    <w:rsid w:val="00715FF2"/>
    <w:rsid w:val="007256BC"/>
    <w:rsid w:val="0073089F"/>
    <w:rsid w:val="00736C6B"/>
    <w:rsid w:val="007425CF"/>
    <w:rsid w:val="00745928"/>
    <w:rsid w:val="00755AB5"/>
    <w:rsid w:val="00755F31"/>
    <w:rsid w:val="007724A9"/>
    <w:rsid w:val="00772CEA"/>
    <w:rsid w:val="00774DA8"/>
    <w:rsid w:val="00776C15"/>
    <w:rsid w:val="00782A54"/>
    <w:rsid w:val="0078533C"/>
    <w:rsid w:val="007866EA"/>
    <w:rsid w:val="007A31C6"/>
    <w:rsid w:val="007B115C"/>
    <w:rsid w:val="007B55F4"/>
    <w:rsid w:val="007D4B3A"/>
    <w:rsid w:val="007D682B"/>
    <w:rsid w:val="007F3909"/>
    <w:rsid w:val="007F3CAB"/>
    <w:rsid w:val="007F6361"/>
    <w:rsid w:val="00810D76"/>
    <w:rsid w:val="00815D51"/>
    <w:rsid w:val="00817B63"/>
    <w:rsid w:val="00817E2F"/>
    <w:rsid w:val="00822F00"/>
    <w:rsid w:val="008252E9"/>
    <w:rsid w:val="00826343"/>
    <w:rsid w:val="008340E7"/>
    <w:rsid w:val="00834C59"/>
    <w:rsid w:val="008431CE"/>
    <w:rsid w:val="00845A71"/>
    <w:rsid w:val="00853564"/>
    <w:rsid w:val="00860BC9"/>
    <w:rsid w:val="008632B4"/>
    <w:rsid w:val="00865E3C"/>
    <w:rsid w:val="00867E67"/>
    <w:rsid w:val="008743EF"/>
    <w:rsid w:val="00887AD3"/>
    <w:rsid w:val="008A4B70"/>
    <w:rsid w:val="008B27D6"/>
    <w:rsid w:val="008B49AA"/>
    <w:rsid w:val="008C0ACE"/>
    <w:rsid w:val="008C24A5"/>
    <w:rsid w:val="008C7F21"/>
    <w:rsid w:val="008D6CEE"/>
    <w:rsid w:val="008D72BC"/>
    <w:rsid w:val="008E57F9"/>
    <w:rsid w:val="008E65A4"/>
    <w:rsid w:val="008F341F"/>
    <w:rsid w:val="008F38AD"/>
    <w:rsid w:val="009061A1"/>
    <w:rsid w:val="00914014"/>
    <w:rsid w:val="0092244A"/>
    <w:rsid w:val="00937AE7"/>
    <w:rsid w:val="00940BF6"/>
    <w:rsid w:val="00957087"/>
    <w:rsid w:val="0096121B"/>
    <w:rsid w:val="009634DA"/>
    <w:rsid w:val="00965D0D"/>
    <w:rsid w:val="009745DD"/>
    <w:rsid w:val="00975B2F"/>
    <w:rsid w:val="009838D3"/>
    <w:rsid w:val="009839DA"/>
    <w:rsid w:val="009A11C1"/>
    <w:rsid w:val="009A4CD4"/>
    <w:rsid w:val="009A6979"/>
    <w:rsid w:val="009B422E"/>
    <w:rsid w:val="009B5980"/>
    <w:rsid w:val="009C1CBB"/>
    <w:rsid w:val="009C4ECA"/>
    <w:rsid w:val="009E4C33"/>
    <w:rsid w:val="009F1E60"/>
    <w:rsid w:val="00A04299"/>
    <w:rsid w:val="00A077BC"/>
    <w:rsid w:val="00A1004B"/>
    <w:rsid w:val="00A1147B"/>
    <w:rsid w:val="00A179C5"/>
    <w:rsid w:val="00A37824"/>
    <w:rsid w:val="00A43BE9"/>
    <w:rsid w:val="00A63EBE"/>
    <w:rsid w:val="00A706DA"/>
    <w:rsid w:val="00A74CD0"/>
    <w:rsid w:val="00A85B69"/>
    <w:rsid w:val="00A91F3A"/>
    <w:rsid w:val="00A962D7"/>
    <w:rsid w:val="00AB2118"/>
    <w:rsid w:val="00AB3B9E"/>
    <w:rsid w:val="00AD031F"/>
    <w:rsid w:val="00AE1B37"/>
    <w:rsid w:val="00AF432F"/>
    <w:rsid w:val="00B34B1F"/>
    <w:rsid w:val="00B41250"/>
    <w:rsid w:val="00B42330"/>
    <w:rsid w:val="00B44AE6"/>
    <w:rsid w:val="00B4723C"/>
    <w:rsid w:val="00B55560"/>
    <w:rsid w:val="00B56E2D"/>
    <w:rsid w:val="00B60565"/>
    <w:rsid w:val="00B62026"/>
    <w:rsid w:val="00B626BC"/>
    <w:rsid w:val="00B73068"/>
    <w:rsid w:val="00B768EB"/>
    <w:rsid w:val="00BA3FCB"/>
    <w:rsid w:val="00BB2DF7"/>
    <w:rsid w:val="00BB6B18"/>
    <w:rsid w:val="00BC1A72"/>
    <w:rsid w:val="00BE11B3"/>
    <w:rsid w:val="00BE1ECA"/>
    <w:rsid w:val="00BE42F6"/>
    <w:rsid w:val="00BE4AC4"/>
    <w:rsid w:val="00BF18D9"/>
    <w:rsid w:val="00C01380"/>
    <w:rsid w:val="00C021F0"/>
    <w:rsid w:val="00C029DA"/>
    <w:rsid w:val="00C0319E"/>
    <w:rsid w:val="00C069E3"/>
    <w:rsid w:val="00C21258"/>
    <w:rsid w:val="00C323E9"/>
    <w:rsid w:val="00C3716D"/>
    <w:rsid w:val="00C43C6A"/>
    <w:rsid w:val="00C448E2"/>
    <w:rsid w:val="00C464EC"/>
    <w:rsid w:val="00C50364"/>
    <w:rsid w:val="00C67F8B"/>
    <w:rsid w:val="00C70B5C"/>
    <w:rsid w:val="00C75C26"/>
    <w:rsid w:val="00C85950"/>
    <w:rsid w:val="00C91EA8"/>
    <w:rsid w:val="00C94F55"/>
    <w:rsid w:val="00CA67E7"/>
    <w:rsid w:val="00CC6787"/>
    <w:rsid w:val="00CE2E5A"/>
    <w:rsid w:val="00CF16D2"/>
    <w:rsid w:val="00CF2F13"/>
    <w:rsid w:val="00CF538D"/>
    <w:rsid w:val="00CF674A"/>
    <w:rsid w:val="00D00958"/>
    <w:rsid w:val="00D061F3"/>
    <w:rsid w:val="00D104D2"/>
    <w:rsid w:val="00D104F1"/>
    <w:rsid w:val="00D16EA4"/>
    <w:rsid w:val="00D22CAA"/>
    <w:rsid w:val="00D23FC9"/>
    <w:rsid w:val="00D360C8"/>
    <w:rsid w:val="00D47877"/>
    <w:rsid w:val="00D553F5"/>
    <w:rsid w:val="00D55CC3"/>
    <w:rsid w:val="00D75EFF"/>
    <w:rsid w:val="00D87A1B"/>
    <w:rsid w:val="00D90892"/>
    <w:rsid w:val="00D91ACE"/>
    <w:rsid w:val="00D94A87"/>
    <w:rsid w:val="00DA22AF"/>
    <w:rsid w:val="00DA3E96"/>
    <w:rsid w:val="00DA4456"/>
    <w:rsid w:val="00DA6DA9"/>
    <w:rsid w:val="00DA70A1"/>
    <w:rsid w:val="00DB2D9E"/>
    <w:rsid w:val="00DB5297"/>
    <w:rsid w:val="00DB6384"/>
    <w:rsid w:val="00DB680E"/>
    <w:rsid w:val="00DB7805"/>
    <w:rsid w:val="00DC08B0"/>
    <w:rsid w:val="00DC6E06"/>
    <w:rsid w:val="00DC7C8B"/>
    <w:rsid w:val="00DD2779"/>
    <w:rsid w:val="00DD2B3E"/>
    <w:rsid w:val="00DD3291"/>
    <w:rsid w:val="00DE71CA"/>
    <w:rsid w:val="00DF4675"/>
    <w:rsid w:val="00E0418C"/>
    <w:rsid w:val="00E07FF3"/>
    <w:rsid w:val="00E10487"/>
    <w:rsid w:val="00E12BCE"/>
    <w:rsid w:val="00E16F81"/>
    <w:rsid w:val="00E32180"/>
    <w:rsid w:val="00E34FFF"/>
    <w:rsid w:val="00E507F1"/>
    <w:rsid w:val="00E753D6"/>
    <w:rsid w:val="00E7589F"/>
    <w:rsid w:val="00E97462"/>
    <w:rsid w:val="00EA30ED"/>
    <w:rsid w:val="00EA7620"/>
    <w:rsid w:val="00EB06CD"/>
    <w:rsid w:val="00EC0F7B"/>
    <w:rsid w:val="00ED37BC"/>
    <w:rsid w:val="00ED5A58"/>
    <w:rsid w:val="00EE143F"/>
    <w:rsid w:val="00EE32E9"/>
    <w:rsid w:val="00EE3BA6"/>
    <w:rsid w:val="00EE3DAC"/>
    <w:rsid w:val="00EE7FA6"/>
    <w:rsid w:val="00EF0C3C"/>
    <w:rsid w:val="00EF57FF"/>
    <w:rsid w:val="00EF692C"/>
    <w:rsid w:val="00F0029B"/>
    <w:rsid w:val="00F002B3"/>
    <w:rsid w:val="00F007B9"/>
    <w:rsid w:val="00F23568"/>
    <w:rsid w:val="00F236CB"/>
    <w:rsid w:val="00F25BCA"/>
    <w:rsid w:val="00F326BE"/>
    <w:rsid w:val="00F3305A"/>
    <w:rsid w:val="00F47752"/>
    <w:rsid w:val="00F538E4"/>
    <w:rsid w:val="00F57472"/>
    <w:rsid w:val="00F634AB"/>
    <w:rsid w:val="00F7299A"/>
    <w:rsid w:val="00F81CA9"/>
    <w:rsid w:val="00F8307D"/>
    <w:rsid w:val="00F85209"/>
    <w:rsid w:val="00F8782C"/>
    <w:rsid w:val="00FA4C3A"/>
    <w:rsid w:val="00FB575F"/>
    <w:rsid w:val="00FC7107"/>
    <w:rsid w:val="00FE0C8C"/>
    <w:rsid w:val="00FF36FA"/>
    <w:rsid w:val="00FF6935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37A7D-4640-4D5E-A5A8-B076587E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5E3C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rsid w:val="00817E2F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after="0" w:line="360" w:lineRule="auto"/>
      <w:ind w:firstLine="567"/>
      <w:jc w:val="both"/>
    </w:pPr>
    <w:rPr>
      <w:rFonts w:ascii="Arial" w:hAnsi="Arial"/>
      <w:spacing w:val="-3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E2F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hps">
    <w:name w:val="hps"/>
    <w:basedOn w:val="Domylnaczcionkaakapitu"/>
    <w:rsid w:val="00AF432F"/>
  </w:style>
  <w:style w:type="character" w:styleId="Pogrubienie">
    <w:name w:val="Strong"/>
    <w:basedOn w:val="Domylnaczcionkaakapitu"/>
    <w:uiPriority w:val="22"/>
    <w:qFormat/>
    <w:rsid w:val="00A85B69"/>
    <w:rPr>
      <w:rFonts w:ascii="latobold" w:hAnsi="latobold" w:hint="default"/>
      <w:b w:val="0"/>
      <w:bCs w:val="0"/>
    </w:rPr>
  </w:style>
  <w:style w:type="character" w:customStyle="1" w:styleId="shorttext">
    <w:name w:val="short_text"/>
    <w:basedOn w:val="Domylnaczcionkaakapitu"/>
    <w:rsid w:val="009C4ECA"/>
  </w:style>
  <w:style w:type="character" w:customStyle="1" w:styleId="alt-edited1">
    <w:name w:val="alt-edited1"/>
    <w:basedOn w:val="Domylnaczcionkaakapitu"/>
    <w:rsid w:val="00E10487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at.gov.pl/en/topics/prices-trad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E701F-6D7A-45C7-99D8-76120019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1244</TotalTime>
  <Pages>1</Pages>
  <Words>1182</Words>
  <Characters>7096</Characters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January-October 2017</dc:title>
  <cp:lastPrinted>2015-05-06T06:55:00Z</cp:lastPrinted>
  <dcterms:created xsi:type="dcterms:W3CDTF">2015-05-06T07:19:00Z</dcterms:created>
  <dcterms:modified xsi:type="dcterms:W3CDTF">2017-12-07T09:55:00Z</dcterms:modified>
</cp:coreProperties>
</file>