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6FF9E" w14:textId="30A1398D"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870B33">
        <w:rPr>
          <w:szCs w:val="40"/>
          <w:shd w:val="clear" w:color="auto" w:fill="FFFFFF"/>
        </w:rPr>
        <w:t>Aktywnoś</w:t>
      </w:r>
      <w:r w:rsidR="001B1B8C" w:rsidRPr="00870B33">
        <w:rPr>
          <w:szCs w:val="40"/>
          <w:shd w:val="clear" w:color="auto" w:fill="FFFFFF"/>
        </w:rPr>
        <w:t>ć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e</w:t>
      </w:r>
      <w:r w:rsidRPr="00870B33">
        <w:rPr>
          <w:szCs w:val="40"/>
          <w:shd w:val="clear" w:color="auto" w:fill="FFFFFF"/>
        </w:rPr>
        <w:t>konomiczn</w:t>
      </w:r>
      <w:r w:rsidR="001B1B8C" w:rsidRPr="00870B33">
        <w:rPr>
          <w:szCs w:val="40"/>
          <w:shd w:val="clear" w:color="auto" w:fill="FFFFFF"/>
        </w:rPr>
        <w:t>a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l</w:t>
      </w:r>
      <w:r w:rsidRPr="00870B33">
        <w:rPr>
          <w:szCs w:val="40"/>
          <w:shd w:val="clear" w:color="auto" w:fill="FFFFFF"/>
        </w:rPr>
        <w:t xml:space="preserve">udności </w:t>
      </w:r>
      <w:r w:rsidR="00CC443A" w:rsidRPr="00870B33">
        <w:rPr>
          <w:szCs w:val="40"/>
          <w:shd w:val="clear" w:color="auto" w:fill="FFFFFF"/>
        </w:rPr>
        <w:t xml:space="preserve">w województwie dolnośląskim </w:t>
      </w:r>
      <w:r w:rsidRPr="00870B33">
        <w:rPr>
          <w:szCs w:val="40"/>
          <w:shd w:val="clear" w:color="auto" w:fill="FFFFFF"/>
        </w:rPr>
        <w:t xml:space="preserve">w </w:t>
      </w:r>
      <w:r w:rsidR="0073502B">
        <w:rPr>
          <w:szCs w:val="40"/>
          <w:shd w:val="clear" w:color="auto" w:fill="FFFFFF"/>
        </w:rPr>
        <w:t>czwartym</w:t>
      </w:r>
      <w:r w:rsidRPr="00870B33">
        <w:rPr>
          <w:szCs w:val="40"/>
          <w:shd w:val="clear" w:color="auto" w:fill="FFFFFF"/>
        </w:rPr>
        <w:t xml:space="preserve"> kwartale 202</w:t>
      </w:r>
      <w:r w:rsidR="008B253E">
        <w:rPr>
          <w:szCs w:val="40"/>
          <w:shd w:val="clear" w:color="auto" w:fill="FFFFFF"/>
        </w:rPr>
        <w:t>4</w:t>
      </w:r>
      <w:r w:rsidR="00A9110D" w:rsidRPr="00870B33">
        <w:rPr>
          <w:szCs w:val="40"/>
          <w:shd w:val="clear" w:color="auto" w:fill="FFFFFF"/>
        </w:rPr>
        <w:t xml:space="preserve"> </w:t>
      </w:r>
      <w:r w:rsidRPr="00870B3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14:paraId="63592644" w14:textId="465B6F6B" w:rsidR="00BC1507" w:rsidRPr="00A606CD" w:rsidRDefault="00FC7B2E" w:rsidP="00053EF7">
      <w:pPr>
        <w:pStyle w:val="tytuinformacji"/>
        <w:spacing w:after="720" w:line="260" w:lineRule="exact"/>
        <w:rPr>
          <w:spacing w:val="2"/>
        </w:rPr>
      </w:pPr>
      <w:r w:rsidRPr="00A606C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81D2B4" wp14:editId="0509EF7E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60,0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D54A" w14:textId="1FB3E81A" w:rsidR="00E34B82" w:rsidRPr="0011409E" w:rsidRDefault="0073502B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</w:t>
                            </w:r>
                            <w:r w:rsidR="00E34B8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="00E34B82"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7405218" w14:textId="77777777" w:rsidR="00E34B82" w:rsidRPr="00BC689C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D2B4" id="Pole tekstowe 2" o:spid="_x0000_s1026" alt="Współczynnik aktywności zawodowej osób w wieku 15-89 lat - 60,0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" fillcolor="#001d77" stroked="f">
                <v:stroke joinstyle="miter"/>
                <v:textbox>
                  <w:txbxContent>
                    <w:p w14:paraId="2F61D54A" w14:textId="1FB3E81A" w:rsidR="00E34B82" w:rsidRPr="0011409E" w:rsidRDefault="0073502B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</w:t>
                      </w:r>
                      <w:r w:rsidR="00E34B8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="00E34B82"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7405218" w14:textId="77777777" w:rsidR="00E34B82" w:rsidRPr="00BC689C" w:rsidRDefault="00E34B82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A606CD">
        <w:rPr>
          <w:rFonts w:ascii="Fira Sans" w:hAnsi="Fira Sans"/>
          <w:b/>
          <w:sz w:val="19"/>
          <w:szCs w:val="19"/>
        </w:rPr>
        <w:t xml:space="preserve">W </w:t>
      </w:r>
      <w:r w:rsidR="0073502B" w:rsidRPr="00A606CD">
        <w:rPr>
          <w:rFonts w:ascii="Fira Sans" w:hAnsi="Fira Sans"/>
          <w:b/>
          <w:sz w:val="19"/>
          <w:szCs w:val="19"/>
        </w:rPr>
        <w:t>4</w:t>
      </w:r>
      <w:r w:rsidR="00BC1507" w:rsidRPr="00A606CD">
        <w:rPr>
          <w:rFonts w:ascii="Fira Sans" w:hAnsi="Fira Sans"/>
          <w:b/>
          <w:sz w:val="19"/>
          <w:szCs w:val="19"/>
        </w:rPr>
        <w:t xml:space="preserve"> kw</w:t>
      </w:r>
      <w:r w:rsidR="00F24980" w:rsidRPr="00A606CD">
        <w:rPr>
          <w:rFonts w:ascii="Fira Sans" w:hAnsi="Fira Sans"/>
          <w:b/>
          <w:sz w:val="19"/>
          <w:szCs w:val="19"/>
        </w:rPr>
        <w:t>artale</w:t>
      </w:r>
      <w:r w:rsidR="00BC1507" w:rsidRPr="00A606CD">
        <w:rPr>
          <w:rFonts w:ascii="Fira Sans" w:hAnsi="Fira Sans"/>
          <w:b/>
          <w:sz w:val="19"/>
          <w:szCs w:val="19"/>
        </w:rPr>
        <w:t xml:space="preserve"> 202</w:t>
      </w:r>
      <w:r w:rsidR="00520A0C" w:rsidRPr="00A606CD">
        <w:rPr>
          <w:rFonts w:ascii="Fira Sans" w:hAnsi="Fira Sans"/>
          <w:b/>
          <w:sz w:val="19"/>
          <w:szCs w:val="19"/>
        </w:rPr>
        <w:t>4</w:t>
      </w:r>
      <w:r w:rsidR="00BC1507" w:rsidRPr="00A606CD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73502B" w:rsidRPr="00A606CD">
        <w:rPr>
          <w:rFonts w:ascii="Fira Sans" w:hAnsi="Fira Sans"/>
          <w:b/>
          <w:sz w:val="19"/>
          <w:szCs w:val="19"/>
        </w:rPr>
        <w:t>60</w:t>
      </w:r>
      <w:r w:rsidR="00520A0C" w:rsidRPr="00A606CD">
        <w:rPr>
          <w:rFonts w:ascii="Fira Sans" w:hAnsi="Fira Sans"/>
          <w:b/>
          <w:sz w:val="19"/>
          <w:szCs w:val="19"/>
        </w:rPr>
        <w:t>,</w:t>
      </w:r>
      <w:r w:rsidR="0073502B" w:rsidRPr="00A606CD">
        <w:rPr>
          <w:rFonts w:ascii="Fira Sans" w:hAnsi="Fira Sans"/>
          <w:b/>
          <w:sz w:val="19"/>
          <w:szCs w:val="19"/>
        </w:rPr>
        <w:t>0</w:t>
      </w:r>
      <w:r w:rsidR="00BC1507" w:rsidRPr="00A606CD">
        <w:rPr>
          <w:rFonts w:ascii="Fira Sans" w:hAnsi="Fira Sans"/>
          <w:b/>
          <w:sz w:val="19"/>
          <w:szCs w:val="19"/>
        </w:rPr>
        <w:t>% ludności</w:t>
      </w:r>
      <w:r w:rsidR="00BC1507" w:rsidRPr="00A606C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A606C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73502B" w:rsidRPr="00A606CD">
        <w:rPr>
          <w:rFonts w:ascii="Fira Sans" w:hAnsi="Fira Sans"/>
          <w:b/>
          <w:sz w:val="19"/>
          <w:szCs w:val="19"/>
        </w:rPr>
        <w:t>zwiększył</w:t>
      </w:r>
      <w:r w:rsidR="00053EF7" w:rsidRPr="00A606CD">
        <w:rPr>
          <w:rFonts w:ascii="Fira Sans" w:hAnsi="Fira Sans"/>
          <w:b/>
          <w:sz w:val="19"/>
          <w:szCs w:val="19"/>
        </w:rPr>
        <w:t xml:space="preserve"> się </w:t>
      </w:r>
      <w:r w:rsidR="00680F97" w:rsidRPr="00A606CD">
        <w:rPr>
          <w:rFonts w:ascii="Fira Sans" w:hAnsi="Fira Sans"/>
          <w:b/>
          <w:sz w:val="19"/>
          <w:szCs w:val="19"/>
        </w:rPr>
        <w:t>w porównaniu z </w:t>
      </w:r>
      <w:r w:rsidR="009A43F9" w:rsidRPr="00A606CD">
        <w:rPr>
          <w:rFonts w:ascii="Fira Sans" w:hAnsi="Fira Sans"/>
          <w:b/>
          <w:sz w:val="19"/>
          <w:szCs w:val="19"/>
        </w:rPr>
        <w:t>poprzednim kwartałem</w:t>
      </w:r>
      <w:r w:rsidR="00680F97" w:rsidRPr="00A606CD">
        <w:rPr>
          <w:rFonts w:ascii="Fira Sans" w:hAnsi="Fira Sans"/>
          <w:b/>
          <w:sz w:val="19"/>
          <w:szCs w:val="19"/>
        </w:rPr>
        <w:t xml:space="preserve"> (</w:t>
      </w:r>
      <w:r w:rsidRPr="00A606CD">
        <w:rPr>
          <w:rFonts w:ascii="Fira Sans" w:hAnsi="Fira Sans"/>
          <w:b/>
          <w:sz w:val="19"/>
          <w:szCs w:val="19"/>
        </w:rPr>
        <w:t xml:space="preserve">o </w:t>
      </w:r>
      <w:r w:rsidR="00520A0C" w:rsidRPr="00A606CD">
        <w:rPr>
          <w:rFonts w:ascii="Fira Sans" w:hAnsi="Fira Sans"/>
          <w:b/>
          <w:sz w:val="19"/>
          <w:szCs w:val="19"/>
        </w:rPr>
        <w:t>0,</w:t>
      </w:r>
      <w:r w:rsidR="0073502B" w:rsidRPr="00A606CD">
        <w:rPr>
          <w:rFonts w:ascii="Fira Sans" w:hAnsi="Fira Sans"/>
          <w:b/>
          <w:sz w:val="19"/>
          <w:szCs w:val="19"/>
        </w:rPr>
        <w:t>6</w:t>
      </w:r>
      <w:r w:rsidRPr="00A606CD">
        <w:rPr>
          <w:rFonts w:ascii="Fira Sans" w:hAnsi="Fira Sans"/>
          <w:b/>
          <w:sz w:val="19"/>
          <w:szCs w:val="19"/>
        </w:rPr>
        <w:t> </w:t>
      </w:r>
      <w:proofErr w:type="spellStart"/>
      <w:r w:rsidRPr="00A606CD">
        <w:rPr>
          <w:rFonts w:ascii="Fira Sans" w:hAnsi="Fira Sans"/>
          <w:b/>
          <w:sz w:val="19"/>
          <w:szCs w:val="19"/>
        </w:rPr>
        <w:t>p.proc</w:t>
      </w:r>
      <w:proofErr w:type="spellEnd"/>
      <w:r w:rsidR="00596F34" w:rsidRPr="00A606CD">
        <w:rPr>
          <w:rFonts w:ascii="Fira Sans" w:hAnsi="Fira Sans"/>
          <w:b/>
          <w:sz w:val="19"/>
          <w:szCs w:val="19"/>
        </w:rPr>
        <w:t>.</w:t>
      </w:r>
      <w:r w:rsidR="00680F97" w:rsidRPr="00A606CD">
        <w:rPr>
          <w:rFonts w:ascii="Fira Sans" w:hAnsi="Fira Sans"/>
          <w:b/>
          <w:sz w:val="19"/>
          <w:szCs w:val="19"/>
        </w:rPr>
        <w:t>)</w:t>
      </w:r>
      <w:r w:rsidR="00107C67" w:rsidRPr="00A606CD">
        <w:rPr>
          <w:rFonts w:ascii="Fira Sans" w:hAnsi="Fira Sans"/>
          <w:b/>
          <w:sz w:val="19"/>
          <w:szCs w:val="19"/>
        </w:rPr>
        <w:t xml:space="preserve">, </w:t>
      </w:r>
      <w:r w:rsidR="0073502B" w:rsidRPr="00A606CD">
        <w:rPr>
          <w:rFonts w:ascii="Fira Sans" w:hAnsi="Fira Sans"/>
          <w:b/>
          <w:sz w:val="19"/>
          <w:szCs w:val="19"/>
        </w:rPr>
        <w:t>zaś</w:t>
      </w:r>
      <w:r w:rsidR="00520A0C" w:rsidRPr="00A606CD">
        <w:rPr>
          <w:rFonts w:ascii="Fira Sans" w:hAnsi="Fira Sans"/>
          <w:b/>
          <w:sz w:val="19"/>
          <w:szCs w:val="19"/>
        </w:rPr>
        <w:t xml:space="preserve"> </w:t>
      </w:r>
      <w:r w:rsidR="00512154" w:rsidRPr="00A606CD">
        <w:rPr>
          <w:rFonts w:ascii="Fira Sans" w:hAnsi="Fira Sans"/>
          <w:b/>
          <w:sz w:val="19"/>
          <w:szCs w:val="19"/>
        </w:rPr>
        <w:t>w </w:t>
      </w:r>
      <w:r w:rsidR="00107C67" w:rsidRPr="00A606CD">
        <w:rPr>
          <w:rFonts w:ascii="Fira Sans" w:hAnsi="Fira Sans"/>
          <w:b/>
          <w:sz w:val="19"/>
          <w:szCs w:val="19"/>
        </w:rPr>
        <w:t xml:space="preserve">odniesieniu do </w:t>
      </w:r>
      <w:r w:rsidR="009A43F9" w:rsidRPr="00A606CD">
        <w:rPr>
          <w:rFonts w:ascii="Fira Sans" w:hAnsi="Fira Sans"/>
          <w:b/>
          <w:sz w:val="19"/>
          <w:szCs w:val="19"/>
        </w:rPr>
        <w:t>analogicznego</w:t>
      </w:r>
      <w:r w:rsidR="00107C67" w:rsidRPr="00A606CD">
        <w:rPr>
          <w:rFonts w:ascii="Fira Sans" w:hAnsi="Fira Sans"/>
          <w:b/>
          <w:sz w:val="19"/>
          <w:szCs w:val="19"/>
        </w:rPr>
        <w:t xml:space="preserve"> kw</w:t>
      </w:r>
      <w:r w:rsidR="00F24980" w:rsidRPr="00A606CD">
        <w:rPr>
          <w:rFonts w:ascii="Fira Sans" w:hAnsi="Fira Sans"/>
          <w:b/>
          <w:sz w:val="19"/>
          <w:szCs w:val="19"/>
        </w:rPr>
        <w:t>artału</w:t>
      </w:r>
      <w:r w:rsidR="00107C67" w:rsidRPr="00A606CD">
        <w:rPr>
          <w:rFonts w:ascii="Fira Sans" w:hAnsi="Fira Sans"/>
          <w:b/>
          <w:sz w:val="19"/>
          <w:szCs w:val="19"/>
        </w:rPr>
        <w:t xml:space="preserve"> 202</w:t>
      </w:r>
      <w:r w:rsidR="00520A0C" w:rsidRPr="00A606CD">
        <w:rPr>
          <w:rFonts w:ascii="Fira Sans" w:hAnsi="Fira Sans"/>
          <w:b/>
          <w:sz w:val="19"/>
          <w:szCs w:val="19"/>
        </w:rPr>
        <w:t>3 r</w:t>
      </w:r>
      <w:r w:rsidR="00680F97" w:rsidRPr="00A606CD">
        <w:rPr>
          <w:rFonts w:ascii="Fira Sans" w:hAnsi="Fira Sans"/>
          <w:b/>
          <w:sz w:val="19"/>
          <w:szCs w:val="19"/>
        </w:rPr>
        <w:t>.</w:t>
      </w:r>
      <w:r w:rsidR="0073502B" w:rsidRPr="00A606CD">
        <w:rPr>
          <w:rFonts w:ascii="Fira Sans" w:hAnsi="Fira Sans"/>
          <w:b/>
          <w:sz w:val="19"/>
          <w:szCs w:val="19"/>
        </w:rPr>
        <w:t xml:space="preserve"> zmniejszył się (o 1,4 </w:t>
      </w:r>
      <w:proofErr w:type="spellStart"/>
      <w:r w:rsidR="0073502B" w:rsidRPr="00A606CD">
        <w:rPr>
          <w:rFonts w:ascii="Fira Sans" w:hAnsi="Fira Sans"/>
          <w:b/>
          <w:sz w:val="19"/>
          <w:szCs w:val="19"/>
        </w:rPr>
        <w:t>p.proc</w:t>
      </w:r>
      <w:proofErr w:type="spellEnd"/>
      <w:r w:rsidR="0073502B" w:rsidRPr="00A606CD">
        <w:rPr>
          <w:rFonts w:ascii="Fira Sans" w:hAnsi="Fira Sans"/>
          <w:b/>
          <w:sz w:val="19"/>
          <w:szCs w:val="19"/>
        </w:rPr>
        <w:t>.).</w:t>
      </w:r>
    </w:p>
    <w:p w14:paraId="6E1DDEAF" w14:textId="77777777" w:rsidR="00700909" w:rsidRPr="00A606CD" w:rsidRDefault="00700909" w:rsidP="00053EF7">
      <w:pPr>
        <w:pStyle w:val="Nagwek1"/>
        <w:spacing w:before="80" w:line="220" w:lineRule="exact"/>
        <w:rPr>
          <w:shd w:val="clear" w:color="auto" w:fill="FFFFFF"/>
        </w:rPr>
      </w:pPr>
      <w:r w:rsidRPr="00A606CD">
        <w:rPr>
          <w:shd w:val="clear" w:color="auto" w:fill="FFFFFF"/>
        </w:rPr>
        <w:t>Aktywność ekonomiczna ludności w wieku 15</w:t>
      </w:r>
      <w:r w:rsidR="00274C32" w:rsidRPr="00A606CD">
        <w:rPr>
          <w:shd w:val="clear" w:color="auto" w:fill="FFFFFF"/>
        </w:rPr>
        <w:t>-89</w:t>
      </w:r>
      <w:r w:rsidRPr="00A606CD">
        <w:rPr>
          <w:shd w:val="clear" w:color="auto" w:fill="FFFFFF"/>
        </w:rPr>
        <w:t xml:space="preserve"> lat</w:t>
      </w:r>
      <w:r w:rsidR="00400E88" w:rsidRPr="00A606CD">
        <w:rPr>
          <w:shd w:val="clear" w:color="auto" w:fill="FFFFFF"/>
        </w:rPr>
        <w:t xml:space="preserve"> według BAEL</w:t>
      </w:r>
    </w:p>
    <w:p w14:paraId="0AF4D391" w14:textId="78365308" w:rsidR="00700909" w:rsidRPr="00A606CD" w:rsidRDefault="00553D5D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606CD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BD22068" wp14:editId="15CEBA57">
                <wp:simplePos x="0" y="0"/>
                <wp:positionH relativeFrom="page">
                  <wp:posOffset>5682615</wp:posOffset>
                </wp:positionH>
                <wp:positionV relativeFrom="page">
                  <wp:posOffset>6405870</wp:posOffset>
                </wp:positionV>
                <wp:extent cx="1877695" cy="965200"/>
                <wp:effectExtent l="0" t="0" r="0" b="6350"/>
                <wp:wrapTight wrapText="bothSides">
                  <wp:wrapPolygon edited="0">
                    <wp:start x="438" y="0"/>
                    <wp:lineTo x="438" y="21316"/>
                    <wp:lineTo x="20818" y="21316"/>
                    <wp:lineTo x="20818" y="0"/>
                    <wp:lineTo x="438" y="0"/>
                  </wp:wrapPolygon>
                </wp:wrapTight>
                <wp:docPr id="25" name="Pole tekstowe 28" descr="Pole tekstowe: Liczba aktywnych zawodowo zwiększyła się w ciągu kwartału (o 1,0%), natomiast zmniejszyła się w ciągu roku (o 2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15D96" w14:textId="46A186B8" w:rsidR="00E34B82" w:rsidRPr="00BF4170" w:rsidRDefault="00E34B82" w:rsidP="00564BB8">
                            <w:pPr>
                              <w:pStyle w:val="tekstzboku"/>
                              <w:spacing w:before="80"/>
                            </w:pPr>
                            <w:r w:rsidRPr="00A606CD">
                              <w:t xml:space="preserve">Liczba aktywnych zawodowo </w:t>
                            </w:r>
                            <w:r w:rsidR="0073502B" w:rsidRPr="00A606CD">
                              <w:t>zwiększyła</w:t>
                            </w:r>
                            <w:r w:rsidRPr="00A606CD">
                              <w:t xml:space="preserve"> się w ciągu kwartału (o 1,</w:t>
                            </w:r>
                            <w:r w:rsidR="008B6855" w:rsidRPr="00A606CD">
                              <w:t>0</w:t>
                            </w:r>
                            <w:r w:rsidRPr="00A606CD">
                              <w:t xml:space="preserve">%), natomiast </w:t>
                            </w:r>
                            <w:r w:rsidR="0073502B" w:rsidRPr="00A606CD">
                              <w:t>zmniejszyła się</w:t>
                            </w:r>
                            <w:r w:rsidRPr="00A606CD">
                              <w:t xml:space="preserve"> w ciągu roku (o </w:t>
                            </w:r>
                            <w:r w:rsidR="008B6855" w:rsidRPr="00A606CD">
                              <w:t>2</w:t>
                            </w:r>
                            <w:r w:rsidRPr="00A606CD">
                              <w:t>,</w:t>
                            </w:r>
                            <w:r w:rsidR="008B6855" w:rsidRPr="00A606CD">
                              <w:t>2</w:t>
                            </w:r>
                            <w:r w:rsidRPr="00A606CD">
                              <w:t>%)</w:t>
                            </w:r>
                          </w:p>
                          <w:p w14:paraId="623FED3A" w14:textId="77777777" w:rsidR="00E34B82" w:rsidRDefault="00E34B82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2068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w ciągu kwartału (o 1,0%), natomiast zmniejszyła się w ciągu roku (o 2,2%)" style="position:absolute;margin-left:447.45pt;margin-top:504.4pt;width:147.85pt;height:7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" filled="f" stroked="f">
                <v:textbox>
                  <w:txbxContent>
                    <w:p w14:paraId="11115D96" w14:textId="46A186B8" w:rsidR="00E34B82" w:rsidRPr="00BF4170" w:rsidRDefault="00E34B82" w:rsidP="00564BB8">
                      <w:pPr>
                        <w:pStyle w:val="tekstzboku"/>
                        <w:spacing w:before="80"/>
                      </w:pPr>
                      <w:r w:rsidRPr="00A606CD">
                        <w:t xml:space="preserve">Liczba aktywnych zawodowo </w:t>
                      </w:r>
                      <w:r w:rsidR="0073502B" w:rsidRPr="00A606CD">
                        <w:t>zwiększyła</w:t>
                      </w:r>
                      <w:r w:rsidRPr="00A606CD">
                        <w:t xml:space="preserve"> się w ciągu kwartału (o 1,</w:t>
                      </w:r>
                      <w:r w:rsidR="008B6855" w:rsidRPr="00A606CD">
                        <w:t>0</w:t>
                      </w:r>
                      <w:r w:rsidRPr="00A606CD">
                        <w:t xml:space="preserve">%), natomiast </w:t>
                      </w:r>
                      <w:r w:rsidR="0073502B" w:rsidRPr="00A606CD">
                        <w:t>zmniejszyła się</w:t>
                      </w:r>
                      <w:r w:rsidRPr="00A606CD">
                        <w:t xml:space="preserve"> w ciągu roku (o </w:t>
                      </w:r>
                      <w:r w:rsidR="008B6855" w:rsidRPr="00A606CD">
                        <w:t>2</w:t>
                      </w:r>
                      <w:r w:rsidRPr="00A606CD">
                        <w:t>,</w:t>
                      </w:r>
                      <w:r w:rsidR="008B6855" w:rsidRPr="00A606CD">
                        <w:t>2</w:t>
                      </w:r>
                      <w:r w:rsidRPr="00A606CD">
                        <w:t>%)</w:t>
                      </w:r>
                    </w:p>
                    <w:p w14:paraId="623FED3A" w14:textId="77777777" w:rsidR="00E34B82" w:rsidRDefault="00E34B82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10F4" w:rsidRPr="00A606CD">
        <w:rPr>
          <w:spacing w:val="-4"/>
          <w:shd w:val="clear" w:color="auto" w:fill="FFFFFF"/>
        </w:rPr>
        <w:t>Według Badania Aktywności Ekonomicznej Ludności (BAEL) w</w:t>
      </w:r>
      <w:r w:rsidR="00700909" w:rsidRPr="00A606CD">
        <w:rPr>
          <w:spacing w:val="-4"/>
          <w:shd w:val="clear" w:color="auto" w:fill="FFFFFF"/>
        </w:rPr>
        <w:t xml:space="preserve"> </w:t>
      </w:r>
      <w:r w:rsidR="0073502B" w:rsidRPr="00A606CD">
        <w:rPr>
          <w:spacing w:val="-4"/>
          <w:shd w:val="clear" w:color="auto" w:fill="FFFFFF"/>
        </w:rPr>
        <w:t>4</w:t>
      </w:r>
      <w:r w:rsidR="00700909" w:rsidRPr="00A606CD">
        <w:rPr>
          <w:spacing w:val="-4"/>
          <w:shd w:val="clear" w:color="auto" w:fill="FFFFFF"/>
        </w:rPr>
        <w:t xml:space="preserve"> kwartale 20</w:t>
      </w:r>
      <w:r w:rsidR="0070472D" w:rsidRPr="00A606CD">
        <w:rPr>
          <w:spacing w:val="-4"/>
          <w:shd w:val="clear" w:color="auto" w:fill="FFFFFF"/>
        </w:rPr>
        <w:t>2</w:t>
      </w:r>
      <w:r w:rsidR="00520A0C" w:rsidRPr="00A606CD">
        <w:rPr>
          <w:spacing w:val="-4"/>
          <w:shd w:val="clear" w:color="auto" w:fill="FFFFFF"/>
        </w:rPr>
        <w:t>4</w:t>
      </w:r>
      <w:r w:rsidR="00700909" w:rsidRPr="00A606CD">
        <w:rPr>
          <w:spacing w:val="-4"/>
          <w:shd w:val="clear" w:color="auto" w:fill="FFFFFF"/>
        </w:rPr>
        <w:t xml:space="preserve"> r. w województwie</w:t>
      </w:r>
      <w:r w:rsidR="00700909" w:rsidRPr="00A606CD">
        <w:rPr>
          <w:shd w:val="clear" w:color="auto" w:fill="FFFFFF"/>
        </w:rPr>
        <w:t xml:space="preserve"> </w:t>
      </w:r>
      <w:r w:rsidR="00700909" w:rsidRPr="00A606CD">
        <w:rPr>
          <w:spacing w:val="0"/>
          <w:shd w:val="clear" w:color="auto" w:fill="FFFFFF"/>
        </w:rPr>
        <w:t xml:space="preserve">dolnośląskim mieszkało </w:t>
      </w:r>
      <w:r w:rsidR="00520A0C" w:rsidRPr="00A606CD">
        <w:rPr>
          <w:spacing w:val="0"/>
          <w:shd w:val="clear" w:color="auto" w:fill="FFFFFF"/>
        </w:rPr>
        <w:t>2349</w:t>
      </w:r>
      <w:r w:rsidR="00700909" w:rsidRPr="00A606CD">
        <w:rPr>
          <w:spacing w:val="0"/>
          <w:shd w:val="clear" w:color="auto" w:fill="FFFFFF"/>
        </w:rPr>
        <w:t xml:space="preserve"> tys. osób w wieku 15</w:t>
      </w:r>
      <w:r w:rsidR="00DA56CD" w:rsidRPr="00A606CD">
        <w:rPr>
          <w:spacing w:val="0"/>
          <w:shd w:val="clear" w:color="auto" w:fill="FFFFFF"/>
        </w:rPr>
        <w:t>-89</w:t>
      </w:r>
      <w:r w:rsidR="00700909" w:rsidRPr="00A606CD">
        <w:rPr>
          <w:spacing w:val="0"/>
          <w:shd w:val="clear" w:color="auto" w:fill="FFFFFF"/>
        </w:rPr>
        <w:t xml:space="preserve"> lat. W populacji tej przeważały kobiety (52,</w:t>
      </w:r>
      <w:r w:rsidR="00520A0C" w:rsidRPr="00A606CD">
        <w:rPr>
          <w:spacing w:val="0"/>
          <w:shd w:val="clear" w:color="auto" w:fill="FFFFFF"/>
        </w:rPr>
        <w:t>2</w:t>
      </w:r>
      <w:r w:rsidR="00700909" w:rsidRPr="00A606CD">
        <w:rPr>
          <w:spacing w:val="0"/>
          <w:shd w:val="clear" w:color="auto" w:fill="FFFFFF"/>
        </w:rPr>
        <w:t>%), natomiast wśród aktywnych zawodowo dominowali mężczyźni (5</w:t>
      </w:r>
      <w:r w:rsidR="0073502B" w:rsidRPr="00A606CD">
        <w:rPr>
          <w:spacing w:val="0"/>
          <w:shd w:val="clear" w:color="auto" w:fill="FFFFFF"/>
        </w:rPr>
        <w:t>4</w:t>
      </w:r>
      <w:r w:rsidR="00700909" w:rsidRPr="00A606CD">
        <w:rPr>
          <w:spacing w:val="0"/>
          <w:shd w:val="clear" w:color="auto" w:fill="FFFFFF"/>
        </w:rPr>
        <w:t>,</w:t>
      </w:r>
      <w:r w:rsidR="0073502B" w:rsidRPr="00A606CD">
        <w:rPr>
          <w:spacing w:val="0"/>
          <w:shd w:val="clear" w:color="auto" w:fill="FFFFFF"/>
        </w:rPr>
        <w:t>0</w:t>
      </w:r>
      <w:r w:rsidR="00700909" w:rsidRPr="00A606CD">
        <w:rPr>
          <w:spacing w:val="0"/>
          <w:shd w:val="clear" w:color="auto" w:fill="FFFFFF"/>
        </w:rPr>
        <w:t>%).</w:t>
      </w:r>
      <w:r w:rsidR="00700909" w:rsidRPr="00A606CD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4 kwartał 2023, 3 kwartał 2024 i 4 kwartał 2024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06CD" w14:paraId="5AF1BEF1" w14:textId="77777777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6D651C0B" w14:textId="77777777" w:rsidR="000C658C" w:rsidRPr="00A606CD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br w:type="page"/>
            </w:r>
            <w:r w:rsidRPr="00A606CD">
              <w:rPr>
                <w:rFonts w:cs="Times New Roman"/>
                <w:sz w:val="19"/>
                <w:szCs w:val="19"/>
              </w:rPr>
              <w:br w:type="page"/>
            </w:r>
            <w:r w:rsidRPr="00A606CD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06CD" w14:paraId="0B12A64E" w14:textId="77777777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370197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6444AFC1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3A177E44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3253D9E9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55DB8600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14:paraId="61B09D57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F910FA9" w14:textId="77777777" w:rsidR="000C658C" w:rsidRPr="00A606CD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305DE" w:rsidRPr="00A606CD" w14:paraId="586987F9" w14:textId="77777777" w:rsidTr="00FD51E4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82C4FE" w14:textId="77777777" w:rsidR="003305DE" w:rsidRPr="00A606CD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CC2920" w14:textId="0BA1009D" w:rsidR="003305DE" w:rsidRPr="00A606CD" w:rsidRDefault="0073502B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="003305DE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202</w:t>
            </w:r>
            <w:r w:rsidR="000E022C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529D33" w14:textId="2C401300" w:rsidR="003305DE" w:rsidRPr="00A606CD" w:rsidRDefault="0073502B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3305DE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202</w:t>
            </w:r>
            <w:r w:rsidR="000E022C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07656893" w14:textId="06C253E9" w:rsidR="003305DE" w:rsidRPr="00A606CD" w:rsidRDefault="0073502B" w:rsidP="000E022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="003305DE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202</w:t>
            </w:r>
            <w:r w:rsidR="000E022C" w:rsidRPr="00A606C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</w:p>
        </w:tc>
      </w:tr>
      <w:tr w:rsidR="0073502B" w:rsidRPr="00A606CD" w14:paraId="46B9F62E" w14:textId="77777777" w:rsidTr="0073502B">
        <w:tc>
          <w:tcPr>
            <w:tcW w:w="1225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3923A9D" w14:textId="77777777" w:rsidR="0073502B" w:rsidRPr="00A606CD" w:rsidRDefault="0073502B" w:rsidP="0073502B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DF8D19" w14:textId="551DB4FC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61,4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34DFC8" w14:textId="0CC6D2DE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58,9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79E47B" w14:textId="02F52F56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59,4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3F20F3" w14:textId="253D9CEB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58,6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DFAABA" w14:textId="2CD80D57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60,0</w:t>
            </w:r>
          </w:p>
        </w:tc>
        <w:tc>
          <w:tcPr>
            <w:tcW w:w="63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3A547A3" w14:textId="30B2A9CB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58,5</w:t>
            </w:r>
          </w:p>
        </w:tc>
      </w:tr>
      <w:tr w:rsidR="0073502B" w:rsidRPr="00A606CD" w14:paraId="7A2C026F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72624DD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61308A" w14:textId="4B9A243B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59,6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8FFA72" w14:textId="2D4C31F3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87B8DD" w14:textId="39E4C614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57,3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CBBAC6" w14:textId="5B862EA1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56,9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C8F227" w14:textId="1CDDB3EE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4FEB329" w14:textId="0FD44553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56,8</w:t>
            </w:r>
          </w:p>
        </w:tc>
      </w:tr>
      <w:tr w:rsidR="0073502B" w:rsidRPr="00A606CD" w14:paraId="74914B2C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56654AA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CAA672" w14:textId="2AFA89FD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3,0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602F18" w14:textId="6E61EDB8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FB70BB" w14:textId="36D9CB50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3,5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207494" w14:textId="72320399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2,9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24FF8D" w14:textId="5097C78F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2,5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6C8E06" w14:textId="5B47C0AA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2,8</w:t>
            </w:r>
          </w:p>
        </w:tc>
      </w:tr>
      <w:tr w:rsidR="0073502B" w:rsidRPr="00A606CD" w14:paraId="368E9665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4FDBA36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DD682F" w14:textId="6D9169AE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1442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F2A041" w14:textId="0AA9BF69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17870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FA9489" w14:textId="1D9C9375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1396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212B13" w14:textId="7A37C864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17798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D7E79E6" w14:textId="104BDA28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1410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8177273" w14:textId="2AD1FABC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17742</w:t>
            </w:r>
          </w:p>
        </w:tc>
      </w:tr>
      <w:tr w:rsidR="0073502B" w:rsidRPr="00A606CD" w14:paraId="20EB504C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72C7AD5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710490" w14:textId="792DE1BD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1399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C8D138" w14:textId="61B552FB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17323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0F2111" w14:textId="784D2565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1347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746D34" w14:textId="22FDC50B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17277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8E509C" w14:textId="367294BF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1375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7B76005" w14:textId="636256BC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17247</w:t>
            </w:r>
          </w:p>
        </w:tc>
      </w:tr>
      <w:tr w:rsidR="0073502B" w:rsidRPr="00A606CD" w14:paraId="344C8954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7E743B16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0BC622" w14:textId="7CE175A7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BCEC07" w14:textId="3EFF7D51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547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B7B50A" w14:textId="63D96079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EA91B12" w14:textId="150EFB2D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521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806498" w14:textId="5C401C7F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09FFA28" w14:textId="5AB004A7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495</w:t>
            </w:r>
          </w:p>
        </w:tc>
      </w:tr>
      <w:tr w:rsidR="0073502B" w:rsidRPr="00A606CD" w14:paraId="3F3D5C42" w14:textId="77777777" w:rsidTr="0073502B">
        <w:tc>
          <w:tcPr>
            <w:tcW w:w="122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73D2937" w14:textId="77777777" w:rsidR="0073502B" w:rsidRPr="00A606CD" w:rsidRDefault="0073502B" w:rsidP="0073502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06CD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0630AAF" w14:textId="66375F8D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907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29D9E08" w14:textId="7E5F359E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12492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3C49D88" w14:textId="2FE99DC7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953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8DC3F99" w14:textId="04A16261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12552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480BE94" w14:textId="3A7AAEB3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939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1A1C001F" w14:textId="2BD6C596" w:rsidR="0073502B" w:rsidRPr="00A606CD" w:rsidRDefault="0073502B" w:rsidP="0073502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12610</w:t>
            </w:r>
          </w:p>
        </w:tc>
      </w:tr>
    </w:tbl>
    <w:p w14:paraId="30093641" w14:textId="64745544" w:rsidR="006A2DA6" w:rsidRPr="00A606CD" w:rsidRDefault="00BF1C23" w:rsidP="00F24980">
      <w:pPr>
        <w:pStyle w:val="Tekstnormalny"/>
        <w:jc w:val="left"/>
      </w:pPr>
      <w:r w:rsidRPr="00A606CD">
        <w:rPr>
          <w:spacing w:val="-5"/>
        </w:rPr>
        <w:t xml:space="preserve">Liczba aktywnych zawodowo w </w:t>
      </w:r>
      <w:r w:rsidR="0073502B" w:rsidRPr="00A606CD">
        <w:rPr>
          <w:spacing w:val="-5"/>
        </w:rPr>
        <w:t>4</w:t>
      </w:r>
      <w:r w:rsidRPr="00A606CD">
        <w:rPr>
          <w:spacing w:val="-5"/>
        </w:rPr>
        <w:t xml:space="preserve"> kwartale 20</w:t>
      </w:r>
      <w:r w:rsidR="0070472D" w:rsidRPr="00A606CD">
        <w:rPr>
          <w:spacing w:val="-5"/>
        </w:rPr>
        <w:t>2</w:t>
      </w:r>
      <w:r w:rsidR="00553D5D" w:rsidRPr="00A606CD">
        <w:rPr>
          <w:spacing w:val="-5"/>
        </w:rPr>
        <w:t>4</w:t>
      </w:r>
      <w:r w:rsidR="00EB65DA" w:rsidRPr="00A606CD">
        <w:rPr>
          <w:spacing w:val="-5"/>
        </w:rPr>
        <w:t xml:space="preserve"> </w:t>
      </w:r>
      <w:r w:rsidRPr="00A606CD">
        <w:rPr>
          <w:spacing w:val="-5"/>
        </w:rPr>
        <w:t xml:space="preserve">r. w województwie </w:t>
      </w:r>
      <w:r w:rsidRPr="00A606CD">
        <w:rPr>
          <w:spacing w:val="-5"/>
          <w:shd w:val="clear" w:color="auto" w:fill="FFFFFF"/>
        </w:rPr>
        <w:t xml:space="preserve">dolnośląskim </w:t>
      </w:r>
      <w:r w:rsidRPr="00A606CD">
        <w:rPr>
          <w:spacing w:val="-5"/>
        </w:rPr>
        <w:t xml:space="preserve">wyniosła </w:t>
      </w:r>
      <w:r w:rsidR="0073502B" w:rsidRPr="00A606CD">
        <w:rPr>
          <w:spacing w:val="-5"/>
        </w:rPr>
        <w:t>1410</w:t>
      </w:r>
      <w:r w:rsidR="00596F34" w:rsidRPr="00A606CD">
        <w:rPr>
          <w:spacing w:val="-5"/>
        </w:rPr>
        <w:t> </w:t>
      </w:r>
      <w:r w:rsidRPr="00A606CD">
        <w:rPr>
          <w:spacing w:val="-5"/>
        </w:rPr>
        <w:t>tys</w:t>
      </w:r>
      <w:r w:rsidR="00596F34" w:rsidRPr="00A606CD">
        <w:rPr>
          <w:spacing w:val="-4"/>
        </w:rPr>
        <w:t>. </w:t>
      </w:r>
      <w:r w:rsidRPr="00A606CD">
        <w:rPr>
          <w:spacing w:val="2"/>
        </w:rPr>
        <w:t>osób</w:t>
      </w:r>
      <w:r w:rsidR="00C97CAE" w:rsidRPr="00A606CD">
        <w:rPr>
          <w:spacing w:val="2"/>
        </w:rPr>
        <w:t>.</w:t>
      </w:r>
      <w:r w:rsidRPr="00A606CD">
        <w:rPr>
          <w:spacing w:val="2"/>
        </w:rPr>
        <w:t xml:space="preserve"> </w:t>
      </w:r>
      <w:r w:rsidR="00C97CAE" w:rsidRPr="00A606CD">
        <w:rPr>
          <w:spacing w:val="2"/>
        </w:rPr>
        <w:t xml:space="preserve">W zbiorowości tej zdecydowanie dominowali pracujący </w:t>
      </w:r>
      <w:r w:rsidR="00C97CAE" w:rsidRPr="00A606CD">
        <w:rPr>
          <w:spacing w:val="2"/>
        </w:rPr>
        <w:sym w:font="Symbol" w:char="F02D"/>
      </w:r>
      <w:r w:rsidR="00C97CAE" w:rsidRPr="00A606CD">
        <w:rPr>
          <w:spacing w:val="2"/>
        </w:rPr>
        <w:t xml:space="preserve"> 1</w:t>
      </w:r>
      <w:r w:rsidR="00553D5D" w:rsidRPr="00A606CD">
        <w:rPr>
          <w:spacing w:val="2"/>
        </w:rPr>
        <w:t>347</w:t>
      </w:r>
      <w:r w:rsidR="00C97CAE" w:rsidRPr="00A606CD">
        <w:rPr>
          <w:spacing w:val="2"/>
        </w:rPr>
        <w:t xml:space="preserve"> tys., tj. 9</w:t>
      </w:r>
      <w:r w:rsidR="0073502B" w:rsidRPr="00A606CD">
        <w:rPr>
          <w:spacing w:val="2"/>
        </w:rPr>
        <w:t>7</w:t>
      </w:r>
      <w:r w:rsidR="00C97CAE" w:rsidRPr="00A606CD">
        <w:rPr>
          <w:spacing w:val="2"/>
        </w:rPr>
        <w:t>,</w:t>
      </w:r>
      <w:r w:rsidR="00553D5D" w:rsidRPr="00A606CD">
        <w:rPr>
          <w:spacing w:val="2"/>
        </w:rPr>
        <w:t>5</w:t>
      </w:r>
      <w:r w:rsidR="00C97CAE" w:rsidRPr="00A606CD">
        <w:rPr>
          <w:spacing w:val="2"/>
        </w:rPr>
        <w:t>% (w kraju</w:t>
      </w:r>
      <w:r w:rsidR="00C97CAE" w:rsidRPr="00A606CD">
        <w:t xml:space="preserve"> odsetek ten </w:t>
      </w:r>
      <w:r w:rsidR="00766FFD" w:rsidRPr="00A606CD">
        <w:t xml:space="preserve">był </w:t>
      </w:r>
      <w:r w:rsidR="0073502B" w:rsidRPr="00A606CD">
        <w:t>mniejszy</w:t>
      </w:r>
      <w:r w:rsidR="00766FFD" w:rsidRPr="00A606CD">
        <w:t xml:space="preserve"> </w:t>
      </w:r>
      <w:r w:rsidR="002C10EA" w:rsidRPr="00A606CD">
        <w:t xml:space="preserve">i </w:t>
      </w:r>
      <w:r w:rsidR="00C97CAE" w:rsidRPr="00A606CD">
        <w:t>wynosił 9</w:t>
      </w:r>
      <w:r w:rsidR="000051C0" w:rsidRPr="00A606CD">
        <w:t>7</w:t>
      </w:r>
      <w:r w:rsidR="00C97CAE" w:rsidRPr="00A606CD">
        <w:t>,</w:t>
      </w:r>
      <w:r w:rsidR="0073502B" w:rsidRPr="00A606CD">
        <w:t>2</w:t>
      </w:r>
      <w:r w:rsidR="00C97CAE" w:rsidRPr="00A606CD">
        <w:t>%).</w:t>
      </w:r>
      <w:r w:rsidR="00C83EDC" w:rsidRPr="00A606CD">
        <w:t xml:space="preserve"> </w:t>
      </w:r>
    </w:p>
    <w:p w14:paraId="6C733321" w14:textId="28DEA091" w:rsidR="00F24980" w:rsidRPr="00A606CD" w:rsidRDefault="003C1E0E" w:rsidP="00F24980">
      <w:pPr>
        <w:pStyle w:val="Tekstnormalny"/>
        <w:jc w:val="left"/>
        <w:rPr>
          <w:b/>
          <w:spacing w:val="-8"/>
        </w:rPr>
      </w:pPr>
      <w:r w:rsidRPr="00A606CD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735DBD29" wp14:editId="05355E7F">
            <wp:simplePos x="0" y="0"/>
            <wp:positionH relativeFrom="margin">
              <wp:posOffset>19050</wp:posOffset>
            </wp:positionH>
            <wp:positionV relativeFrom="paragraph">
              <wp:posOffset>328295</wp:posOffset>
            </wp:positionV>
            <wp:extent cx="4994910" cy="1715135"/>
            <wp:effectExtent l="0" t="0" r="0" b="0"/>
            <wp:wrapSquare wrapText="bothSides"/>
            <wp:docPr id="35" name="Obraz 13" descr="Wykres 1. Struktura ludności w wieku 15-89 lat według aktywności ekonomicznej w 4 kw. 2024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3" descr="Wykres 1. Struktura ludności w wieku 15-89 lat według aktywności ekonomicznej w 4 kw. 2024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A606CD">
        <w:rPr>
          <w:b/>
          <w:spacing w:val="-4"/>
        </w:rPr>
        <w:t xml:space="preserve">Wykres 1. </w:t>
      </w:r>
      <w:r w:rsidR="00CF4B4A" w:rsidRPr="00A606CD">
        <w:rPr>
          <w:b/>
          <w:spacing w:val="-4"/>
        </w:rPr>
        <w:t>Struktura ludności w wieku 15-89 lat według</w:t>
      </w:r>
      <w:r w:rsidR="00214522" w:rsidRPr="00A606CD">
        <w:rPr>
          <w:b/>
          <w:spacing w:val="-4"/>
        </w:rPr>
        <w:t xml:space="preserve"> aktywności </w:t>
      </w:r>
      <w:r w:rsidR="00120049" w:rsidRPr="00A606CD">
        <w:rPr>
          <w:b/>
          <w:spacing w:val="-4"/>
        </w:rPr>
        <w:t>ekonomicznej</w:t>
      </w:r>
      <w:r w:rsidR="00214522" w:rsidRPr="00A606CD">
        <w:rPr>
          <w:b/>
          <w:spacing w:val="-4"/>
        </w:rPr>
        <w:t xml:space="preserve"> w </w:t>
      </w:r>
      <w:r w:rsidR="002A5F2A">
        <w:rPr>
          <w:b/>
          <w:spacing w:val="-4"/>
        </w:rPr>
        <w:t>4</w:t>
      </w:r>
      <w:r w:rsidR="00CF4B4A" w:rsidRPr="00A606CD">
        <w:rPr>
          <w:b/>
          <w:spacing w:val="-4"/>
        </w:rPr>
        <w:t xml:space="preserve"> kw. 202</w:t>
      </w:r>
      <w:r w:rsidR="00BA03E1" w:rsidRPr="00A606CD">
        <w:rPr>
          <w:b/>
          <w:spacing w:val="-4"/>
        </w:rPr>
        <w:t>4</w:t>
      </w:r>
      <w:r w:rsidR="00CF4B4A" w:rsidRPr="00A606CD">
        <w:rPr>
          <w:b/>
          <w:spacing w:val="-4"/>
        </w:rPr>
        <w:t xml:space="preserve"> r</w:t>
      </w:r>
      <w:r w:rsidR="00CF4B4A" w:rsidRPr="00A606CD">
        <w:rPr>
          <w:b/>
          <w:spacing w:val="-8"/>
        </w:rPr>
        <w:t>.</w:t>
      </w:r>
    </w:p>
    <w:p w14:paraId="1A7D58D3" w14:textId="77777777" w:rsidR="00591956" w:rsidRPr="00A606CD" w:rsidRDefault="00591956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</w:p>
    <w:p w14:paraId="55C5566A" w14:textId="3BE46222" w:rsidR="009B5E4A" w:rsidRPr="00A606CD" w:rsidRDefault="00591956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A606CD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1BFC833" wp14:editId="78BCFA42">
                <wp:simplePos x="0" y="0"/>
                <wp:positionH relativeFrom="page">
                  <wp:posOffset>5695950</wp:posOffset>
                </wp:positionH>
                <wp:positionV relativeFrom="page">
                  <wp:posOffset>1590675</wp:posOffset>
                </wp:positionV>
                <wp:extent cx="1826260" cy="971550"/>
                <wp:effectExtent l="0" t="0" r="0" b="0"/>
                <wp:wrapTight wrapText="bothSides">
                  <wp:wrapPolygon edited="0">
                    <wp:start x="451" y="0"/>
                    <wp:lineTo x="451" y="21176"/>
                    <wp:lineTo x="20954" y="21176"/>
                    <wp:lineTo x="20954" y="0"/>
                    <wp:lineTo x="451" y="0"/>
                  </wp:wrapPolygon>
                </wp:wrapTight>
                <wp:docPr id="11" name="Pole tekstowe 16" descr="Pole tekstowe: Najwyższą aktywność zawodową odnotowano wśród osób w grupie wiekowej 35-44 lata oraz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7CE" w14:textId="77777777" w:rsidR="00E34B82" w:rsidRDefault="00E34B82" w:rsidP="005C2904">
                            <w:pPr>
                              <w:pStyle w:val="tekstzboku"/>
                              <w:spacing w:before="80" w:line="220" w:lineRule="exact"/>
                            </w:pPr>
                            <w:r w:rsidRPr="00A606CD">
                              <w:rPr>
                                <w:spacing w:val="-2"/>
                              </w:rPr>
                              <w:t>Najwyższą aktywność zawodową odnotowano wśród osób w</w:t>
                            </w:r>
                            <w:r w:rsidR="00E84BFF" w:rsidRPr="00A606CD">
                              <w:rPr>
                                <w:spacing w:val="-2"/>
                              </w:rPr>
                              <w:t> </w:t>
                            </w:r>
                            <w:r w:rsidRPr="00A606CD">
                              <w:rPr>
                                <w:spacing w:val="-2"/>
                              </w:rPr>
                              <w:t>grupie wiekowej 35-44 lata oraz z wykształceniem wyższym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C833" id="Pole tekstowe 16" o:spid="_x0000_s1028" type="#_x0000_t202" alt="Pole tekstowe: Najwyższą aktywność zawodową odnotowano wśród osób w grupie wiekowej 35-44 lata oraz z wykształceniem wyższym " style="position:absolute;margin-left:448.5pt;margin-top:125.25pt;width:143.8pt;height:7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" filled="f" stroked="f">
                <v:textbox>
                  <w:txbxContent>
                    <w:p w14:paraId="4EA8C7CE" w14:textId="77777777" w:rsidR="00E34B82" w:rsidRDefault="00E34B82" w:rsidP="005C2904">
                      <w:pPr>
                        <w:pStyle w:val="tekstzboku"/>
                        <w:spacing w:before="80" w:line="220" w:lineRule="exact"/>
                      </w:pPr>
                      <w:r w:rsidRPr="00A606CD">
                        <w:rPr>
                          <w:spacing w:val="-2"/>
                        </w:rPr>
                        <w:t>Najwyższą aktywność zawodową odnotowano wśród osób w</w:t>
                      </w:r>
                      <w:r w:rsidR="00E84BFF" w:rsidRPr="00A606CD">
                        <w:rPr>
                          <w:spacing w:val="-2"/>
                        </w:rPr>
                        <w:t> </w:t>
                      </w:r>
                      <w:r w:rsidRPr="00A606CD">
                        <w:rPr>
                          <w:spacing w:val="-2"/>
                        </w:rPr>
                        <w:t>grupie wiekowej 35-44 lata oraz z wykształceniem wyższym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09EF" w:rsidRPr="00A606CD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A606CD">
        <w:rPr>
          <w:b w:val="0"/>
          <w:noProof/>
          <w:spacing w:val="-5"/>
          <w:sz w:val="19"/>
          <w:szCs w:val="19"/>
        </w:rPr>
        <w:t xml:space="preserve"> (</w:t>
      </w:r>
      <w:r w:rsidR="00267889" w:rsidRPr="00A606CD">
        <w:rPr>
          <w:b w:val="0"/>
          <w:noProof/>
          <w:spacing w:val="-5"/>
          <w:sz w:val="19"/>
          <w:szCs w:val="19"/>
        </w:rPr>
        <w:t>6</w:t>
      </w:r>
      <w:r w:rsidR="008B6855" w:rsidRPr="00A606CD">
        <w:rPr>
          <w:b w:val="0"/>
          <w:noProof/>
          <w:spacing w:val="-5"/>
          <w:sz w:val="19"/>
          <w:szCs w:val="19"/>
        </w:rPr>
        <w:t>7,9</w:t>
      </w:r>
      <w:r w:rsidR="002B43BF" w:rsidRPr="00A606CD">
        <w:rPr>
          <w:b w:val="0"/>
          <w:noProof/>
          <w:spacing w:val="-5"/>
          <w:sz w:val="19"/>
          <w:szCs w:val="19"/>
        </w:rPr>
        <w:t xml:space="preserve">% wobec </w:t>
      </w:r>
      <w:r w:rsidR="00267889" w:rsidRPr="00A606CD">
        <w:rPr>
          <w:b w:val="0"/>
          <w:noProof/>
          <w:spacing w:val="-5"/>
          <w:sz w:val="19"/>
          <w:szCs w:val="19"/>
        </w:rPr>
        <w:t>52,</w:t>
      </w:r>
      <w:r w:rsidR="008B6855" w:rsidRPr="00A606CD">
        <w:rPr>
          <w:b w:val="0"/>
          <w:noProof/>
          <w:spacing w:val="-5"/>
          <w:sz w:val="19"/>
          <w:szCs w:val="19"/>
        </w:rPr>
        <w:t>9</w:t>
      </w:r>
      <w:r w:rsidR="002B43BF" w:rsidRPr="00A606CD">
        <w:rPr>
          <w:b w:val="0"/>
          <w:noProof/>
          <w:spacing w:val="-5"/>
          <w:sz w:val="19"/>
          <w:szCs w:val="19"/>
        </w:rPr>
        <w:t>%)</w:t>
      </w:r>
      <w:r w:rsidR="003009EF" w:rsidRPr="00A606CD">
        <w:rPr>
          <w:b w:val="0"/>
          <w:noProof/>
          <w:spacing w:val="-5"/>
          <w:sz w:val="19"/>
          <w:szCs w:val="19"/>
        </w:rPr>
        <w:t xml:space="preserve">, </w:t>
      </w:r>
      <w:r w:rsidR="002B43BF" w:rsidRPr="00A606CD">
        <w:rPr>
          <w:b w:val="0"/>
          <w:noProof/>
          <w:spacing w:val="-5"/>
          <w:sz w:val="19"/>
          <w:szCs w:val="19"/>
        </w:rPr>
        <w:t>n</w:t>
      </w:r>
      <w:r w:rsidR="003009EF" w:rsidRPr="00A606CD">
        <w:rPr>
          <w:b w:val="0"/>
          <w:noProof/>
          <w:spacing w:val="-5"/>
          <w:sz w:val="19"/>
          <w:szCs w:val="19"/>
        </w:rPr>
        <w:t>a</w:t>
      </w:r>
      <w:r w:rsidR="002B43BF" w:rsidRPr="00A606CD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A606CD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A606CD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A606CD">
        <w:rPr>
          <w:b w:val="0"/>
          <w:noProof/>
          <w:spacing w:val="-5"/>
          <w:sz w:val="19"/>
          <w:szCs w:val="19"/>
        </w:rPr>
        <w:t xml:space="preserve"> </w:t>
      </w:r>
      <w:r w:rsidR="00EA16EC" w:rsidRPr="00A606CD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A606CD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A606CD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A606CD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A606CD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A606CD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A606CD">
        <w:rPr>
          <w:b w:val="0"/>
          <w:noProof/>
          <w:spacing w:val="-5"/>
          <w:sz w:val="19"/>
          <w:szCs w:val="19"/>
        </w:rPr>
        <w:t>(</w:t>
      </w:r>
      <w:r w:rsidR="00267889" w:rsidRPr="00A606CD">
        <w:rPr>
          <w:b w:val="0"/>
          <w:noProof/>
          <w:spacing w:val="-5"/>
          <w:sz w:val="19"/>
          <w:szCs w:val="19"/>
        </w:rPr>
        <w:t>6</w:t>
      </w:r>
      <w:r w:rsidR="008B6855" w:rsidRPr="00A606CD">
        <w:rPr>
          <w:b w:val="0"/>
          <w:noProof/>
          <w:spacing w:val="-5"/>
          <w:sz w:val="19"/>
          <w:szCs w:val="19"/>
        </w:rPr>
        <w:t>1</w:t>
      </w:r>
      <w:r w:rsidR="00267889" w:rsidRPr="00A606CD">
        <w:rPr>
          <w:b w:val="0"/>
          <w:noProof/>
          <w:spacing w:val="-5"/>
          <w:sz w:val="19"/>
          <w:szCs w:val="19"/>
        </w:rPr>
        <w:t>,</w:t>
      </w:r>
      <w:r w:rsidR="008B6855" w:rsidRPr="00A606CD">
        <w:rPr>
          <w:b w:val="0"/>
          <w:noProof/>
          <w:spacing w:val="-5"/>
          <w:sz w:val="19"/>
          <w:szCs w:val="19"/>
        </w:rPr>
        <w:t>2</w:t>
      </w:r>
      <w:r w:rsidR="002B43BF" w:rsidRPr="00A606CD">
        <w:rPr>
          <w:b w:val="0"/>
          <w:noProof/>
          <w:spacing w:val="-5"/>
          <w:sz w:val="19"/>
          <w:szCs w:val="19"/>
        </w:rPr>
        <w:t xml:space="preserve">% wobec </w:t>
      </w:r>
      <w:r w:rsidR="00267889" w:rsidRPr="00A606CD">
        <w:rPr>
          <w:b w:val="0"/>
          <w:noProof/>
          <w:spacing w:val="-5"/>
          <w:sz w:val="19"/>
          <w:szCs w:val="19"/>
        </w:rPr>
        <w:t>5</w:t>
      </w:r>
      <w:r w:rsidR="008B6855" w:rsidRPr="00A606CD">
        <w:rPr>
          <w:b w:val="0"/>
          <w:noProof/>
          <w:spacing w:val="-5"/>
          <w:sz w:val="19"/>
          <w:szCs w:val="19"/>
        </w:rPr>
        <w:t>9</w:t>
      </w:r>
      <w:r w:rsidR="00267889" w:rsidRPr="00A606CD">
        <w:rPr>
          <w:b w:val="0"/>
          <w:noProof/>
          <w:spacing w:val="-5"/>
          <w:sz w:val="19"/>
          <w:szCs w:val="19"/>
        </w:rPr>
        <w:t>,</w:t>
      </w:r>
      <w:r w:rsidR="008B6855" w:rsidRPr="00A606CD">
        <w:rPr>
          <w:b w:val="0"/>
          <w:noProof/>
          <w:spacing w:val="-5"/>
          <w:sz w:val="19"/>
          <w:szCs w:val="19"/>
        </w:rPr>
        <w:t>5</w:t>
      </w:r>
      <w:r w:rsidR="002B43BF" w:rsidRPr="00A606CD">
        <w:rPr>
          <w:b w:val="0"/>
          <w:noProof/>
          <w:spacing w:val="-5"/>
          <w:sz w:val="19"/>
          <w:szCs w:val="19"/>
        </w:rPr>
        <w:t>%)</w:t>
      </w:r>
      <w:r w:rsidR="003009EF" w:rsidRPr="00A606CD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RPr="00A606CD" w14:paraId="6E30F3DA" w14:textId="77777777" w:rsidTr="009B5E4A">
        <w:tc>
          <w:tcPr>
            <w:tcW w:w="7936" w:type="dxa"/>
            <w:shd w:val="clear" w:color="auto" w:fill="F2F2F2"/>
          </w:tcPr>
          <w:p w14:paraId="0E911074" w14:textId="77777777" w:rsidR="00A65493" w:rsidRPr="00A606CD" w:rsidRDefault="00A65493" w:rsidP="00D8611A">
            <w:pPr>
              <w:pStyle w:val="Tekstnormalny"/>
              <w:spacing w:before="0"/>
              <w:ind w:left="45"/>
              <w:jc w:val="left"/>
            </w:pPr>
            <w:r w:rsidRPr="00A606C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A606CD">
              <w:rPr>
                <w:spacing w:val="-3"/>
              </w:rPr>
              <w:t xml:space="preserve"> </w:t>
            </w:r>
            <w:r w:rsidR="005C743D" w:rsidRPr="00A606CD">
              <w:rPr>
                <w:spacing w:val="-3"/>
              </w:rPr>
              <w:t>jest to procentowy udział aktywnych zawodowo danej</w:t>
            </w:r>
            <w:r w:rsidR="005C743D" w:rsidRPr="00A606CD">
              <w:t xml:space="preserve"> kategorii w ogólnej liczbie ludności danej kategorii (wyróżnianej m.in. ze względu na wiek, poziom wykształcenia, stan cywilny).</w:t>
            </w:r>
          </w:p>
        </w:tc>
      </w:tr>
    </w:tbl>
    <w:p w14:paraId="6707D77F" w14:textId="51EA7FC8" w:rsidR="00C34904" w:rsidRPr="00A606CD" w:rsidRDefault="00C34904" w:rsidP="002B43BF">
      <w:pPr>
        <w:pStyle w:val="Tekstnormalny"/>
        <w:spacing w:line="220" w:lineRule="exact"/>
      </w:pPr>
      <w:r w:rsidRPr="00A606CD">
        <w:t>Najwyższym poziomem aktywności zawodowej w województwie dolnośląskim odznacza</w:t>
      </w:r>
      <w:r w:rsidR="00870B33" w:rsidRPr="00A606CD">
        <w:t xml:space="preserve">ły </w:t>
      </w:r>
      <w:r w:rsidRPr="00A606CD">
        <w:t xml:space="preserve">się </w:t>
      </w:r>
      <w:r w:rsidRPr="00A606CD">
        <w:rPr>
          <w:spacing w:val="0"/>
        </w:rPr>
        <w:t xml:space="preserve">osoby w wieku </w:t>
      </w:r>
      <w:r w:rsidR="007531C1" w:rsidRPr="00A606CD">
        <w:rPr>
          <w:spacing w:val="0"/>
        </w:rPr>
        <w:t xml:space="preserve">35-44 </w:t>
      </w:r>
      <w:r w:rsidR="0090094D" w:rsidRPr="00A606CD">
        <w:rPr>
          <w:spacing w:val="0"/>
        </w:rPr>
        <w:t xml:space="preserve">lata </w:t>
      </w:r>
      <w:r w:rsidR="00DB02B5" w:rsidRPr="00A606CD">
        <w:rPr>
          <w:spacing w:val="0"/>
        </w:rPr>
        <w:t>(</w:t>
      </w:r>
      <w:r w:rsidR="0090094D" w:rsidRPr="00A606CD">
        <w:rPr>
          <w:spacing w:val="0"/>
        </w:rPr>
        <w:t>9</w:t>
      </w:r>
      <w:r w:rsidR="008B6855" w:rsidRPr="00A606CD">
        <w:rPr>
          <w:spacing w:val="0"/>
        </w:rPr>
        <w:t>2</w:t>
      </w:r>
      <w:r w:rsidR="0090094D" w:rsidRPr="00A606CD">
        <w:rPr>
          <w:spacing w:val="0"/>
        </w:rPr>
        <w:t>,</w:t>
      </w:r>
      <w:r w:rsidR="008B6855" w:rsidRPr="00A606CD">
        <w:rPr>
          <w:spacing w:val="0"/>
        </w:rPr>
        <w:t>2</w:t>
      </w:r>
      <w:r w:rsidR="00DB02B5" w:rsidRPr="00A606CD">
        <w:rPr>
          <w:spacing w:val="0"/>
        </w:rPr>
        <w:t>%)</w:t>
      </w:r>
      <w:r w:rsidRPr="00A606CD">
        <w:rPr>
          <w:spacing w:val="0"/>
        </w:rPr>
        <w:t>.</w:t>
      </w:r>
    </w:p>
    <w:p w14:paraId="32E31328" w14:textId="2465D296" w:rsidR="00C34904" w:rsidRPr="00A606CD" w:rsidRDefault="002B43BF" w:rsidP="00562312">
      <w:pPr>
        <w:pStyle w:val="Tekstnormalny"/>
        <w:spacing w:line="220" w:lineRule="exact"/>
        <w:rPr>
          <w:spacing w:val="0"/>
        </w:rPr>
      </w:pPr>
      <w:r w:rsidRPr="00A606CD">
        <w:rPr>
          <w:spacing w:val="0"/>
        </w:rPr>
        <w:t>Pod względem wykształcenia, zdecydowanie najwyższym wskaźnikiem aktywności zawodowej charakteryzowały się os</w:t>
      </w:r>
      <w:r w:rsidR="00AC396B" w:rsidRPr="00A606CD">
        <w:rPr>
          <w:spacing w:val="0"/>
        </w:rPr>
        <w:t>oby z wykształceniem wyższym (</w:t>
      </w:r>
      <w:r w:rsidR="0090094D" w:rsidRPr="00A606CD">
        <w:rPr>
          <w:spacing w:val="0"/>
        </w:rPr>
        <w:t>8</w:t>
      </w:r>
      <w:r w:rsidR="008B6855" w:rsidRPr="00A606CD">
        <w:rPr>
          <w:spacing w:val="0"/>
        </w:rPr>
        <w:t>4</w:t>
      </w:r>
      <w:r w:rsidR="0090094D" w:rsidRPr="00A606CD">
        <w:rPr>
          <w:spacing w:val="0"/>
        </w:rPr>
        <w:t>,</w:t>
      </w:r>
      <w:r w:rsidR="008B6855" w:rsidRPr="00A606CD">
        <w:rPr>
          <w:spacing w:val="0"/>
        </w:rPr>
        <w:t>4</w:t>
      </w:r>
      <w:r w:rsidRPr="00A606CD">
        <w:rPr>
          <w:spacing w:val="0"/>
        </w:rPr>
        <w:t>%).</w:t>
      </w:r>
    </w:p>
    <w:p w14:paraId="4C62AE36" w14:textId="439BCCD0" w:rsidR="00D2295E" w:rsidRPr="00A606CD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A606CD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34163F89" wp14:editId="54904D00">
                <wp:simplePos x="0" y="0"/>
                <wp:positionH relativeFrom="column">
                  <wp:posOffset>5219700</wp:posOffset>
                </wp:positionH>
                <wp:positionV relativeFrom="page">
                  <wp:posOffset>2380615</wp:posOffset>
                </wp:positionV>
                <wp:extent cx="1826260" cy="1190625"/>
                <wp:effectExtent l="0" t="0" r="0" b="9525"/>
                <wp:wrapTight wrapText="bothSides">
                  <wp:wrapPolygon edited="0">
                    <wp:start x="451" y="0"/>
                    <wp:lineTo x="451" y="21427"/>
                    <wp:lineTo x="20954" y="21427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średni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D5932" w14:textId="77777777" w:rsidR="00E34B82" w:rsidRDefault="00E34B82" w:rsidP="00182C42">
                            <w:pPr>
                              <w:pStyle w:val="tekstzboku"/>
                              <w:spacing w:before="80" w:line="220" w:lineRule="exact"/>
                            </w:pPr>
                            <w:r w:rsidRPr="00A606CD">
                              <w:rPr>
                                <w:spacing w:val="-2"/>
                              </w:rPr>
                              <w:t>Obciążenie pracujących osobami niepracującymi w województwie dolnośląskim ukształtowało się na niższym poziomie niż średnio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3F89" id="_x0000_s1029" type="#_x0000_t202" alt="Pole tekstowe: Obciążenie pracujących osobami niepracującymi w województwie dolnośląskim ukształtowało się na niższym poziomie niż średnio w kraju" style="position:absolute;margin-left:411pt;margin-top:187.45pt;width:143.8pt;height:93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" filled="f" stroked="f">
                <v:textbox>
                  <w:txbxContent>
                    <w:p w14:paraId="503D5932" w14:textId="77777777" w:rsidR="00E34B82" w:rsidRDefault="00E34B82" w:rsidP="00182C42">
                      <w:pPr>
                        <w:pStyle w:val="tekstzboku"/>
                        <w:spacing w:before="80" w:line="220" w:lineRule="exact"/>
                      </w:pPr>
                      <w:r w:rsidRPr="00A606CD">
                        <w:rPr>
                          <w:spacing w:val="-2"/>
                        </w:rPr>
                        <w:t>Obciążenie pracujących osobami niepracującymi w województwie dolnośląskim ukształtowało się na niższym poziomie niż średnio w 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A606CD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A606CD">
        <w:rPr>
          <w:b w:val="0"/>
          <w:spacing w:val="1"/>
          <w:sz w:val="19"/>
          <w:szCs w:val="19"/>
        </w:rPr>
        <w:t>(w przeliczeniu na 1000 osób)</w:t>
      </w:r>
      <w:r w:rsidR="00484532" w:rsidRPr="00A606CD">
        <w:rPr>
          <w:b w:val="0"/>
          <w:spacing w:val="1"/>
          <w:sz w:val="19"/>
          <w:szCs w:val="19"/>
        </w:rPr>
        <w:t xml:space="preserve"> wyniosło</w:t>
      </w:r>
      <w:r w:rsidR="00CD5249" w:rsidRPr="00A606CD">
        <w:rPr>
          <w:b w:val="0"/>
          <w:spacing w:val="1"/>
          <w:sz w:val="19"/>
          <w:szCs w:val="19"/>
        </w:rPr>
        <w:t xml:space="preserve"> </w:t>
      </w:r>
      <w:r w:rsidR="00880FC7" w:rsidRPr="00A606CD">
        <w:rPr>
          <w:b w:val="0"/>
          <w:spacing w:val="1"/>
          <w:sz w:val="19"/>
          <w:szCs w:val="19"/>
        </w:rPr>
        <w:t>7</w:t>
      </w:r>
      <w:r w:rsidR="008B6855" w:rsidRPr="00A606CD">
        <w:rPr>
          <w:b w:val="0"/>
          <w:spacing w:val="1"/>
          <w:sz w:val="19"/>
          <w:szCs w:val="19"/>
        </w:rPr>
        <w:t>08</w:t>
      </w:r>
      <w:r w:rsidR="00D53BD9" w:rsidRPr="00A606CD">
        <w:rPr>
          <w:b w:val="0"/>
          <w:spacing w:val="1"/>
          <w:sz w:val="19"/>
          <w:szCs w:val="19"/>
        </w:rPr>
        <w:t xml:space="preserve"> </w:t>
      </w:r>
      <w:r w:rsidR="00BF1C23" w:rsidRPr="00A606CD">
        <w:rPr>
          <w:b w:val="0"/>
          <w:spacing w:val="-3"/>
          <w:sz w:val="19"/>
          <w:szCs w:val="19"/>
        </w:rPr>
        <w:t xml:space="preserve">i było </w:t>
      </w:r>
      <w:r w:rsidR="008B6855" w:rsidRPr="00A606CD">
        <w:rPr>
          <w:b w:val="0"/>
          <w:spacing w:val="-3"/>
          <w:sz w:val="19"/>
          <w:szCs w:val="19"/>
        </w:rPr>
        <w:t>mniejsze</w:t>
      </w:r>
      <w:r w:rsidR="00BF1C23" w:rsidRPr="00A606CD">
        <w:rPr>
          <w:b w:val="0"/>
          <w:spacing w:val="-3"/>
          <w:sz w:val="19"/>
          <w:szCs w:val="19"/>
        </w:rPr>
        <w:t xml:space="preserve"> </w:t>
      </w:r>
      <w:r w:rsidR="0032510E" w:rsidRPr="00A606CD">
        <w:rPr>
          <w:b w:val="0"/>
          <w:spacing w:val="-3"/>
          <w:sz w:val="19"/>
          <w:szCs w:val="19"/>
        </w:rPr>
        <w:t>niż</w:t>
      </w:r>
      <w:r w:rsidR="00BF1C23" w:rsidRPr="00A606CD">
        <w:rPr>
          <w:b w:val="0"/>
          <w:spacing w:val="-3"/>
          <w:sz w:val="19"/>
          <w:szCs w:val="19"/>
        </w:rPr>
        <w:t xml:space="preserve"> </w:t>
      </w:r>
      <w:r w:rsidR="00BA46D9" w:rsidRPr="00A606CD">
        <w:rPr>
          <w:b w:val="0"/>
          <w:spacing w:val="-3"/>
          <w:sz w:val="19"/>
          <w:szCs w:val="19"/>
        </w:rPr>
        <w:t xml:space="preserve">w </w:t>
      </w:r>
      <w:r w:rsidR="008B6855" w:rsidRPr="00A606CD">
        <w:rPr>
          <w:b w:val="0"/>
          <w:spacing w:val="-3"/>
          <w:sz w:val="19"/>
          <w:szCs w:val="19"/>
        </w:rPr>
        <w:t>3</w:t>
      </w:r>
      <w:r w:rsidR="00BA46D9" w:rsidRPr="00A606CD">
        <w:rPr>
          <w:b w:val="0"/>
          <w:spacing w:val="-3"/>
          <w:sz w:val="19"/>
          <w:szCs w:val="19"/>
        </w:rPr>
        <w:t xml:space="preserve"> kwartale 202</w:t>
      </w:r>
      <w:r w:rsidR="0090094D" w:rsidRPr="00A606CD">
        <w:rPr>
          <w:b w:val="0"/>
          <w:spacing w:val="-3"/>
          <w:sz w:val="19"/>
          <w:szCs w:val="19"/>
        </w:rPr>
        <w:t>4</w:t>
      </w:r>
      <w:r w:rsidR="00BA46D9" w:rsidRPr="00A606CD">
        <w:rPr>
          <w:b w:val="0"/>
          <w:spacing w:val="-3"/>
          <w:sz w:val="19"/>
          <w:szCs w:val="19"/>
        </w:rPr>
        <w:t xml:space="preserve"> r.</w:t>
      </w:r>
      <w:r w:rsidR="00237BC1" w:rsidRPr="00A606CD">
        <w:rPr>
          <w:b w:val="0"/>
          <w:spacing w:val="-3"/>
          <w:sz w:val="19"/>
          <w:szCs w:val="19"/>
        </w:rPr>
        <w:t xml:space="preserve"> (</w:t>
      </w:r>
      <w:r w:rsidR="0090094D" w:rsidRPr="00A606CD">
        <w:rPr>
          <w:b w:val="0"/>
          <w:spacing w:val="-3"/>
          <w:sz w:val="19"/>
          <w:szCs w:val="19"/>
        </w:rPr>
        <w:t>7</w:t>
      </w:r>
      <w:r w:rsidR="008B6855" w:rsidRPr="00A606CD">
        <w:rPr>
          <w:b w:val="0"/>
          <w:spacing w:val="-3"/>
          <w:sz w:val="19"/>
          <w:szCs w:val="19"/>
        </w:rPr>
        <w:t>44</w:t>
      </w:r>
      <w:r w:rsidR="00237BC1" w:rsidRPr="00A606CD">
        <w:rPr>
          <w:b w:val="0"/>
          <w:spacing w:val="-3"/>
          <w:sz w:val="19"/>
          <w:szCs w:val="19"/>
        </w:rPr>
        <w:t>)</w:t>
      </w:r>
      <w:r w:rsidR="008B6855" w:rsidRPr="00A606CD">
        <w:rPr>
          <w:b w:val="0"/>
          <w:spacing w:val="-3"/>
          <w:sz w:val="19"/>
          <w:szCs w:val="19"/>
        </w:rPr>
        <w:t>, większe niż</w:t>
      </w:r>
      <w:r w:rsidR="00237BC1" w:rsidRPr="00A606CD">
        <w:rPr>
          <w:b w:val="0"/>
          <w:spacing w:val="-3"/>
          <w:sz w:val="19"/>
          <w:szCs w:val="19"/>
        </w:rPr>
        <w:t xml:space="preserve"> przed </w:t>
      </w:r>
      <w:r w:rsidR="00AC396B" w:rsidRPr="00A606CD">
        <w:rPr>
          <w:b w:val="0"/>
          <w:spacing w:val="-3"/>
          <w:sz w:val="19"/>
          <w:szCs w:val="19"/>
        </w:rPr>
        <w:t>rokiem</w:t>
      </w:r>
      <w:r w:rsidR="00562312" w:rsidRPr="00A606CD">
        <w:rPr>
          <w:b w:val="0"/>
          <w:spacing w:val="-3"/>
          <w:sz w:val="19"/>
          <w:szCs w:val="19"/>
        </w:rPr>
        <w:t xml:space="preserve"> (</w:t>
      </w:r>
      <w:r w:rsidR="008B6855" w:rsidRPr="00A606CD">
        <w:rPr>
          <w:b w:val="0"/>
          <w:spacing w:val="-3"/>
          <w:sz w:val="19"/>
          <w:szCs w:val="19"/>
        </w:rPr>
        <w:t>679</w:t>
      </w:r>
      <w:r w:rsidR="00562312" w:rsidRPr="00A606CD">
        <w:rPr>
          <w:b w:val="0"/>
          <w:spacing w:val="-3"/>
          <w:sz w:val="19"/>
          <w:szCs w:val="19"/>
        </w:rPr>
        <w:t>)</w:t>
      </w:r>
      <w:r w:rsidR="008B6855" w:rsidRPr="00A606CD">
        <w:rPr>
          <w:b w:val="0"/>
          <w:spacing w:val="-3"/>
          <w:sz w:val="19"/>
          <w:szCs w:val="19"/>
        </w:rPr>
        <w:t xml:space="preserve"> oraz </w:t>
      </w:r>
      <w:r w:rsidR="0090094D" w:rsidRPr="00A606CD">
        <w:rPr>
          <w:b w:val="0"/>
          <w:spacing w:val="-3"/>
          <w:sz w:val="19"/>
          <w:szCs w:val="19"/>
        </w:rPr>
        <w:t>mniejsze</w:t>
      </w:r>
      <w:r w:rsidR="00BB09E9" w:rsidRPr="00A606CD">
        <w:rPr>
          <w:b w:val="0"/>
          <w:spacing w:val="-3"/>
          <w:sz w:val="19"/>
          <w:szCs w:val="19"/>
        </w:rPr>
        <w:t xml:space="preserve"> </w:t>
      </w:r>
      <w:r w:rsidR="00BA46D9" w:rsidRPr="00A606CD">
        <w:rPr>
          <w:b w:val="0"/>
          <w:spacing w:val="-3"/>
          <w:sz w:val="19"/>
          <w:szCs w:val="19"/>
        </w:rPr>
        <w:t>niż w kraju </w:t>
      </w:r>
      <w:r w:rsidR="00394BE3" w:rsidRPr="00A606CD">
        <w:rPr>
          <w:b w:val="0"/>
          <w:spacing w:val="-3"/>
          <w:sz w:val="19"/>
          <w:szCs w:val="19"/>
        </w:rPr>
        <w:t>(7</w:t>
      </w:r>
      <w:r w:rsidR="008B6855" w:rsidRPr="00A606CD">
        <w:rPr>
          <w:b w:val="0"/>
          <w:spacing w:val="-3"/>
          <w:sz w:val="19"/>
          <w:szCs w:val="19"/>
        </w:rPr>
        <w:t>60</w:t>
      </w:r>
      <w:r w:rsidR="00394BE3" w:rsidRPr="00A606CD">
        <w:rPr>
          <w:b w:val="0"/>
          <w:spacing w:val="-3"/>
          <w:sz w:val="19"/>
          <w:szCs w:val="19"/>
        </w:rPr>
        <w:t>)</w:t>
      </w:r>
      <w:r w:rsidR="00BF1C23" w:rsidRPr="00A606CD">
        <w:rPr>
          <w:b w:val="0"/>
          <w:spacing w:val="-3"/>
          <w:sz w:val="19"/>
          <w:szCs w:val="19"/>
        </w:rPr>
        <w:t>.</w:t>
      </w:r>
      <w:r w:rsidR="008C1115" w:rsidRPr="00A606CD">
        <w:rPr>
          <w:b w:val="0"/>
          <w:sz w:val="19"/>
          <w:szCs w:val="19"/>
        </w:rPr>
        <w:t xml:space="preserve"> </w:t>
      </w:r>
    </w:p>
    <w:p w14:paraId="00C22ECE" w14:textId="79F05C9A" w:rsidR="00FB5F73" w:rsidRPr="00A606CD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606CD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A606CD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A606CD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A606CD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A606C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</w:t>
      </w:r>
      <w:r w:rsidR="00A606CD" w:rsidRPr="00A606C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 </w:t>
      </w:r>
      <w:r w:rsidRPr="00A606C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wykształceniem wyższym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</w:t>
      </w:r>
      <w:r w:rsidR="00EC68DB"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196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A606CD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A606C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 w:rsidRPr="00A606C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A606C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CB00E4"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</w:t>
      </w:r>
      <w:r w:rsidR="00EC68DB"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419</w:t>
      </w:r>
      <w:r w:rsidR="00784063"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 </w:t>
      </w:r>
      <w:r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niepracuj</w:t>
      </w:r>
      <w:r w:rsidR="0090094D"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</w:t>
      </w:r>
      <w:r w:rsidRPr="00A606C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cych osób na 1000 pracujących).</w:t>
      </w:r>
    </w:p>
    <w:p w14:paraId="348A3881" w14:textId="77777777" w:rsidR="00D96ABC" w:rsidRPr="00A606CD" w:rsidRDefault="004D5F4D" w:rsidP="00662ECD">
      <w:pPr>
        <w:pStyle w:val="tytuwykresu"/>
        <w:rPr>
          <w:spacing w:val="-4"/>
          <w:sz w:val="19"/>
          <w:szCs w:val="19"/>
        </w:rPr>
      </w:pPr>
      <w:r w:rsidRPr="00A606CD">
        <w:rPr>
          <w:spacing w:val="-4"/>
          <w:sz w:val="19"/>
          <w:szCs w:val="19"/>
        </w:rPr>
        <w:t>Tablica</w:t>
      </w:r>
      <w:r w:rsidR="00D96ABC" w:rsidRPr="00A606CD">
        <w:rPr>
          <w:spacing w:val="-4"/>
          <w:sz w:val="19"/>
          <w:szCs w:val="19"/>
        </w:rPr>
        <w:t xml:space="preserve"> 2. </w:t>
      </w:r>
      <w:r w:rsidRPr="00A606CD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4 kwartale 2022-2023 oraz w 3 i 4 kwartale 2024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3305DE" w:rsidRPr="00A606CD" w14:paraId="5BB163FC" w14:textId="77777777" w:rsidTr="00F61C42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A67206" w14:textId="77777777" w:rsidR="003305DE" w:rsidRPr="00A606CD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712842" w14:textId="77777777" w:rsidR="003305DE" w:rsidRPr="00A606CD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FD51E4" w:rsidRPr="00A606CD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22467E" w14:textId="77777777" w:rsidR="003305DE" w:rsidRPr="00A606CD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FD51E4" w:rsidRPr="00A606CD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2F71370" w14:textId="77777777" w:rsidR="003305DE" w:rsidRPr="00A606CD" w:rsidRDefault="003305DE" w:rsidP="00FD51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FD51E4" w:rsidRPr="00A606CD">
              <w:rPr>
                <w:sz w:val="16"/>
                <w:szCs w:val="16"/>
              </w:rPr>
              <w:t>4</w:t>
            </w:r>
          </w:p>
        </w:tc>
      </w:tr>
      <w:tr w:rsidR="003305DE" w:rsidRPr="00A606CD" w14:paraId="26DCA91C" w14:textId="77777777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55B283" w14:textId="77777777" w:rsidR="003305DE" w:rsidRPr="00A606CD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AE0EA6" w14:textId="29FA0E29" w:rsidR="003305DE" w:rsidRPr="00A606CD" w:rsidRDefault="00EC68D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3305DE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74E5F3" w14:textId="457FACB4" w:rsidR="003305DE" w:rsidRPr="00A606CD" w:rsidRDefault="00EC68D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</w:t>
            </w:r>
            <w:r w:rsidR="003305DE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CA6677B" w14:textId="088F6251" w:rsidR="003305DE" w:rsidRPr="00A606CD" w:rsidRDefault="00EC68D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3305DE" w:rsidRPr="00A606CD">
              <w:rPr>
                <w:sz w:val="16"/>
                <w:szCs w:val="16"/>
              </w:rPr>
              <w:t xml:space="preserve"> kwartał</w:t>
            </w:r>
          </w:p>
        </w:tc>
      </w:tr>
      <w:tr w:rsidR="003305DE" w:rsidRPr="00A606CD" w14:paraId="03A1EFCC" w14:textId="77777777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7A505F53" w14:textId="77777777" w:rsidR="003305DE" w:rsidRPr="00A606CD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5F048" w14:textId="77777777" w:rsidR="003305DE" w:rsidRPr="00A606CD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79BFE12E" w14:textId="1B7F171E" w:rsidR="003305DE" w:rsidRPr="00A606CD" w:rsidRDefault="003305DE" w:rsidP="00FD51E4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EC68DB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kw. 202</w:t>
            </w:r>
            <w:r w:rsidR="00FD51E4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512E989F" w14:textId="55BBD605" w:rsidR="003305DE" w:rsidRPr="00A606CD" w:rsidRDefault="003305DE" w:rsidP="00FD51E4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EC68DB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kw. 202</w:t>
            </w:r>
            <w:r w:rsidR="00FD51E4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EC68DB" w:rsidRPr="00A606CD" w14:paraId="02E071C4" w14:textId="77777777" w:rsidTr="00EC68DB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6790507" w14:textId="77777777" w:rsidR="00EC68DB" w:rsidRPr="00A606CD" w:rsidRDefault="00EC68DB" w:rsidP="00EC68D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A606CD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BC2C5EC" w14:textId="3EBA2439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59,4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A2FA343" w14:textId="29A0A49D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61,4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097017B" w14:textId="32D33BD6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59,4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C2091BE" w14:textId="5E0BF6AE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7883F97E" w14:textId="6DF4C40B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A073DF2" w14:textId="35F340C5" w:rsidR="00EC68DB" w:rsidRPr="00A606CD" w:rsidRDefault="00EC68DB" w:rsidP="00EC68D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8"/>
              </w:rPr>
            </w:pPr>
            <w:r w:rsidRPr="00A606CD">
              <w:rPr>
                <w:b/>
                <w:bCs/>
                <w:sz w:val="16"/>
                <w:szCs w:val="18"/>
              </w:rPr>
              <w:t>0,6</w:t>
            </w:r>
          </w:p>
        </w:tc>
      </w:tr>
      <w:tr w:rsidR="00EC68DB" w:rsidRPr="00A606CD" w14:paraId="7DE75F3B" w14:textId="77777777" w:rsidTr="00EC68D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7921A0" w14:textId="77777777" w:rsidR="00EC68DB" w:rsidRPr="00A606CD" w:rsidRDefault="00EC68DB" w:rsidP="00EC68D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0BE485" w14:textId="28C115CA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66,6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4ABABA" w14:textId="7EB24B62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66,8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4783" w14:textId="050F542F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66,8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C6538A" w14:textId="7A3CCB86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67,9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7FC500" w14:textId="5D749BBF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1,1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AB5721B" w14:textId="767C0314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8"/>
              </w:rPr>
            </w:pPr>
            <w:r w:rsidRPr="00A606CD">
              <w:rPr>
                <w:sz w:val="16"/>
                <w:szCs w:val="18"/>
              </w:rPr>
              <w:t>1,1</w:t>
            </w:r>
          </w:p>
        </w:tc>
      </w:tr>
      <w:tr w:rsidR="00EC68DB" w:rsidRPr="00A606CD" w14:paraId="541501F3" w14:textId="77777777" w:rsidTr="00EC68DB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03D4A14" w14:textId="77777777" w:rsidR="00EC68DB" w:rsidRPr="00A606CD" w:rsidRDefault="00EC68DB" w:rsidP="00EC68D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A4FAD9E" w14:textId="15F8AD74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52,8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DC463C3" w14:textId="218FFB00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56,4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233EFC2" w14:textId="5577EDEE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52,7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D8196A1" w14:textId="2D5E3287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52,9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F7C7E53" w14:textId="3CA90FC9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-3,5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606F5EC" w14:textId="21977457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8"/>
              </w:rPr>
            </w:pPr>
            <w:r w:rsidRPr="00A606CD">
              <w:rPr>
                <w:sz w:val="16"/>
                <w:szCs w:val="18"/>
              </w:rPr>
              <w:t>0,2</w:t>
            </w:r>
          </w:p>
        </w:tc>
      </w:tr>
      <w:tr w:rsidR="00EC68DB" w:rsidRPr="00A606CD" w14:paraId="4EAFFE41" w14:textId="77777777" w:rsidTr="00EC68D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F8AF5A" w14:textId="77777777" w:rsidR="00EC68DB" w:rsidRPr="00A606CD" w:rsidRDefault="00EC68DB" w:rsidP="00EC68D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BF500" w14:textId="582029F2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A2CAA8" w14:textId="3F1EB7AC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60,3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4557B7" w14:textId="26922EBC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57,9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42C24C" w14:textId="52334D83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59,5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24CE01" w14:textId="7D6F3CD2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-0,8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0FFC185" w14:textId="0669A1BD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8"/>
              </w:rPr>
            </w:pPr>
            <w:r w:rsidRPr="00A606CD">
              <w:rPr>
                <w:sz w:val="16"/>
                <w:szCs w:val="18"/>
              </w:rPr>
              <w:t>1,6</w:t>
            </w:r>
          </w:p>
        </w:tc>
      </w:tr>
      <w:tr w:rsidR="00EC68DB" w:rsidRPr="00A606CD" w14:paraId="387C58DB" w14:textId="77777777" w:rsidTr="00EC68DB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50B9F5E1" w14:textId="77777777" w:rsidR="00EC68DB" w:rsidRPr="00A606CD" w:rsidRDefault="00EC68DB" w:rsidP="00EC68D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091A92A8" w14:textId="51245482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60,6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5B78E94F" w14:textId="76039463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63,7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489B50F8" w14:textId="12F6064B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62,7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097E08B2" w14:textId="26F2FEA0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61,2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14:paraId="43205CE5" w14:textId="74F2B959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-2,5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4B989AED" w14:textId="3395884B" w:rsidR="00EC68DB" w:rsidRPr="00A606CD" w:rsidRDefault="00EC68DB" w:rsidP="00EC68DB">
            <w:pPr>
              <w:spacing w:before="0" w:after="0" w:line="200" w:lineRule="exact"/>
              <w:jc w:val="right"/>
              <w:rPr>
                <w:sz w:val="16"/>
                <w:szCs w:val="18"/>
              </w:rPr>
            </w:pPr>
            <w:r w:rsidRPr="00A606CD">
              <w:rPr>
                <w:sz w:val="16"/>
                <w:szCs w:val="18"/>
              </w:rPr>
              <w:t>-1,5</w:t>
            </w:r>
          </w:p>
        </w:tc>
      </w:tr>
    </w:tbl>
    <w:p w14:paraId="15698C79" w14:textId="432255DD" w:rsidR="00243B0E" w:rsidRPr="00A606CD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606CD">
        <w:rPr>
          <w:spacing w:val="2"/>
          <w:shd w:val="clear" w:color="auto" w:fill="FFFFFF"/>
        </w:rPr>
        <w:t xml:space="preserve">Pod względem wartości współczynnika aktywności zawodowej województwo dolnośląskie </w:t>
      </w:r>
      <w:r w:rsidRPr="00A606CD">
        <w:rPr>
          <w:shd w:val="clear" w:color="auto" w:fill="FFFFFF"/>
        </w:rPr>
        <w:t>zajmowało</w:t>
      </w:r>
      <w:r w:rsidR="00C71318" w:rsidRPr="00A606CD">
        <w:rPr>
          <w:shd w:val="clear" w:color="auto" w:fill="FFFFFF"/>
        </w:rPr>
        <w:t xml:space="preserve"> </w:t>
      </w:r>
      <w:r w:rsidR="005A736A" w:rsidRPr="00A606CD">
        <w:rPr>
          <w:shd w:val="clear" w:color="auto" w:fill="FFFFFF"/>
        </w:rPr>
        <w:t>3</w:t>
      </w:r>
      <w:r w:rsidRPr="00A606CD">
        <w:rPr>
          <w:shd w:val="clear" w:color="auto" w:fill="FFFFFF"/>
        </w:rPr>
        <w:t>. miejsce wśród województw</w:t>
      </w:r>
      <w:r w:rsidR="00071E37" w:rsidRPr="00A606CD">
        <w:rPr>
          <w:shd w:val="clear" w:color="auto" w:fill="FFFFFF"/>
        </w:rPr>
        <w:t xml:space="preserve"> (</w:t>
      </w:r>
      <w:r w:rsidR="00DA6E92" w:rsidRPr="00A606CD">
        <w:rPr>
          <w:shd w:val="clear" w:color="auto" w:fill="FFFFFF"/>
        </w:rPr>
        <w:t xml:space="preserve">podobnie jak przed rokiem, a </w:t>
      </w:r>
      <w:r w:rsidR="001A227A" w:rsidRPr="00A606CD">
        <w:rPr>
          <w:shd w:val="clear" w:color="auto" w:fill="FFFFFF"/>
        </w:rPr>
        <w:t xml:space="preserve">w kwartale poprzednim było to </w:t>
      </w:r>
      <w:r w:rsidR="005A736A" w:rsidRPr="00A606CD">
        <w:rPr>
          <w:shd w:val="clear" w:color="auto" w:fill="FFFFFF"/>
        </w:rPr>
        <w:t>4</w:t>
      </w:r>
      <w:r w:rsidR="00FE1910" w:rsidRPr="00A606CD">
        <w:rPr>
          <w:shd w:val="clear" w:color="auto" w:fill="FFFFFF"/>
        </w:rPr>
        <w:t xml:space="preserve">. </w:t>
      </w:r>
      <w:r w:rsidR="00DA6E92" w:rsidRPr="00A606CD">
        <w:rPr>
          <w:shd w:val="clear" w:color="auto" w:fill="FFFFFF"/>
        </w:rPr>
        <w:t>m</w:t>
      </w:r>
      <w:r w:rsidR="00FE1910" w:rsidRPr="00A606CD">
        <w:rPr>
          <w:shd w:val="clear" w:color="auto" w:fill="FFFFFF"/>
        </w:rPr>
        <w:t>iejsce</w:t>
      </w:r>
      <w:r w:rsidR="00071E37" w:rsidRPr="00A606CD">
        <w:rPr>
          <w:spacing w:val="2"/>
          <w:shd w:val="clear" w:color="auto" w:fill="FFFFFF"/>
        </w:rPr>
        <w:t>)</w:t>
      </w:r>
      <w:r w:rsidR="005E4125" w:rsidRPr="00A606CD">
        <w:rPr>
          <w:spacing w:val="2"/>
          <w:shd w:val="clear" w:color="auto" w:fill="FFFFFF"/>
        </w:rPr>
        <w:t xml:space="preserve">. </w:t>
      </w:r>
      <w:r w:rsidR="00FE1910" w:rsidRPr="00A606CD">
        <w:rPr>
          <w:spacing w:val="2"/>
          <w:shd w:val="clear" w:color="auto" w:fill="FFFFFF"/>
        </w:rPr>
        <w:t>Najw</w:t>
      </w:r>
      <w:r w:rsidR="00F552EC" w:rsidRPr="00A606CD">
        <w:rPr>
          <w:spacing w:val="2"/>
          <w:shd w:val="clear" w:color="auto" w:fill="FFFFFF"/>
        </w:rPr>
        <w:t>y</w:t>
      </w:r>
      <w:r w:rsidR="005E4125" w:rsidRPr="00A606CD">
        <w:rPr>
          <w:spacing w:val="2"/>
          <w:shd w:val="clear" w:color="auto" w:fill="FFFFFF"/>
        </w:rPr>
        <w:t>ższą wartość omawianego współczynnika odnotowano w</w:t>
      </w:r>
      <w:r w:rsidR="00631CD1" w:rsidRPr="00A606CD">
        <w:rPr>
          <w:spacing w:val="2"/>
          <w:shd w:val="clear" w:color="auto" w:fill="FFFFFF"/>
        </w:rPr>
        <w:t> </w:t>
      </w:r>
      <w:r w:rsidR="00FE1910" w:rsidRPr="00A606CD">
        <w:rPr>
          <w:spacing w:val="2"/>
          <w:shd w:val="clear" w:color="auto" w:fill="FFFFFF"/>
        </w:rPr>
        <w:t>województwie</w:t>
      </w:r>
      <w:r w:rsidR="005E4125" w:rsidRPr="00A606CD">
        <w:rPr>
          <w:spacing w:val="2"/>
          <w:shd w:val="clear" w:color="auto" w:fill="FFFFFF"/>
        </w:rPr>
        <w:t xml:space="preserve"> </w:t>
      </w:r>
      <w:r w:rsidR="00C71318" w:rsidRPr="00A606CD">
        <w:rPr>
          <w:spacing w:val="2"/>
          <w:shd w:val="clear" w:color="auto" w:fill="FFFFFF"/>
        </w:rPr>
        <w:t>mazowieckim</w:t>
      </w:r>
      <w:r w:rsidR="004F4D84" w:rsidRPr="00A606CD">
        <w:rPr>
          <w:spacing w:val="2"/>
          <w:shd w:val="clear" w:color="auto" w:fill="FFFFFF"/>
        </w:rPr>
        <w:t xml:space="preserve"> (</w:t>
      </w:r>
      <w:r w:rsidR="00DA6E92" w:rsidRPr="00A606CD">
        <w:rPr>
          <w:spacing w:val="2"/>
          <w:shd w:val="clear" w:color="auto" w:fill="FFFFFF"/>
        </w:rPr>
        <w:t>6</w:t>
      </w:r>
      <w:r w:rsidR="005A736A" w:rsidRPr="00A606CD">
        <w:rPr>
          <w:spacing w:val="2"/>
          <w:shd w:val="clear" w:color="auto" w:fill="FFFFFF"/>
        </w:rPr>
        <w:t>3</w:t>
      </w:r>
      <w:r w:rsidR="00DA6E92" w:rsidRPr="00A606CD">
        <w:rPr>
          <w:spacing w:val="2"/>
          <w:shd w:val="clear" w:color="auto" w:fill="FFFFFF"/>
        </w:rPr>
        <w:t>,</w:t>
      </w:r>
      <w:r w:rsidR="005A736A" w:rsidRPr="00A606CD">
        <w:rPr>
          <w:spacing w:val="2"/>
          <w:shd w:val="clear" w:color="auto" w:fill="FFFFFF"/>
        </w:rPr>
        <w:t>3</w:t>
      </w:r>
      <w:r w:rsidR="004F4D84" w:rsidRPr="00A606CD">
        <w:rPr>
          <w:spacing w:val="2"/>
          <w:shd w:val="clear" w:color="auto" w:fill="FFFFFF"/>
        </w:rPr>
        <w:t>%)</w:t>
      </w:r>
      <w:r w:rsidRPr="00A606CD">
        <w:rPr>
          <w:spacing w:val="2"/>
          <w:shd w:val="clear" w:color="auto" w:fill="FFFFFF"/>
        </w:rPr>
        <w:t xml:space="preserve">. </w:t>
      </w:r>
    </w:p>
    <w:p w14:paraId="0D3EB94E" w14:textId="66B475C0" w:rsidR="005F1F73" w:rsidRPr="00A606CD" w:rsidRDefault="00DA6E92" w:rsidP="00C50E2D">
      <w:pPr>
        <w:pStyle w:val="Tekstnormalny"/>
        <w:spacing w:before="240" w:after="120"/>
        <w:rPr>
          <w:b/>
          <w:spacing w:val="0"/>
          <w:lang w:eastAsia="pl-PL"/>
        </w:rPr>
      </w:pPr>
      <w:r w:rsidRPr="00A606CD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EE6D7DC" wp14:editId="01271900">
                <wp:simplePos x="0" y="0"/>
                <wp:positionH relativeFrom="page">
                  <wp:posOffset>5696339</wp:posOffset>
                </wp:positionH>
                <wp:positionV relativeFrom="page">
                  <wp:posOffset>6755363</wp:posOffset>
                </wp:positionV>
                <wp:extent cx="1845945" cy="1264298"/>
                <wp:effectExtent l="0" t="0" r="0" b="0"/>
                <wp:wrapTight wrapText="bothSides">
                  <wp:wrapPolygon edited="0">
                    <wp:start x="446" y="0"/>
                    <wp:lineTo x="446" y="21155"/>
                    <wp:lineTo x="20954" y="21155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3. miejsce w kraju, po województwach mazowieckim i pomor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26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1263" w14:textId="66B29B7A" w:rsidR="00E34B82" w:rsidRPr="000F7DA3" w:rsidRDefault="00E34B82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A606CD">
                              <w:t xml:space="preserve">Pod względem wysokości współczynnika aktywności zawodowej </w:t>
                            </w:r>
                            <w:r w:rsidRPr="00A606CD">
                              <w:rPr>
                                <w:spacing w:val="-6"/>
                              </w:rPr>
                              <w:t xml:space="preserve">województwo dolnośląskie zajmowało </w:t>
                            </w:r>
                            <w:r w:rsidR="005A736A" w:rsidRPr="00A606CD">
                              <w:rPr>
                                <w:spacing w:val="-6"/>
                              </w:rPr>
                              <w:t>3</w:t>
                            </w:r>
                            <w:r w:rsidRPr="00A606CD">
                              <w:rPr>
                                <w:spacing w:val="-6"/>
                              </w:rPr>
                              <w:t>.</w:t>
                            </w:r>
                            <w:r w:rsidRPr="00A606CD">
                              <w:rPr>
                                <w:spacing w:val="-2"/>
                              </w:rPr>
                              <w:t> miejsce w kraju, po województwach mazowieckim</w:t>
                            </w:r>
                            <w:r w:rsidR="005A736A" w:rsidRPr="00A606CD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606CD">
                              <w:rPr>
                                <w:spacing w:val="-2"/>
                              </w:rPr>
                              <w:t>i</w:t>
                            </w:r>
                            <w:r w:rsidR="00A606CD" w:rsidRPr="00A606CD">
                              <w:rPr>
                                <w:spacing w:val="-2"/>
                              </w:rPr>
                              <w:t> </w:t>
                            </w:r>
                            <w:r w:rsidRPr="00A606CD">
                              <w:rPr>
                                <w:spacing w:val="-2"/>
                              </w:rPr>
                              <w:t>pomorskim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D7DC" id="Pole tekstowe 12" o:spid="_x0000_s1030" type="#_x0000_t202" alt="Pole tekstowe: Pod względem wysokości współczynnika aktywności zawodowej województwo dolnośląskie zajmowało 3. miejsce w kraju, po województwach mazowieckim i pomorskim" style="position:absolute;left:0;text-align:left;margin-left:448.55pt;margin-top:531.9pt;width:145.35pt;height:99.5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" filled="f" stroked="f">
                <v:textbox>
                  <w:txbxContent>
                    <w:p w14:paraId="2B0A1263" w14:textId="66B29B7A" w:rsidR="00E34B82" w:rsidRPr="000F7DA3" w:rsidRDefault="00E34B82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A606CD">
                        <w:t xml:space="preserve">Pod względem wysokości współczynnika aktywności zawodowej </w:t>
                      </w:r>
                      <w:r w:rsidRPr="00A606CD">
                        <w:rPr>
                          <w:spacing w:val="-6"/>
                        </w:rPr>
                        <w:t xml:space="preserve">województwo dolnośląskie zajmowało </w:t>
                      </w:r>
                      <w:r w:rsidR="005A736A" w:rsidRPr="00A606CD">
                        <w:rPr>
                          <w:spacing w:val="-6"/>
                        </w:rPr>
                        <w:t>3</w:t>
                      </w:r>
                      <w:r w:rsidRPr="00A606CD">
                        <w:rPr>
                          <w:spacing w:val="-6"/>
                        </w:rPr>
                        <w:t>.</w:t>
                      </w:r>
                      <w:r w:rsidRPr="00A606CD">
                        <w:rPr>
                          <w:spacing w:val="-2"/>
                        </w:rPr>
                        <w:t> miejsce w kraju, po województwach mazowieckim</w:t>
                      </w:r>
                      <w:r w:rsidR="005A736A" w:rsidRPr="00A606CD">
                        <w:rPr>
                          <w:spacing w:val="-2"/>
                        </w:rPr>
                        <w:t xml:space="preserve"> </w:t>
                      </w:r>
                      <w:r w:rsidRPr="00A606CD">
                        <w:rPr>
                          <w:spacing w:val="-2"/>
                        </w:rPr>
                        <w:t>i</w:t>
                      </w:r>
                      <w:r w:rsidR="00A606CD" w:rsidRPr="00A606CD">
                        <w:rPr>
                          <w:spacing w:val="-2"/>
                        </w:rPr>
                        <w:t> </w:t>
                      </w:r>
                      <w:r w:rsidRPr="00A606CD">
                        <w:rPr>
                          <w:spacing w:val="-2"/>
                        </w:rPr>
                        <w:t>pomorskim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A606CD">
        <w:rPr>
          <w:b/>
          <w:spacing w:val="0"/>
          <w:shd w:val="clear" w:color="auto" w:fill="FFFFFF"/>
        </w:rPr>
        <w:t xml:space="preserve">Mapa 1. </w:t>
      </w:r>
      <w:r w:rsidR="008E60A9" w:rsidRPr="00A606CD">
        <w:rPr>
          <w:b/>
          <w:spacing w:val="0"/>
        </w:rPr>
        <w:t xml:space="preserve">Współczynnik aktywności zawodowej według województw 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w </w:t>
      </w:r>
      <w:r w:rsidR="002A5F2A">
        <w:rPr>
          <w:b/>
          <w:noProof w:val="0"/>
          <w:spacing w:val="0"/>
          <w:sz w:val="18"/>
          <w:szCs w:val="22"/>
        </w:rPr>
        <w:t>4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A606CD">
        <w:rPr>
          <w:b/>
          <w:noProof w:val="0"/>
          <w:spacing w:val="0"/>
          <w:sz w:val="18"/>
          <w:szCs w:val="22"/>
        </w:rPr>
        <w:t>2</w:t>
      </w:r>
      <w:r w:rsidR="00BA03E1" w:rsidRPr="00A606CD">
        <w:rPr>
          <w:b/>
          <w:noProof w:val="0"/>
          <w:spacing w:val="0"/>
          <w:sz w:val="18"/>
          <w:szCs w:val="22"/>
        </w:rPr>
        <w:t>4</w:t>
      </w:r>
      <w:r w:rsidR="009D6363" w:rsidRPr="00A606CD">
        <w:rPr>
          <w:b/>
          <w:noProof w:val="0"/>
          <w:spacing w:val="0"/>
          <w:sz w:val="18"/>
          <w:szCs w:val="22"/>
        </w:rPr>
        <w:t xml:space="preserve"> r.</w:t>
      </w:r>
      <w:r w:rsidR="00C7180A" w:rsidRPr="00A606CD">
        <w:rPr>
          <w:b/>
          <w:spacing w:val="0"/>
          <w:lang w:eastAsia="pl-PL"/>
        </w:rPr>
        <w:t xml:space="preserve"> </w:t>
      </w:r>
    </w:p>
    <w:p w14:paraId="3A57936B" w14:textId="2717CB92" w:rsidR="009C40B7" w:rsidRPr="00A606CD" w:rsidRDefault="003C1E0E" w:rsidP="00C32671">
      <w:pPr>
        <w:spacing w:before="0" w:after="200" w:line="259" w:lineRule="auto"/>
        <w:rPr>
          <w:b/>
        </w:rPr>
      </w:pPr>
      <w:r w:rsidRPr="00A606CD"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008F895C" wp14:editId="6450A777">
            <wp:simplePos x="0" y="0"/>
            <wp:positionH relativeFrom="margin">
              <wp:posOffset>0</wp:posOffset>
            </wp:positionH>
            <wp:positionV relativeFrom="paragraph">
              <wp:posOffset>113030</wp:posOffset>
            </wp:positionV>
            <wp:extent cx="4100830" cy="2472690"/>
            <wp:effectExtent l="0" t="0" r="0" b="3810"/>
            <wp:wrapSquare wrapText="bothSides"/>
            <wp:docPr id="23" name="Obraz 13" descr="Mapa 1. Współczynnik aktywności zawodowej według województw w 4 kwartale 2024 r. &#10;&#10;Na mapie zaprezentowano wysokość współczynnika aktywności zawodowej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3" descr="Mapa 1. Współczynnik aktywności zawodowej według województw w 4 kwartale 2024 r. &#10;&#10;Na mapie zaprezentowano wysokość współczynnika aktywności zawodowej  w poszczególnych województwach (4 przedziały natężenia koloru).&#10;Dane do mapy dostępne są w załączonym pliku Excel.  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 w:rsidRPr="00A606CD">
        <w:rPr>
          <w:b/>
          <w:lang w:eastAsia="pl-PL"/>
        </w:rPr>
        <w:br w:type="page"/>
      </w:r>
      <w:r w:rsidR="00CF4B4A" w:rsidRPr="00A606CD">
        <w:rPr>
          <w:noProof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134EF4" wp14:editId="4EA7047F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8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A4AD" w14:textId="193E0CD6" w:rsidR="00E34B82" w:rsidRPr="000E6274" w:rsidRDefault="00E34B82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DB7109"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B7109"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B0755F7" w14:textId="77777777" w:rsidR="00E34B82" w:rsidRPr="007D605C" w:rsidRDefault="00E34B82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4EF4" id="_x0000_s1031" alt="Wskaźnik zatrudnienia osób w wieku 15-89 lat - 58,5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kUFQIAAAM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" fillcolor="#001d77" stroked="f">
                <v:stroke joinstyle="miter"/>
                <v:textbox>
                  <w:txbxContent>
                    <w:p w14:paraId="35B1A4AD" w14:textId="193E0CD6" w:rsidR="00E34B82" w:rsidRPr="000E6274" w:rsidRDefault="00E34B82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DB7109"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B7109"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B0755F7" w14:textId="77777777" w:rsidR="00E34B82" w:rsidRPr="007D605C" w:rsidRDefault="00E34B82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A606CD">
        <w:rPr>
          <w:b/>
          <w:spacing w:val="2"/>
        </w:rPr>
        <w:t xml:space="preserve">Osoby pracujące w </w:t>
      </w:r>
      <w:r w:rsidR="00DB7109" w:rsidRPr="00A606CD">
        <w:rPr>
          <w:b/>
          <w:spacing w:val="2"/>
        </w:rPr>
        <w:t>4</w:t>
      </w:r>
      <w:r w:rsidR="00BF1C23" w:rsidRPr="00A606CD">
        <w:rPr>
          <w:b/>
          <w:spacing w:val="2"/>
        </w:rPr>
        <w:t xml:space="preserve"> kwartale 20</w:t>
      </w:r>
      <w:r w:rsidR="0054061C" w:rsidRPr="00A606CD">
        <w:rPr>
          <w:b/>
          <w:spacing w:val="2"/>
        </w:rPr>
        <w:t>2</w:t>
      </w:r>
      <w:r w:rsidR="00AF5776" w:rsidRPr="00A606CD">
        <w:rPr>
          <w:b/>
          <w:spacing w:val="2"/>
        </w:rPr>
        <w:t>4</w:t>
      </w:r>
      <w:r w:rsidR="00BF1C23" w:rsidRPr="00A606CD">
        <w:rPr>
          <w:b/>
          <w:spacing w:val="2"/>
        </w:rPr>
        <w:t xml:space="preserve"> r</w:t>
      </w:r>
      <w:r w:rsidR="00731D68" w:rsidRPr="00A606CD">
        <w:rPr>
          <w:b/>
          <w:spacing w:val="2"/>
        </w:rPr>
        <w:t>.</w:t>
      </w:r>
      <w:r w:rsidR="00BF1C23" w:rsidRPr="00A606CD">
        <w:rPr>
          <w:b/>
          <w:spacing w:val="2"/>
        </w:rPr>
        <w:t xml:space="preserve"> </w:t>
      </w:r>
      <w:r w:rsidR="00A81466" w:rsidRPr="00A606CD">
        <w:rPr>
          <w:b/>
          <w:spacing w:val="2"/>
        </w:rPr>
        <w:t>stanowiły</w:t>
      </w:r>
      <w:r w:rsidR="00A81466" w:rsidRPr="00A606CD">
        <w:rPr>
          <w:b/>
        </w:rPr>
        <w:t xml:space="preserve"> </w:t>
      </w:r>
      <w:r w:rsidR="00F57827" w:rsidRPr="00A606CD">
        <w:rPr>
          <w:b/>
          <w:spacing w:val="2"/>
        </w:rPr>
        <w:t>5</w:t>
      </w:r>
      <w:r w:rsidR="00DB7109" w:rsidRPr="00A606CD">
        <w:rPr>
          <w:b/>
          <w:spacing w:val="2"/>
        </w:rPr>
        <w:t>8</w:t>
      </w:r>
      <w:r w:rsidR="00F57827" w:rsidRPr="00A606CD">
        <w:rPr>
          <w:b/>
          <w:spacing w:val="2"/>
        </w:rPr>
        <w:t>,</w:t>
      </w:r>
      <w:r w:rsidR="00DB7109" w:rsidRPr="00A606CD">
        <w:rPr>
          <w:b/>
          <w:spacing w:val="2"/>
        </w:rPr>
        <w:t>5</w:t>
      </w:r>
      <w:r w:rsidR="00BF1C23" w:rsidRPr="00A606CD">
        <w:rPr>
          <w:b/>
          <w:spacing w:val="2"/>
        </w:rPr>
        <w:t>% ludności w wieku 15</w:t>
      </w:r>
      <w:r w:rsidR="00AA6166" w:rsidRPr="00A606CD">
        <w:rPr>
          <w:b/>
          <w:spacing w:val="2"/>
        </w:rPr>
        <w:t>-89</w:t>
      </w:r>
      <w:r w:rsidR="00BF1C23" w:rsidRPr="00A606CD">
        <w:rPr>
          <w:b/>
          <w:spacing w:val="2"/>
        </w:rPr>
        <w:t xml:space="preserve"> lat. </w:t>
      </w:r>
      <w:r w:rsidR="00731D68" w:rsidRPr="00A606CD">
        <w:rPr>
          <w:b/>
          <w:spacing w:val="2"/>
        </w:rPr>
        <w:t>W porównaniu</w:t>
      </w:r>
      <w:r w:rsidR="00731D68" w:rsidRPr="00A606CD">
        <w:rPr>
          <w:b/>
        </w:rPr>
        <w:t xml:space="preserve"> </w:t>
      </w:r>
      <w:r w:rsidR="00BC689C" w:rsidRPr="00A606CD">
        <w:rPr>
          <w:b/>
          <w:spacing w:val="-3"/>
        </w:rPr>
        <w:t>z </w:t>
      </w:r>
      <w:r w:rsidR="00DB7109" w:rsidRPr="00A606CD">
        <w:rPr>
          <w:b/>
          <w:spacing w:val="-3"/>
        </w:rPr>
        <w:t>3</w:t>
      </w:r>
      <w:r w:rsidR="00BC689C" w:rsidRPr="00A606CD">
        <w:rPr>
          <w:b/>
          <w:spacing w:val="-3"/>
        </w:rPr>
        <w:t> </w:t>
      </w:r>
      <w:r w:rsidR="00731D68" w:rsidRPr="00A606CD">
        <w:rPr>
          <w:b/>
          <w:spacing w:val="-3"/>
        </w:rPr>
        <w:t xml:space="preserve">kwartałem </w:t>
      </w:r>
      <w:r w:rsidR="00DB7109" w:rsidRPr="00A606CD">
        <w:rPr>
          <w:b/>
          <w:spacing w:val="-3"/>
        </w:rPr>
        <w:t>2024 r</w:t>
      </w:r>
      <w:r w:rsidR="00731D68" w:rsidRPr="00A606CD">
        <w:rPr>
          <w:b/>
          <w:spacing w:val="-3"/>
        </w:rPr>
        <w:t xml:space="preserve">. wskaźnik </w:t>
      </w:r>
      <w:r w:rsidR="008A10CF" w:rsidRPr="00A606CD">
        <w:rPr>
          <w:b/>
          <w:spacing w:val="-3"/>
        </w:rPr>
        <w:t xml:space="preserve">zatrudnienia </w:t>
      </w:r>
      <w:r w:rsidR="00B32553" w:rsidRPr="00A606CD">
        <w:rPr>
          <w:b/>
          <w:spacing w:val="-3"/>
        </w:rPr>
        <w:t>z</w:t>
      </w:r>
      <w:r w:rsidR="00DB7109" w:rsidRPr="00A606CD">
        <w:rPr>
          <w:b/>
          <w:spacing w:val="-3"/>
        </w:rPr>
        <w:t>większył</w:t>
      </w:r>
      <w:r w:rsidR="00F57827" w:rsidRPr="00A606CD">
        <w:rPr>
          <w:b/>
          <w:spacing w:val="-3"/>
        </w:rPr>
        <w:t xml:space="preserve"> </w:t>
      </w:r>
      <w:r w:rsidR="00B32553" w:rsidRPr="00A606CD">
        <w:rPr>
          <w:b/>
          <w:spacing w:val="-3"/>
        </w:rPr>
        <w:t>się</w:t>
      </w:r>
      <w:r w:rsidR="00731D68" w:rsidRPr="00A606CD">
        <w:rPr>
          <w:b/>
        </w:rPr>
        <w:t xml:space="preserve"> o </w:t>
      </w:r>
      <w:r w:rsidR="00DB7109" w:rsidRPr="00A606CD">
        <w:rPr>
          <w:b/>
        </w:rPr>
        <w:t>1</w:t>
      </w:r>
      <w:r w:rsidR="002F1826" w:rsidRPr="00A606CD">
        <w:rPr>
          <w:b/>
        </w:rPr>
        <w:t>,</w:t>
      </w:r>
      <w:r w:rsidR="00DB7109" w:rsidRPr="00A606CD">
        <w:rPr>
          <w:b/>
        </w:rPr>
        <w:t>2</w:t>
      </w:r>
      <w:r w:rsidR="00731D68" w:rsidRPr="00A606CD">
        <w:rPr>
          <w:b/>
        </w:rPr>
        <w:t xml:space="preserve"> </w:t>
      </w:r>
      <w:proofErr w:type="spellStart"/>
      <w:r w:rsidR="00731D68" w:rsidRPr="00A606CD">
        <w:rPr>
          <w:b/>
        </w:rPr>
        <w:t>p.proc</w:t>
      </w:r>
      <w:proofErr w:type="spellEnd"/>
      <w:r w:rsidR="00731D68" w:rsidRPr="00A606CD">
        <w:rPr>
          <w:b/>
        </w:rPr>
        <w:t>.</w:t>
      </w:r>
      <w:r w:rsidR="00B32553" w:rsidRPr="00A606CD">
        <w:rPr>
          <w:b/>
        </w:rPr>
        <w:t xml:space="preserve">, </w:t>
      </w:r>
      <w:r w:rsidR="003463DC" w:rsidRPr="00A606CD">
        <w:rPr>
          <w:b/>
        </w:rPr>
        <w:t>a</w:t>
      </w:r>
      <w:r w:rsidR="00B32553" w:rsidRPr="00A606CD">
        <w:rPr>
          <w:b/>
        </w:rPr>
        <w:t xml:space="preserve"> w odnie</w:t>
      </w:r>
      <w:r w:rsidR="00B4588D" w:rsidRPr="00A606CD">
        <w:rPr>
          <w:b/>
        </w:rPr>
        <w:t>sieniu</w:t>
      </w:r>
      <w:r w:rsidR="00884D1A" w:rsidRPr="00A606CD">
        <w:rPr>
          <w:b/>
        </w:rPr>
        <w:t xml:space="preserve"> </w:t>
      </w:r>
      <w:r w:rsidR="00B4588D" w:rsidRPr="00A606CD">
        <w:rPr>
          <w:b/>
        </w:rPr>
        <w:t>do</w:t>
      </w:r>
      <w:r w:rsidR="002F1826" w:rsidRPr="00A606CD">
        <w:rPr>
          <w:b/>
        </w:rPr>
        <w:t> </w:t>
      </w:r>
      <w:r w:rsidR="00DB7109" w:rsidRPr="00A606CD">
        <w:rPr>
          <w:b/>
        </w:rPr>
        <w:t>4</w:t>
      </w:r>
      <w:r w:rsidR="00884D1A" w:rsidRPr="00A606CD">
        <w:rPr>
          <w:b/>
        </w:rPr>
        <w:t> </w:t>
      </w:r>
      <w:r w:rsidR="00B32553" w:rsidRPr="00A606CD">
        <w:rPr>
          <w:b/>
        </w:rPr>
        <w:t>kwartału 202</w:t>
      </w:r>
      <w:r w:rsidR="00F57827" w:rsidRPr="00A606CD">
        <w:rPr>
          <w:b/>
        </w:rPr>
        <w:t>3</w:t>
      </w:r>
      <w:r w:rsidR="00A606CD" w:rsidRPr="00A606CD">
        <w:rPr>
          <w:b/>
        </w:rPr>
        <w:t> </w:t>
      </w:r>
      <w:r w:rsidR="00B32553" w:rsidRPr="00A606CD">
        <w:rPr>
          <w:b/>
        </w:rPr>
        <w:t xml:space="preserve">r. </w:t>
      </w:r>
      <w:r w:rsidR="00DB7109" w:rsidRPr="00A606CD">
        <w:rPr>
          <w:b/>
        </w:rPr>
        <w:t>zmniejszył się</w:t>
      </w:r>
      <w:r w:rsidR="00884D1A" w:rsidRPr="00A606CD">
        <w:rPr>
          <w:b/>
        </w:rPr>
        <w:t xml:space="preserve"> o </w:t>
      </w:r>
      <w:r w:rsidR="00DB7109" w:rsidRPr="00A606CD">
        <w:rPr>
          <w:b/>
        </w:rPr>
        <w:t>1</w:t>
      </w:r>
      <w:r w:rsidR="00F57827" w:rsidRPr="00A606CD">
        <w:rPr>
          <w:b/>
        </w:rPr>
        <w:t>,</w:t>
      </w:r>
      <w:r w:rsidR="00DB7109" w:rsidRPr="00A606CD">
        <w:rPr>
          <w:b/>
        </w:rPr>
        <w:t>1</w:t>
      </w:r>
      <w:r w:rsidR="00884D1A" w:rsidRPr="00A606CD">
        <w:rPr>
          <w:b/>
        </w:rPr>
        <w:t xml:space="preserve"> </w:t>
      </w:r>
      <w:proofErr w:type="spellStart"/>
      <w:r w:rsidR="00884D1A" w:rsidRPr="00A606CD">
        <w:rPr>
          <w:b/>
        </w:rPr>
        <w:t>p.proc</w:t>
      </w:r>
      <w:proofErr w:type="spellEnd"/>
      <w:r w:rsidR="00884D1A" w:rsidRPr="00A606CD">
        <w:rPr>
          <w:b/>
        </w:rPr>
        <w:t>.</w:t>
      </w:r>
      <w:r w:rsidR="00731D68" w:rsidRPr="00A606CD">
        <w:rPr>
          <w:b/>
        </w:rPr>
        <w:t xml:space="preserve"> </w:t>
      </w:r>
      <w:r w:rsidR="008A10CF" w:rsidRPr="00A606CD">
        <w:rPr>
          <w:b/>
        </w:rPr>
        <w:t>B</w:t>
      </w:r>
      <w:r w:rsidR="00731D68" w:rsidRPr="00A606CD">
        <w:rPr>
          <w:b/>
        </w:rPr>
        <w:t xml:space="preserve">ył </w:t>
      </w:r>
      <w:r w:rsidR="008A10CF" w:rsidRPr="00A606CD">
        <w:rPr>
          <w:b/>
        </w:rPr>
        <w:t xml:space="preserve">on </w:t>
      </w:r>
      <w:r w:rsidR="00731D68" w:rsidRPr="00A606CD">
        <w:rPr>
          <w:b/>
        </w:rPr>
        <w:t>zdecydowanie wyższy w</w:t>
      </w:r>
      <w:r w:rsidR="009C6EE9" w:rsidRPr="00A606CD">
        <w:rPr>
          <w:b/>
        </w:rPr>
        <w:t> </w:t>
      </w:r>
      <w:r w:rsidR="00731D68" w:rsidRPr="00A606CD">
        <w:rPr>
          <w:b/>
        </w:rPr>
        <w:t xml:space="preserve">zbiorowości mężczyzn </w:t>
      </w:r>
      <w:r w:rsidR="00444744" w:rsidRPr="00A606CD">
        <w:rPr>
          <w:b/>
        </w:rPr>
        <w:t>niż</w:t>
      </w:r>
      <w:r w:rsidR="008A10CF" w:rsidRPr="00A606CD">
        <w:rPr>
          <w:b/>
        </w:rPr>
        <w:t xml:space="preserve"> </w:t>
      </w:r>
      <w:r w:rsidR="00444744" w:rsidRPr="00A606CD">
        <w:rPr>
          <w:b/>
        </w:rPr>
        <w:t>kobiet,</w:t>
      </w:r>
      <w:r w:rsidR="00731D68" w:rsidRPr="00A606CD">
        <w:rPr>
          <w:b/>
        </w:rPr>
        <w:t xml:space="preserve"> a także był wyższy </w:t>
      </w:r>
      <w:r w:rsidR="00D84F13" w:rsidRPr="00A606CD">
        <w:rPr>
          <w:b/>
        </w:rPr>
        <w:t xml:space="preserve">na wsi </w:t>
      </w:r>
      <w:r w:rsidR="008A10CF" w:rsidRPr="00A606CD">
        <w:rPr>
          <w:b/>
        </w:rPr>
        <w:t>niż</w:t>
      </w:r>
      <w:r w:rsidR="00D84F13" w:rsidRPr="00A606CD">
        <w:rPr>
          <w:b/>
        </w:rPr>
        <w:t xml:space="preserve"> w miastach</w:t>
      </w:r>
      <w:r w:rsidR="00731D68" w:rsidRPr="00A606CD">
        <w:rPr>
          <w:b/>
        </w:rPr>
        <w:t>.</w:t>
      </w:r>
    </w:p>
    <w:p w14:paraId="4CBF3E8C" w14:textId="77777777" w:rsidR="00BC689C" w:rsidRPr="00A606CD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14:paraId="5FCF500F" w14:textId="77777777" w:rsidR="00497509" w:rsidRPr="00A606CD" w:rsidRDefault="00497509" w:rsidP="00AD3F11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A606CD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14:paraId="2F3F2911" w14:textId="253F7515" w:rsidR="00497509" w:rsidRPr="00A606CD" w:rsidRDefault="001B5EF4" w:rsidP="00A20BA5">
      <w:pPr>
        <w:rPr>
          <w:noProof/>
          <w:szCs w:val="19"/>
          <w:lang w:eastAsia="pl-PL"/>
        </w:rPr>
      </w:pPr>
      <w:r w:rsidRPr="00A606C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186D5BC" wp14:editId="668C842D">
                <wp:simplePos x="0" y="0"/>
                <wp:positionH relativeFrom="page">
                  <wp:posOffset>5702935</wp:posOffset>
                </wp:positionH>
                <wp:positionV relativeFrom="page">
                  <wp:posOffset>2823210</wp:posOffset>
                </wp:positionV>
                <wp:extent cx="1763486" cy="760021"/>
                <wp:effectExtent l="0" t="0" r="0" b="2540"/>
                <wp:wrapTight wrapText="bothSides">
                  <wp:wrapPolygon edited="0">
                    <wp:start x="467" y="0"/>
                    <wp:lineTo x="467" y="21130"/>
                    <wp:lineTo x="20768" y="21130"/>
                    <wp:lineTo x="20768" y="0"/>
                    <wp:lineTo x="467" y="0"/>
                  </wp:wrapPolygon>
                </wp:wrapTight>
                <wp:docPr id="19" name="Pole tekstowe 29" descr="Pole tekstowe: Liczba pracujących zwiększyła się w ciągu kwartału (o 2,1%), zaś w ciągu roku zmniejszyła się (o 1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6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AA206" w14:textId="11C9B2FF" w:rsidR="00E34B82" w:rsidRPr="00373FC0" w:rsidRDefault="00E34B82" w:rsidP="009570DA">
                            <w:pPr>
                              <w:pStyle w:val="tekstzboku"/>
                              <w:spacing w:before="80" w:after="40"/>
                            </w:pPr>
                            <w:r w:rsidRPr="00A606CD">
                              <w:rPr>
                                <w:spacing w:val="-3"/>
                              </w:rPr>
                              <w:t xml:space="preserve">Liczba pracujących </w:t>
                            </w:r>
                            <w:r w:rsidR="00ED63C7" w:rsidRPr="00A606CD">
                              <w:rPr>
                                <w:spacing w:val="-3"/>
                              </w:rPr>
                              <w:t>zwiększyła</w:t>
                            </w:r>
                            <w:r w:rsidRPr="00A606CD">
                              <w:rPr>
                                <w:spacing w:val="-3"/>
                              </w:rPr>
                              <w:t xml:space="preserve"> się</w:t>
                            </w:r>
                            <w:r w:rsidRPr="00A606CD">
                              <w:t xml:space="preserve"> w ciągu kwartału (o </w:t>
                            </w:r>
                            <w:r w:rsidR="00ED63C7" w:rsidRPr="00A606CD">
                              <w:t>2</w:t>
                            </w:r>
                            <w:r w:rsidRPr="00A606CD">
                              <w:t>,</w:t>
                            </w:r>
                            <w:r w:rsidR="00ED63C7" w:rsidRPr="00A606CD">
                              <w:t>1</w:t>
                            </w:r>
                            <w:r w:rsidRPr="00A606CD">
                              <w:t xml:space="preserve">%), </w:t>
                            </w:r>
                            <w:r w:rsidR="00ED63C7" w:rsidRPr="00A606CD">
                              <w:t>zaś</w:t>
                            </w:r>
                            <w:r w:rsidRPr="00A606CD">
                              <w:t xml:space="preserve"> w ciągu roku </w:t>
                            </w:r>
                            <w:r w:rsidR="00ED63C7" w:rsidRPr="00A606CD">
                              <w:t xml:space="preserve">zmniejszyła się </w:t>
                            </w:r>
                            <w:r w:rsidRPr="00A606CD">
                              <w:t>(o </w:t>
                            </w:r>
                            <w:r w:rsidR="00ED63C7" w:rsidRPr="00A606CD">
                              <w:t>1</w:t>
                            </w:r>
                            <w:r w:rsidRPr="00A606CD">
                              <w:t>,</w:t>
                            </w:r>
                            <w:r w:rsidR="00ED63C7" w:rsidRPr="00A606CD">
                              <w:t>7</w:t>
                            </w:r>
                            <w:r w:rsidRPr="00A606CD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D5BC" id="Pole tekstowe 29" o:spid="_x0000_s1032" type="#_x0000_t202" alt="Pole tekstowe: Liczba pracujących zwiększyła się w ciągu kwartału (o 2,1%), zaś w ciągu roku zmniejszyła się (o 1,7%)" style="position:absolute;margin-left:449.05pt;margin-top:222.3pt;width:138.85pt;height:59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" filled="f" stroked="f">
                <v:textbox>
                  <w:txbxContent>
                    <w:p w14:paraId="528AA206" w14:textId="11C9B2FF" w:rsidR="00E34B82" w:rsidRPr="00373FC0" w:rsidRDefault="00E34B82" w:rsidP="009570DA">
                      <w:pPr>
                        <w:pStyle w:val="tekstzboku"/>
                        <w:spacing w:before="80" w:after="40"/>
                      </w:pPr>
                      <w:r w:rsidRPr="00A606CD">
                        <w:rPr>
                          <w:spacing w:val="-3"/>
                        </w:rPr>
                        <w:t xml:space="preserve">Liczba pracujących </w:t>
                      </w:r>
                      <w:r w:rsidR="00ED63C7" w:rsidRPr="00A606CD">
                        <w:rPr>
                          <w:spacing w:val="-3"/>
                        </w:rPr>
                        <w:t>zwiększyła</w:t>
                      </w:r>
                      <w:r w:rsidRPr="00A606CD">
                        <w:rPr>
                          <w:spacing w:val="-3"/>
                        </w:rPr>
                        <w:t xml:space="preserve"> się</w:t>
                      </w:r>
                      <w:r w:rsidRPr="00A606CD">
                        <w:t xml:space="preserve"> w ciągu kwartału (o </w:t>
                      </w:r>
                      <w:r w:rsidR="00ED63C7" w:rsidRPr="00A606CD">
                        <w:t>2</w:t>
                      </w:r>
                      <w:r w:rsidRPr="00A606CD">
                        <w:t>,</w:t>
                      </w:r>
                      <w:r w:rsidR="00ED63C7" w:rsidRPr="00A606CD">
                        <w:t>1</w:t>
                      </w:r>
                      <w:r w:rsidRPr="00A606CD">
                        <w:t xml:space="preserve">%), </w:t>
                      </w:r>
                      <w:r w:rsidR="00ED63C7" w:rsidRPr="00A606CD">
                        <w:t>zaś</w:t>
                      </w:r>
                      <w:r w:rsidRPr="00A606CD">
                        <w:t xml:space="preserve"> w ciągu roku </w:t>
                      </w:r>
                      <w:r w:rsidR="00ED63C7" w:rsidRPr="00A606CD">
                        <w:t xml:space="preserve">zmniejszyła się </w:t>
                      </w:r>
                      <w:r w:rsidRPr="00A606CD">
                        <w:t>(o </w:t>
                      </w:r>
                      <w:r w:rsidR="00ED63C7" w:rsidRPr="00A606CD">
                        <w:t>1</w:t>
                      </w:r>
                      <w:r w:rsidRPr="00A606CD">
                        <w:t>,</w:t>
                      </w:r>
                      <w:r w:rsidR="00ED63C7" w:rsidRPr="00A606CD">
                        <w:t>7</w:t>
                      </w:r>
                      <w:r w:rsidRPr="00A606CD"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A606CD">
        <w:rPr>
          <w:noProof/>
          <w:szCs w:val="19"/>
          <w:lang w:eastAsia="pl-PL"/>
        </w:rPr>
        <w:t xml:space="preserve">W województwie </w:t>
      </w:r>
      <w:r w:rsidR="00497509" w:rsidRPr="00A606CD">
        <w:rPr>
          <w:noProof/>
          <w:szCs w:val="19"/>
          <w:shd w:val="clear" w:color="auto" w:fill="FFFFFF"/>
        </w:rPr>
        <w:t xml:space="preserve">dolnośląskim </w:t>
      </w:r>
      <w:r w:rsidR="00497509" w:rsidRPr="00A606CD">
        <w:rPr>
          <w:noProof/>
          <w:szCs w:val="19"/>
          <w:lang w:eastAsia="pl-PL"/>
        </w:rPr>
        <w:t xml:space="preserve">w </w:t>
      </w:r>
      <w:r w:rsidR="00DB7109" w:rsidRPr="00A606CD">
        <w:rPr>
          <w:noProof/>
          <w:szCs w:val="19"/>
          <w:lang w:eastAsia="pl-PL"/>
        </w:rPr>
        <w:t>4</w:t>
      </w:r>
      <w:r w:rsidR="00497509" w:rsidRPr="00A606CD">
        <w:rPr>
          <w:noProof/>
          <w:szCs w:val="19"/>
          <w:lang w:eastAsia="pl-PL"/>
        </w:rPr>
        <w:t xml:space="preserve"> kwartale 20</w:t>
      </w:r>
      <w:r w:rsidR="0054061C" w:rsidRPr="00A606CD">
        <w:rPr>
          <w:noProof/>
          <w:szCs w:val="19"/>
          <w:lang w:eastAsia="pl-PL"/>
        </w:rPr>
        <w:t>2</w:t>
      </w:r>
      <w:r w:rsidR="00F57827" w:rsidRPr="00A606CD">
        <w:rPr>
          <w:noProof/>
          <w:szCs w:val="19"/>
          <w:lang w:eastAsia="pl-PL"/>
        </w:rPr>
        <w:t>4</w:t>
      </w:r>
      <w:r w:rsidR="00497509" w:rsidRPr="00A606CD">
        <w:rPr>
          <w:noProof/>
          <w:szCs w:val="19"/>
          <w:lang w:eastAsia="pl-PL"/>
        </w:rPr>
        <w:t xml:space="preserve"> r. pracowało 1</w:t>
      </w:r>
      <w:r w:rsidR="00F57827" w:rsidRPr="00A606CD">
        <w:rPr>
          <w:noProof/>
          <w:szCs w:val="19"/>
          <w:lang w:eastAsia="pl-PL"/>
        </w:rPr>
        <w:t>3</w:t>
      </w:r>
      <w:r w:rsidR="00DB7109" w:rsidRPr="00A606CD">
        <w:rPr>
          <w:noProof/>
          <w:szCs w:val="19"/>
          <w:lang w:eastAsia="pl-PL"/>
        </w:rPr>
        <w:t>75</w:t>
      </w:r>
      <w:r w:rsidR="00497509" w:rsidRPr="00A606CD">
        <w:rPr>
          <w:noProof/>
          <w:szCs w:val="19"/>
          <w:lang w:eastAsia="pl-PL"/>
        </w:rPr>
        <w:t xml:space="preserve"> tys. </w:t>
      </w:r>
      <w:r w:rsidR="00487849" w:rsidRPr="00A606CD">
        <w:rPr>
          <w:noProof/>
          <w:szCs w:val="19"/>
          <w:lang w:eastAsia="pl-PL"/>
        </w:rPr>
        <w:t>osób</w:t>
      </w:r>
      <w:r w:rsidR="00212662" w:rsidRPr="00A606CD">
        <w:rPr>
          <w:noProof/>
          <w:szCs w:val="19"/>
          <w:lang w:eastAsia="pl-PL"/>
        </w:rPr>
        <w:t xml:space="preserve">, </w:t>
      </w:r>
      <w:r w:rsidR="00771EF9" w:rsidRPr="00A606CD">
        <w:rPr>
          <w:noProof/>
          <w:szCs w:val="19"/>
          <w:lang w:eastAsia="pl-PL"/>
        </w:rPr>
        <w:t xml:space="preserve">z tego </w:t>
      </w:r>
      <w:r w:rsidR="00F57827" w:rsidRPr="00A606CD">
        <w:rPr>
          <w:noProof/>
          <w:szCs w:val="19"/>
          <w:lang w:eastAsia="pl-PL"/>
        </w:rPr>
        <w:t>7</w:t>
      </w:r>
      <w:r w:rsidR="00DB7109" w:rsidRPr="00A606CD">
        <w:rPr>
          <w:noProof/>
          <w:szCs w:val="19"/>
          <w:lang w:eastAsia="pl-PL"/>
        </w:rPr>
        <w:t>44</w:t>
      </w:r>
      <w:r w:rsidR="00771EF9" w:rsidRPr="00A606CD">
        <w:rPr>
          <w:noProof/>
          <w:szCs w:val="19"/>
          <w:lang w:eastAsia="pl-PL"/>
        </w:rPr>
        <w:t xml:space="preserve"> tys</w:t>
      </w:r>
      <w:r w:rsidR="00771EF9" w:rsidRPr="00A606CD">
        <w:rPr>
          <w:noProof/>
          <w:spacing w:val="2"/>
          <w:szCs w:val="19"/>
          <w:lang w:eastAsia="pl-PL"/>
        </w:rPr>
        <w:t>. to mężczyźni (</w:t>
      </w:r>
      <w:r w:rsidR="00F57827" w:rsidRPr="00A606CD">
        <w:rPr>
          <w:noProof/>
          <w:spacing w:val="2"/>
          <w:szCs w:val="19"/>
          <w:lang w:eastAsia="pl-PL"/>
        </w:rPr>
        <w:t>5</w:t>
      </w:r>
      <w:r w:rsidR="00DB7109" w:rsidRPr="00A606CD">
        <w:rPr>
          <w:noProof/>
          <w:spacing w:val="2"/>
          <w:szCs w:val="19"/>
          <w:lang w:eastAsia="pl-PL"/>
        </w:rPr>
        <w:t>4</w:t>
      </w:r>
      <w:r w:rsidR="00F57827" w:rsidRPr="00A606CD">
        <w:rPr>
          <w:noProof/>
          <w:spacing w:val="2"/>
          <w:szCs w:val="19"/>
          <w:lang w:eastAsia="pl-PL"/>
        </w:rPr>
        <w:t>,</w:t>
      </w:r>
      <w:r w:rsidR="00DB7109" w:rsidRPr="00A606CD">
        <w:rPr>
          <w:noProof/>
          <w:spacing w:val="2"/>
          <w:szCs w:val="19"/>
          <w:lang w:eastAsia="pl-PL"/>
        </w:rPr>
        <w:t>1</w:t>
      </w:r>
      <w:r w:rsidR="00771EF9" w:rsidRPr="00A606CD">
        <w:rPr>
          <w:noProof/>
          <w:spacing w:val="2"/>
          <w:szCs w:val="19"/>
          <w:lang w:eastAsia="pl-PL"/>
        </w:rPr>
        <w:t xml:space="preserve">%), a </w:t>
      </w:r>
      <w:r w:rsidR="00F57827" w:rsidRPr="00A606CD">
        <w:rPr>
          <w:noProof/>
          <w:spacing w:val="2"/>
          <w:szCs w:val="19"/>
          <w:lang w:eastAsia="pl-PL"/>
        </w:rPr>
        <w:t>6</w:t>
      </w:r>
      <w:r w:rsidR="00DB7109" w:rsidRPr="00A606CD">
        <w:rPr>
          <w:noProof/>
          <w:spacing w:val="2"/>
          <w:szCs w:val="19"/>
          <w:lang w:eastAsia="pl-PL"/>
        </w:rPr>
        <w:t>31</w:t>
      </w:r>
      <w:r w:rsidR="00771EF9" w:rsidRPr="00A606CD">
        <w:rPr>
          <w:noProof/>
          <w:spacing w:val="2"/>
          <w:szCs w:val="19"/>
          <w:lang w:eastAsia="pl-PL"/>
        </w:rPr>
        <w:t xml:space="preserve"> tys. to kobiety</w:t>
      </w:r>
      <w:r w:rsidR="00497509" w:rsidRPr="00A606CD">
        <w:rPr>
          <w:noProof/>
          <w:spacing w:val="2"/>
          <w:szCs w:val="19"/>
          <w:lang w:eastAsia="pl-PL"/>
        </w:rPr>
        <w:t xml:space="preserve"> </w:t>
      </w:r>
      <w:r w:rsidR="00771EF9" w:rsidRPr="00A606CD">
        <w:rPr>
          <w:noProof/>
          <w:spacing w:val="2"/>
          <w:szCs w:val="19"/>
          <w:lang w:eastAsia="pl-PL"/>
        </w:rPr>
        <w:t>(</w:t>
      </w:r>
      <w:r w:rsidR="00F57827" w:rsidRPr="00A606CD">
        <w:rPr>
          <w:noProof/>
          <w:spacing w:val="2"/>
          <w:szCs w:val="19"/>
          <w:lang w:eastAsia="pl-PL"/>
        </w:rPr>
        <w:t>4</w:t>
      </w:r>
      <w:r w:rsidR="00DB7109" w:rsidRPr="00A606CD">
        <w:rPr>
          <w:noProof/>
          <w:spacing w:val="2"/>
          <w:szCs w:val="19"/>
          <w:lang w:eastAsia="pl-PL"/>
        </w:rPr>
        <w:t>5</w:t>
      </w:r>
      <w:r w:rsidR="00F57827" w:rsidRPr="00A606CD">
        <w:rPr>
          <w:noProof/>
          <w:spacing w:val="2"/>
          <w:szCs w:val="19"/>
          <w:lang w:eastAsia="pl-PL"/>
        </w:rPr>
        <w:t>,</w:t>
      </w:r>
      <w:r w:rsidR="00DB7109" w:rsidRPr="00A606CD">
        <w:rPr>
          <w:noProof/>
          <w:spacing w:val="2"/>
          <w:szCs w:val="19"/>
          <w:lang w:eastAsia="pl-PL"/>
        </w:rPr>
        <w:t>9</w:t>
      </w:r>
      <w:r w:rsidR="00497509" w:rsidRPr="00A606CD">
        <w:rPr>
          <w:noProof/>
          <w:spacing w:val="2"/>
          <w:szCs w:val="19"/>
          <w:lang w:eastAsia="pl-PL"/>
        </w:rPr>
        <w:t>%</w:t>
      </w:r>
      <w:r w:rsidR="00771EF9" w:rsidRPr="00A606CD">
        <w:rPr>
          <w:noProof/>
          <w:spacing w:val="2"/>
          <w:szCs w:val="19"/>
          <w:lang w:eastAsia="pl-PL"/>
        </w:rPr>
        <w:t>)</w:t>
      </w:r>
      <w:r w:rsidR="00497509" w:rsidRPr="00A606CD">
        <w:rPr>
          <w:noProof/>
          <w:spacing w:val="2"/>
          <w:szCs w:val="19"/>
          <w:lang w:eastAsia="pl-PL"/>
        </w:rPr>
        <w:t xml:space="preserve">. </w:t>
      </w:r>
      <w:r w:rsidR="005E7E9B" w:rsidRPr="00A606CD">
        <w:rPr>
          <w:noProof/>
          <w:spacing w:val="2"/>
          <w:szCs w:val="19"/>
          <w:lang w:eastAsia="pl-PL"/>
        </w:rPr>
        <w:t>Populacja pracujących z</w:t>
      </w:r>
      <w:r w:rsidR="00DB7109" w:rsidRPr="00A606CD">
        <w:rPr>
          <w:noProof/>
          <w:spacing w:val="2"/>
          <w:szCs w:val="19"/>
          <w:lang w:eastAsia="pl-PL"/>
        </w:rPr>
        <w:t>większył</w:t>
      </w:r>
      <w:r w:rsidR="00F57827" w:rsidRPr="00A606CD">
        <w:rPr>
          <w:noProof/>
          <w:spacing w:val="2"/>
          <w:szCs w:val="19"/>
          <w:lang w:eastAsia="pl-PL"/>
        </w:rPr>
        <w:t>a</w:t>
      </w:r>
      <w:r w:rsidR="005E7E9B" w:rsidRPr="00A606CD">
        <w:rPr>
          <w:noProof/>
          <w:spacing w:val="2"/>
          <w:szCs w:val="19"/>
          <w:lang w:eastAsia="pl-PL"/>
        </w:rPr>
        <w:t xml:space="preserve"> się</w:t>
      </w:r>
      <w:r w:rsidR="005E7E9B" w:rsidRPr="00A606CD">
        <w:rPr>
          <w:noProof/>
          <w:szCs w:val="19"/>
          <w:lang w:eastAsia="pl-PL"/>
        </w:rPr>
        <w:t xml:space="preserve"> </w:t>
      </w:r>
      <w:r w:rsidR="005E7E9B" w:rsidRPr="00A606CD">
        <w:rPr>
          <w:noProof/>
          <w:spacing w:val="-2"/>
          <w:szCs w:val="19"/>
          <w:lang w:eastAsia="pl-PL"/>
        </w:rPr>
        <w:t>względem poprzedniego kwartału</w:t>
      </w:r>
      <w:r w:rsidR="005E512B" w:rsidRPr="00A606CD">
        <w:rPr>
          <w:noProof/>
          <w:spacing w:val="-2"/>
          <w:szCs w:val="19"/>
          <w:lang w:eastAsia="pl-PL"/>
        </w:rPr>
        <w:t xml:space="preserve"> o </w:t>
      </w:r>
      <w:r w:rsidR="00DB7109" w:rsidRPr="00A606CD">
        <w:rPr>
          <w:noProof/>
          <w:spacing w:val="-2"/>
          <w:szCs w:val="19"/>
          <w:lang w:eastAsia="pl-PL"/>
        </w:rPr>
        <w:t>28</w:t>
      </w:r>
      <w:r w:rsidR="00F57827" w:rsidRPr="00A606CD">
        <w:rPr>
          <w:noProof/>
          <w:spacing w:val="-2"/>
          <w:szCs w:val="19"/>
          <w:lang w:eastAsia="pl-PL"/>
        </w:rPr>
        <w:t xml:space="preserve"> tys.</w:t>
      </w:r>
      <w:r w:rsidR="005E512B" w:rsidRPr="00A606CD">
        <w:rPr>
          <w:noProof/>
          <w:spacing w:val="-2"/>
          <w:szCs w:val="19"/>
          <w:lang w:eastAsia="pl-PL"/>
        </w:rPr>
        <w:t xml:space="preserve">, </w:t>
      </w:r>
      <w:r w:rsidR="001053B2" w:rsidRPr="00A606CD">
        <w:rPr>
          <w:noProof/>
          <w:spacing w:val="-2"/>
          <w:szCs w:val="19"/>
          <w:lang w:eastAsia="pl-PL"/>
        </w:rPr>
        <w:t>a</w:t>
      </w:r>
      <w:r w:rsidR="005E512B" w:rsidRPr="00A606CD">
        <w:rPr>
          <w:noProof/>
          <w:spacing w:val="-2"/>
          <w:szCs w:val="19"/>
          <w:lang w:eastAsia="pl-PL"/>
        </w:rPr>
        <w:t xml:space="preserve"> w porównaniu </w:t>
      </w:r>
      <w:r w:rsidR="009A43F9" w:rsidRPr="00A606CD">
        <w:rPr>
          <w:noProof/>
          <w:spacing w:val="-2"/>
          <w:szCs w:val="19"/>
          <w:lang w:eastAsia="pl-PL"/>
        </w:rPr>
        <w:t>z</w:t>
      </w:r>
      <w:r w:rsidR="005E512B" w:rsidRPr="00A606CD">
        <w:rPr>
          <w:noProof/>
          <w:spacing w:val="-2"/>
          <w:szCs w:val="19"/>
          <w:lang w:eastAsia="pl-PL"/>
        </w:rPr>
        <w:t xml:space="preserve"> an</w:t>
      </w:r>
      <w:r w:rsidR="008B3B14" w:rsidRPr="00A606CD">
        <w:rPr>
          <w:noProof/>
          <w:spacing w:val="-2"/>
          <w:szCs w:val="19"/>
          <w:lang w:eastAsia="pl-PL"/>
        </w:rPr>
        <w:t>alogiczn</w:t>
      </w:r>
      <w:r w:rsidR="009A43F9" w:rsidRPr="00A606CD">
        <w:rPr>
          <w:noProof/>
          <w:spacing w:val="-2"/>
          <w:szCs w:val="19"/>
          <w:lang w:eastAsia="pl-PL"/>
        </w:rPr>
        <w:t>ym</w:t>
      </w:r>
      <w:r w:rsidR="008B3B14" w:rsidRPr="00A606CD">
        <w:rPr>
          <w:noProof/>
          <w:spacing w:val="2"/>
          <w:szCs w:val="19"/>
          <w:lang w:eastAsia="pl-PL"/>
        </w:rPr>
        <w:t xml:space="preserve"> okres</w:t>
      </w:r>
      <w:r w:rsidR="009A43F9" w:rsidRPr="00A606CD">
        <w:rPr>
          <w:noProof/>
          <w:spacing w:val="2"/>
          <w:szCs w:val="19"/>
          <w:lang w:eastAsia="pl-PL"/>
        </w:rPr>
        <w:t>em</w:t>
      </w:r>
      <w:r w:rsidR="008B3B14" w:rsidRPr="00A606CD">
        <w:rPr>
          <w:noProof/>
          <w:spacing w:val="2"/>
          <w:szCs w:val="19"/>
          <w:lang w:eastAsia="pl-PL"/>
        </w:rPr>
        <w:t xml:space="preserve"> poprzedniego roku </w:t>
      </w:r>
      <w:r w:rsidR="00ED63C7" w:rsidRPr="00A606CD">
        <w:rPr>
          <w:rFonts w:cs="Arial"/>
          <w:noProof/>
          <w:spacing w:val="2"/>
          <w:szCs w:val="19"/>
          <w:lang w:eastAsia="pl-PL"/>
        </w:rPr>
        <w:t>zmniejszyła się</w:t>
      </w:r>
      <w:r w:rsidR="00884D1A" w:rsidRPr="00A606CD">
        <w:rPr>
          <w:noProof/>
          <w:spacing w:val="2"/>
          <w:szCs w:val="19"/>
          <w:lang w:eastAsia="pl-PL"/>
        </w:rPr>
        <w:t xml:space="preserve"> </w:t>
      </w:r>
      <w:r w:rsidR="005E7E9B" w:rsidRPr="00A606CD">
        <w:rPr>
          <w:noProof/>
          <w:spacing w:val="2"/>
          <w:szCs w:val="19"/>
          <w:lang w:eastAsia="pl-PL"/>
        </w:rPr>
        <w:t>o</w:t>
      </w:r>
      <w:r w:rsidR="005E7E9B" w:rsidRPr="00A606CD">
        <w:rPr>
          <w:noProof/>
          <w:szCs w:val="19"/>
          <w:lang w:eastAsia="pl-PL"/>
        </w:rPr>
        <w:t xml:space="preserve"> </w:t>
      </w:r>
      <w:r w:rsidR="00F57827" w:rsidRPr="00A606CD">
        <w:rPr>
          <w:noProof/>
          <w:szCs w:val="19"/>
          <w:lang w:eastAsia="pl-PL"/>
        </w:rPr>
        <w:t>2</w:t>
      </w:r>
      <w:r w:rsidR="00ED63C7" w:rsidRPr="00A606CD">
        <w:rPr>
          <w:noProof/>
          <w:szCs w:val="19"/>
          <w:lang w:eastAsia="pl-PL"/>
        </w:rPr>
        <w:t>4</w:t>
      </w:r>
      <w:r w:rsidR="00F57827" w:rsidRPr="00A606CD">
        <w:rPr>
          <w:noProof/>
          <w:szCs w:val="19"/>
          <w:lang w:eastAsia="pl-PL"/>
        </w:rPr>
        <w:t xml:space="preserve"> tys</w:t>
      </w:r>
      <w:r w:rsidR="005E7E9B" w:rsidRPr="00A606CD">
        <w:rPr>
          <w:noProof/>
          <w:szCs w:val="19"/>
          <w:lang w:eastAsia="pl-PL"/>
        </w:rPr>
        <w:t xml:space="preserve">. Biorąc pod uwagę miejsce zamieszkania odsetek mieszkańców miast wśród pracujących wyniósł </w:t>
      </w:r>
      <w:r w:rsidR="00F57827" w:rsidRPr="00A606CD">
        <w:rPr>
          <w:noProof/>
          <w:szCs w:val="19"/>
          <w:lang w:eastAsia="pl-PL"/>
        </w:rPr>
        <w:t>67,</w:t>
      </w:r>
      <w:r w:rsidR="00DB7109" w:rsidRPr="00A606CD">
        <w:rPr>
          <w:noProof/>
          <w:szCs w:val="19"/>
          <w:lang w:eastAsia="pl-PL"/>
        </w:rPr>
        <w:t>3</w:t>
      </w:r>
      <w:r w:rsidR="005E7E9B" w:rsidRPr="00A606CD">
        <w:rPr>
          <w:noProof/>
          <w:szCs w:val="19"/>
          <w:lang w:eastAsia="pl-PL"/>
        </w:rPr>
        <w:t xml:space="preserve">% (tj. </w:t>
      </w:r>
      <w:r w:rsidR="00F57827" w:rsidRPr="00A606CD">
        <w:rPr>
          <w:noProof/>
          <w:szCs w:val="19"/>
          <w:lang w:eastAsia="pl-PL"/>
        </w:rPr>
        <w:t>9</w:t>
      </w:r>
      <w:r w:rsidR="00DB7109" w:rsidRPr="00A606CD">
        <w:rPr>
          <w:noProof/>
          <w:szCs w:val="19"/>
          <w:lang w:eastAsia="pl-PL"/>
        </w:rPr>
        <w:t>26</w:t>
      </w:r>
      <w:r w:rsidR="005E7E9B" w:rsidRPr="00A606CD">
        <w:rPr>
          <w:noProof/>
          <w:szCs w:val="19"/>
          <w:lang w:eastAsia="pl-PL"/>
        </w:rPr>
        <w:t xml:space="preserve"> tys. osób).</w:t>
      </w:r>
    </w:p>
    <w:p w14:paraId="25172DF2" w14:textId="7A0A28F4" w:rsidR="00FC6E30" w:rsidRPr="00A606CD" w:rsidRDefault="00FC6E30" w:rsidP="00A20BA5">
      <w:pPr>
        <w:rPr>
          <w:noProof/>
          <w:szCs w:val="19"/>
          <w:lang w:eastAsia="pl-PL"/>
        </w:rPr>
      </w:pPr>
      <w:r w:rsidRPr="00A606CD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F57827" w:rsidRPr="00A606CD">
        <w:rPr>
          <w:noProof/>
          <w:spacing w:val="-2"/>
          <w:szCs w:val="19"/>
          <w:lang w:eastAsia="pl-PL"/>
        </w:rPr>
        <w:t>wyższym</w:t>
      </w:r>
      <w:r w:rsidRPr="00A606CD">
        <w:rPr>
          <w:noProof/>
          <w:spacing w:val="-2"/>
          <w:szCs w:val="19"/>
          <w:lang w:eastAsia="pl-PL"/>
        </w:rPr>
        <w:t xml:space="preserve"> </w:t>
      </w:r>
      <w:r w:rsidR="00740BD3" w:rsidRPr="00A606CD">
        <w:rPr>
          <w:noProof/>
          <w:spacing w:val="-2"/>
          <w:szCs w:val="19"/>
          <w:lang w:eastAsia="pl-PL"/>
        </w:rPr>
        <w:t xml:space="preserve">(o </w:t>
      </w:r>
      <w:r w:rsidR="00DB7109" w:rsidRPr="00A606CD">
        <w:rPr>
          <w:noProof/>
          <w:spacing w:val="-2"/>
          <w:szCs w:val="19"/>
          <w:lang w:eastAsia="pl-PL"/>
        </w:rPr>
        <w:t>1</w:t>
      </w:r>
      <w:r w:rsidR="00740BD3" w:rsidRPr="00A606CD">
        <w:rPr>
          <w:noProof/>
          <w:spacing w:val="-2"/>
          <w:szCs w:val="19"/>
          <w:lang w:eastAsia="pl-PL"/>
        </w:rPr>
        <w:t>,</w:t>
      </w:r>
      <w:r w:rsidR="00DB7109" w:rsidRPr="00A606CD">
        <w:rPr>
          <w:noProof/>
          <w:spacing w:val="-2"/>
          <w:szCs w:val="19"/>
          <w:lang w:eastAsia="pl-PL"/>
        </w:rPr>
        <w:t>7</w:t>
      </w:r>
      <w:r w:rsidR="00740BD3" w:rsidRPr="00A606CD">
        <w:rPr>
          <w:noProof/>
          <w:spacing w:val="-2"/>
          <w:szCs w:val="19"/>
          <w:lang w:eastAsia="pl-PL"/>
        </w:rPr>
        <w:t xml:space="preserve"> p.proc.)</w:t>
      </w:r>
      <w:r w:rsidR="00740BD3" w:rsidRPr="00A606CD">
        <w:rPr>
          <w:noProof/>
          <w:szCs w:val="19"/>
          <w:lang w:eastAsia="pl-PL"/>
        </w:rPr>
        <w:t xml:space="preserve"> </w:t>
      </w:r>
      <w:r w:rsidRPr="00A606CD">
        <w:rPr>
          <w:noProof/>
          <w:szCs w:val="19"/>
          <w:lang w:eastAsia="pl-PL"/>
        </w:rPr>
        <w:t xml:space="preserve">poziomie niż w kraju i wyniósł </w:t>
      </w:r>
      <w:r w:rsidR="00F57827" w:rsidRPr="00A606CD">
        <w:rPr>
          <w:noProof/>
          <w:szCs w:val="19"/>
          <w:lang w:eastAsia="pl-PL"/>
        </w:rPr>
        <w:t>5</w:t>
      </w:r>
      <w:r w:rsidR="00DB7109" w:rsidRPr="00A606CD">
        <w:rPr>
          <w:noProof/>
          <w:szCs w:val="19"/>
          <w:lang w:eastAsia="pl-PL"/>
        </w:rPr>
        <w:t>8</w:t>
      </w:r>
      <w:r w:rsidR="00F57827" w:rsidRPr="00A606CD">
        <w:rPr>
          <w:noProof/>
          <w:szCs w:val="19"/>
          <w:lang w:eastAsia="pl-PL"/>
        </w:rPr>
        <w:t>,</w:t>
      </w:r>
      <w:r w:rsidR="00DB7109" w:rsidRPr="00A606CD">
        <w:rPr>
          <w:noProof/>
          <w:szCs w:val="19"/>
          <w:lang w:eastAsia="pl-PL"/>
        </w:rPr>
        <w:t>5</w:t>
      </w:r>
      <w:r w:rsidRPr="00A606CD">
        <w:rPr>
          <w:noProof/>
          <w:szCs w:val="19"/>
          <w:lang w:eastAsia="pl-PL"/>
        </w:rPr>
        <w:t>%</w:t>
      </w:r>
      <w:r w:rsidR="00F57827" w:rsidRPr="00A606CD">
        <w:rPr>
          <w:noProof/>
          <w:szCs w:val="19"/>
          <w:lang w:eastAsia="pl-PL"/>
        </w:rPr>
        <w:t xml:space="preserve"> (w kraju – 56,</w:t>
      </w:r>
      <w:r w:rsidR="00DB7109" w:rsidRPr="00A606CD">
        <w:rPr>
          <w:noProof/>
          <w:szCs w:val="19"/>
          <w:lang w:eastAsia="pl-PL"/>
        </w:rPr>
        <w:t>8</w:t>
      </w:r>
      <w:r w:rsidR="00F57827" w:rsidRPr="00A606CD">
        <w:rPr>
          <w:noProof/>
          <w:szCs w:val="19"/>
          <w:lang w:eastAsia="pl-PL"/>
        </w:rPr>
        <w:t>%)</w:t>
      </w:r>
      <w:r w:rsidRPr="00A606CD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RPr="00A606CD" w14:paraId="10C3E971" w14:textId="77777777" w:rsidTr="00C92911">
        <w:tc>
          <w:tcPr>
            <w:tcW w:w="7936" w:type="dxa"/>
            <w:shd w:val="clear" w:color="auto" w:fill="F2F2F2"/>
          </w:tcPr>
          <w:p w14:paraId="054A5C4F" w14:textId="77777777" w:rsidR="00116B01" w:rsidRPr="00A606CD" w:rsidRDefault="00116B01" w:rsidP="00A20BA5">
            <w:pPr>
              <w:pStyle w:val="Tekstnormalny"/>
              <w:spacing w:before="0"/>
              <w:jc w:val="left"/>
            </w:pPr>
            <w:r w:rsidRPr="00A606CD">
              <w:rPr>
                <w:rFonts w:ascii="Fira Sans SemiBold" w:hAnsi="Fira Sans SemiBold"/>
              </w:rPr>
              <w:t xml:space="preserve">Wskaźnik zatrudnienia </w:t>
            </w:r>
            <w:r w:rsidR="00E01531" w:rsidRPr="00A606CD">
              <w:t>jest to procentowy udział pracujących danej kategorii w ogólnej liczbie ludności danej kategorii.</w:t>
            </w:r>
          </w:p>
        </w:tc>
      </w:tr>
    </w:tbl>
    <w:p w14:paraId="46DF4401" w14:textId="77777777" w:rsidR="00D438A2" w:rsidRPr="00A606CD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A606CD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4 kwartale 2022-2023 oraz w 3 i 4 kwartale 2024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AD3F11" w:rsidRPr="00A606CD" w14:paraId="6920DC29" w14:textId="77777777" w:rsidTr="00F61C42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40BDCA" w14:textId="77777777" w:rsidR="00AD3F11" w:rsidRPr="00A606CD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BDF003" w14:textId="77777777" w:rsidR="00AD3F11" w:rsidRPr="00A606CD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BA03E1" w:rsidRPr="00A606CD">
              <w:rPr>
                <w:sz w:val="16"/>
                <w:szCs w:val="16"/>
              </w:rPr>
              <w:t>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AD5FDB" w14:textId="77777777" w:rsidR="00AD3F11" w:rsidRPr="00A606CD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BA03E1" w:rsidRPr="00A606CD">
              <w:rPr>
                <w:sz w:val="16"/>
                <w:szCs w:val="16"/>
              </w:rPr>
              <w:t>3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7433A4F" w14:textId="77777777" w:rsidR="00AD3F11" w:rsidRPr="00A606CD" w:rsidRDefault="00AD3F11" w:rsidP="00BA03E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BA03E1" w:rsidRPr="00A606CD">
              <w:rPr>
                <w:sz w:val="16"/>
                <w:szCs w:val="16"/>
              </w:rPr>
              <w:t>4</w:t>
            </w:r>
          </w:p>
        </w:tc>
      </w:tr>
      <w:tr w:rsidR="00AD3F11" w:rsidRPr="00A606CD" w14:paraId="4297A022" w14:textId="77777777" w:rsidTr="00F61C42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2CAB0DA7" w14:textId="77777777" w:rsidR="00AD3F11" w:rsidRPr="00A606CD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3783B4" w14:textId="3B299627" w:rsidR="00AD3F11" w:rsidRPr="00A606CD" w:rsidRDefault="00ED63C7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AD3F11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46789" w14:textId="48B424E2" w:rsidR="00AD3F11" w:rsidRPr="00A606CD" w:rsidRDefault="00ED63C7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</w:t>
            </w:r>
            <w:r w:rsidR="00AD3F11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C4AFC4" w14:textId="5C31F8E2" w:rsidR="00AD3F11" w:rsidRPr="00A606CD" w:rsidRDefault="00ED63C7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AD3F11" w:rsidRPr="00A606CD">
              <w:rPr>
                <w:sz w:val="16"/>
                <w:szCs w:val="16"/>
              </w:rPr>
              <w:t xml:space="preserve"> kwartał</w:t>
            </w:r>
          </w:p>
        </w:tc>
      </w:tr>
      <w:tr w:rsidR="00AD3F11" w:rsidRPr="00A606CD" w14:paraId="3E20C804" w14:textId="77777777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DE71F74" w14:textId="77777777" w:rsidR="00AD3F11" w:rsidRPr="00A606CD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AE7C95" w14:textId="77777777" w:rsidR="00AD3F11" w:rsidRPr="00A606CD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5EEE38FE" w14:textId="51AA1318" w:rsidR="00AD3F11" w:rsidRPr="00A606CD" w:rsidRDefault="00AD3F11" w:rsidP="00340B3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ED63C7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kw. 202</w:t>
            </w:r>
            <w:r w:rsidR="002F1826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740D5272" w14:textId="3E4C80F7" w:rsidR="00AD3F11" w:rsidRPr="00A606CD" w:rsidRDefault="00AD3F11" w:rsidP="00340B3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ED63C7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kw. 202</w:t>
            </w:r>
            <w:r w:rsidR="00340B3A"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A606CD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ED63C7" w:rsidRPr="00A606CD" w14:paraId="114A5E5F" w14:textId="77777777" w:rsidTr="00ED63C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A60AD0" w14:textId="77777777" w:rsidR="00ED63C7" w:rsidRPr="00A606CD" w:rsidRDefault="00ED63C7" w:rsidP="00ED63C7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A606CD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EF97A5F" w14:textId="55000F0F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57,2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3D859D0" w14:textId="42B2E934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59,6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DFA6F74" w14:textId="3B97F47E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57,3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B92AEC1" w14:textId="3F57FDB0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58,5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14:paraId="1546CE19" w14:textId="72C8A163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85D6075" w14:textId="09E9168A" w:rsidR="00ED63C7" w:rsidRPr="00A606CD" w:rsidRDefault="00ED63C7" w:rsidP="00ED63C7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1,2</w:t>
            </w:r>
          </w:p>
        </w:tc>
      </w:tr>
      <w:tr w:rsidR="00ED63C7" w:rsidRPr="00A606CD" w14:paraId="0E6EB911" w14:textId="77777777" w:rsidTr="00ED63C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130B45" w14:textId="77777777" w:rsidR="00ED63C7" w:rsidRPr="00A606CD" w:rsidRDefault="00ED63C7" w:rsidP="00ED63C7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44F14" w14:textId="291AA585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733A" w14:textId="4CAC860C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A3646C" w14:textId="2E141BE9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502960" w14:textId="3CC8201B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66,3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500CD0" w14:textId="6F6957A1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1,7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3083F3C" w14:textId="1358172C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2,0</w:t>
            </w:r>
          </w:p>
        </w:tc>
      </w:tr>
      <w:tr w:rsidR="00ED63C7" w:rsidRPr="00A606CD" w14:paraId="0F33D32F" w14:textId="77777777" w:rsidTr="00ED63C7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8BE739A" w14:textId="77777777" w:rsidR="00ED63C7" w:rsidRPr="00A606CD" w:rsidRDefault="00ED63C7" w:rsidP="00ED63C7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D65BE26" w14:textId="5BDEB973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50,5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33CA486" w14:textId="2773E574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54,9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8809806" w14:textId="2BA659F6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51,0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854F4DF" w14:textId="4D07ABF5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51,5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E42EEEB" w14:textId="20FE365D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-3,4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49A63" w14:textId="3D3C03AD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0,5</w:t>
            </w:r>
          </w:p>
        </w:tc>
      </w:tr>
      <w:tr w:rsidR="00ED63C7" w:rsidRPr="00A606CD" w14:paraId="026E6BD9" w14:textId="77777777" w:rsidTr="00ED63C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39786E" w14:textId="77777777" w:rsidR="00ED63C7" w:rsidRPr="00A606CD" w:rsidRDefault="00ED63C7" w:rsidP="00ED63C7">
            <w:pPr>
              <w:spacing w:before="40" w:after="40" w:line="18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CE034F" w14:textId="17F39A57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619E07" w14:textId="532B76F4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F85274" w14:textId="49D9B1A6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56,8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8009CE" w14:textId="100F4BF0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04D943" w14:textId="4BDBE5ED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B0FA65F" w14:textId="57DFA727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1,2</w:t>
            </w:r>
          </w:p>
        </w:tc>
      </w:tr>
      <w:tr w:rsidR="00ED63C7" w:rsidRPr="00A606CD" w14:paraId="40FAA875" w14:textId="77777777" w:rsidTr="00ED63C7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612C156F" w14:textId="77777777" w:rsidR="00ED63C7" w:rsidRPr="00A606CD" w:rsidRDefault="00ED63C7" w:rsidP="00ED63C7">
            <w:pPr>
              <w:spacing w:before="40" w:after="40" w:line="18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733F269B" w14:textId="68C3C93D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58B8ECA3" w14:textId="429B9F5C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61,6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495B0B72" w14:textId="5421466E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58,5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44D2F346" w14:textId="12201D09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59,7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14:paraId="6BCB9C9E" w14:textId="6F7B9A00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-1,9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14:paraId="7D445194" w14:textId="6F81AC5E" w:rsidR="00ED63C7" w:rsidRPr="00A606CD" w:rsidRDefault="00ED63C7" w:rsidP="00ED63C7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1,2</w:t>
            </w:r>
          </w:p>
        </w:tc>
      </w:tr>
    </w:tbl>
    <w:p w14:paraId="6B1D568F" w14:textId="2DC60A4D" w:rsidR="00E5395D" w:rsidRPr="00A606CD" w:rsidRDefault="001B5EF4" w:rsidP="00A20BA5">
      <w:pPr>
        <w:rPr>
          <w:noProof/>
          <w:szCs w:val="19"/>
          <w:lang w:eastAsia="pl-PL"/>
        </w:rPr>
      </w:pPr>
      <w:r w:rsidRPr="00A606C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F6D713B" wp14:editId="0B2A8DCC">
                <wp:simplePos x="0" y="0"/>
                <wp:positionH relativeFrom="column">
                  <wp:posOffset>5276850</wp:posOffset>
                </wp:positionH>
                <wp:positionV relativeFrom="page">
                  <wp:posOffset>5815330</wp:posOffset>
                </wp:positionV>
                <wp:extent cx="1734820" cy="978535"/>
                <wp:effectExtent l="0" t="0" r="0" b="0"/>
                <wp:wrapTight wrapText="bothSides">
                  <wp:wrapPolygon edited="0">
                    <wp:start x="474" y="0"/>
                    <wp:lineTo x="474" y="21025"/>
                    <wp:lineTo x="20873" y="21025"/>
                    <wp:lineTo x="20873" y="0"/>
                    <wp:lineTo x="474" y="0"/>
                  </wp:wrapPolygon>
                </wp:wrapTight>
                <wp:docPr id="14" name="Pole tekstowe 29" descr="Pole tekstowe: Najwyższą wartość wskaźnika zatrudnienia odnotowano w populacji osób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39209" w14:textId="7A8E950F" w:rsidR="00E34B82" w:rsidRDefault="00E34B82" w:rsidP="00EB65DA">
                            <w:pPr>
                              <w:pStyle w:val="tekstzboku"/>
                              <w:spacing w:before="80" w:after="40"/>
                            </w:pPr>
                            <w:r w:rsidRPr="00A606CD">
                              <w:rPr>
                                <w:spacing w:val="-2"/>
                              </w:rPr>
                              <w:t xml:space="preserve">Najwyższą wartość wskaźnika zatrudnienia odnotowano </w:t>
                            </w:r>
                            <w:r w:rsidRPr="00A606CD">
                              <w:rPr>
                                <w:spacing w:val="4"/>
                              </w:rPr>
                              <w:t>w</w:t>
                            </w:r>
                            <w:r w:rsidR="00E84BFF" w:rsidRPr="00A606CD">
                              <w:rPr>
                                <w:spacing w:val="4"/>
                              </w:rPr>
                              <w:t> </w:t>
                            </w:r>
                            <w:r w:rsidRPr="00A606CD">
                              <w:rPr>
                                <w:spacing w:val="4"/>
                              </w:rPr>
                              <w:t>populacji osób w wieku</w:t>
                            </w:r>
                            <w:r w:rsidRPr="00A606CD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A606CD">
                              <w:rPr>
                                <w:spacing w:val="-2"/>
                              </w:rPr>
                              <w:t xml:space="preserve">35–44 lata oraz </w:t>
                            </w:r>
                            <w:r w:rsidRPr="00A606CD">
                              <w:t>z</w:t>
                            </w:r>
                            <w:r w:rsidR="00E84BFF" w:rsidRPr="00A606CD">
                              <w:t> </w:t>
                            </w:r>
                            <w:r w:rsidRPr="00A606CD">
                              <w:t>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713B" id="_x0000_s1033" type="#_x0000_t202" alt="Pole tekstowe: Najwyższą wartość wskaźnika zatrudnienia odnotowano w populacji osób w wieku 35–44 lata oraz z wykształceniem wyższym" style="position:absolute;margin-left:415.5pt;margin-top:457.9pt;width:136.6pt;height:77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" filled="f" stroked="f">
                <v:textbox>
                  <w:txbxContent>
                    <w:p w14:paraId="01839209" w14:textId="7A8E950F" w:rsidR="00E34B82" w:rsidRDefault="00E34B82" w:rsidP="00EB65DA">
                      <w:pPr>
                        <w:pStyle w:val="tekstzboku"/>
                        <w:spacing w:before="80" w:after="40"/>
                      </w:pPr>
                      <w:r w:rsidRPr="00A606CD">
                        <w:rPr>
                          <w:spacing w:val="-2"/>
                        </w:rPr>
                        <w:t xml:space="preserve">Najwyższą wartość wskaźnika zatrudnienia odnotowano </w:t>
                      </w:r>
                      <w:r w:rsidRPr="00A606CD">
                        <w:rPr>
                          <w:spacing w:val="4"/>
                        </w:rPr>
                        <w:t>w</w:t>
                      </w:r>
                      <w:r w:rsidR="00E84BFF" w:rsidRPr="00A606CD">
                        <w:rPr>
                          <w:spacing w:val="4"/>
                        </w:rPr>
                        <w:t> </w:t>
                      </w:r>
                      <w:r w:rsidRPr="00A606CD">
                        <w:rPr>
                          <w:spacing w:val="4"/>
                        </w:rPr>
                        <w:t>populacji osób w wieku</w:t>
                      </w:r>
                      <w:r w:rsidRPr="00A606CD">
                        <w:rPr>
                          <w:spacing w:val="2"/>
                        </w:rPr>
                        <w:t xml:space="preserve"> </w:t>
                      </w:r>
                      <w:r w:rsidRPr="00A606CD">
                        <w:rPr>
                          <w:spacing w:val="-2"/>
                        </w:rPr>
                        <w:t xml:space="preserve">35–44 lata oraz </w:t>
                      </w:r>
                      <w:r w:rsidRPr="00A606CD">
                        <w:t>z</w:t>
                      </w:r>
                      <w:r w:rsidR="00E84BFF" w:rsidRPr="00A606CD">
                        <w:t> </w:t>
                      </w:r>
                      <w:r w:rsidRPr="00A606CD">
                        <w:t>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A606CD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</w:t>
      </w:r>
      <w:r w:rsidR="004C5C09" w:rsidRPr="00A606CD">
        <w:rPr>
          <w:noProof/>
          <w:szCs w:val="19"/>
          <w:lang w:eastAsia="pl-PL"/>
        </w:rPr>
        <w:t>6</w:t>
      </w:r>
      <w:r w:rsidR="00ED63C7" w:rsidRPr="00A606CD">
        <w:rPr>
          <w:noProof/>
          <w:szCs w:val="19"/>
          <w:lang w:eastAsia="pl-PL"/>
        </w:rPr>
        <w:t>6</w:t>
      </w:r>
      <w:r w:rsidR="004C5C09" w:rsidRPr="00A606CD">
        <w:rPr>
          <w:noProof/>
          <w:szCs w:val="19"/>
          <w:lang w:eastAsia="pl-PL"/>
        </w:rPr>
        <w:t>,</w:t>
      </w:r>
      <w:r w:rsidR="00ED63C7" w:rsidRPr="00A606CD">
        <w:rPr>
          <w:noProof/>
          <w:szCs w:val="19"/>
          <w:lang w:eastAsia="pl-PL"/>
        </w:rPr>
        <w:t>3</w:t>
      </w:r>
      <w:r w:rsidR="00116B01" w:rsidRPr="00A606CD">
        <w:rPr>
          <w:noProof/>
          <w:szCs w:val="19"/>
          <w:lang w:eastAsia="pl-PL"/>
        </w:rPr>
        <w:t xml:space="preserve">%), mieszkańcy </w:t>
      </w:r>
      <w:r w:rsidR="00E5395D" w:rsidRPr="00A606CD">
        <w:rPr>
          <w:noProof/>
          <w:szCs w:val="19"/>
          <w:lang w:eastAsia="pl-PL"/>
        </w:rPr>
        <w:t>wsi</w:t>
      </w:r>
      <w:r w:rsidR="00DB2982" w:rsidRPr="00A606CD">
        <w:rPr>
          <w:noProof/>
          <w:szCs w:val="19"/>
          <w:lang w:eastAsia="pl-PL"/>
        </w:rPr>
        <w:t xml:space="preserve"> (</w:t>
      </w:r>
      <w:r w:rsidR="004C5C09" w:rsidRPr="00A606CD">
        <w:rPr>
          <w:noProof/>
          <w:szCs w:val="19"/>
          <w:lang w:eastAsia="pl-PL"/>
        </w:rPr>
        <w:t>5</w:t>
      </w:r>
      <w:r w:rsidR="00ED63C7" w:rsidRPr="00A606CD">
        <w:rPr>
          <w:noProof/>
          <w:szCs w:val="19"/>
          <w:lang w:eastAsia="pl-PL"/>
        </w:rPr>
        <w:t>9</w:t>
      </w:r>
      <w:r w:rsidR="004C5C09" w:rsidRPr="00A606CD">
        <w:rPr>
          <w:noProof/>
          <w:szCs w:val="19"/>
          <w:lang w:eastAsia="pl-PL"/>
        </w:rPr>
        <w:t>,</w:t>
      </w:r>
      <w:r w:rsidR="00ED63C7" w:rsidRPr="00A606CD">
        <w:rPr>
          <w:noProof/>
          <w:szCs w:val="19"/>
          <w:lang w:eastAsia="pl-PL"/>
        </w:rPr>
        <w:t>7</w:t>
      </w:r>
      <w:r w:rsidR="00116B01" w:rsidRPr="00A606CD">
        <w:rPr>
          <w:noProof/>
          <w:szCs w:val="19"/>
          <w:lang w:eastAsia="pl-PL"/>
        </w:rPr>
        <w:t>%), ludność w</w:t>
      </w:r>
      <w:r w:rsidR="00581C09" w:rsidRPr="00A606CD">
        <w:rPr>
          <w:noProof/>
          <w:szCs w:val="19"/>
          <w:lang w:eastAsia="pl-PL"/>
        </w:rPr>
        <w:t> </w:t>
      </w:r>
      <w:r w:rsidR="00116B01" w:rsidRPr="00A606CD">
        <w:rPr>
          <w:noProof/>
          <w:szCs w:val="19"/>
          <w:lang w:eastAsia="pl-PL"/>
        </w:rPr>
        <w:t xml:space="preserve">wieku </w:t>
      </w:r>
      <w:r w:rsidR="004C5C09" w:rsidRPr="00A606CD">
        <w:rPr>
          <w:noProof/>
          <w:szCs w:val="19"/>
          <w:lang w:eastAsia="pl-PL"/>
        </w:rPr>
        <w:t>3</w:t>
      </w:r>
      <w:r w:rsidR="00DB2982" w:rsidRPr="00A606CD">
        <w:rPr>
          <w:noProof/>
          <w:szCs w:val="19"/>
          <w:lang w:eastAsia="pl-PL"/>
        </w:rPr>
        <w:t>5–</w:t>
      </w:r>
      <w:r w:rsidR="004C5C09" w:rsidRPr="00A606CD">
        <w:rPr>
          <w:noProof/>
          <w:szCs w:val="19"/>
          <w:lang w:eastAsia="pl-PL"/>
        </w:rPr>
        <w:t>4</w:t>
      </w:r>
      <w:r w:rsidR="00116B01" w:rsidRPr="00A606CD">
        <w:rPr>
          <w:noProof/>
          <w:szCs w:val="19"/>
          <w:lang w:eastAsia="pl-PL"/>
        </w:rPr>
        <w:t>4 lata (</w:t>
      </w:r>
      <w:r w:rsidR="00ED63C7" w:rsidRPr="00A606CD">
        <w:rPr>
          <w:noProof/>
          <w:szCs w:val="19"/>
          <w:lang w:eastAsia="pl-PL"/>
        </w:rPr>
        <w:t>90</w:t>
      </w:r>
      <w:r w:rsidR="004C5C09" w:rsidRPr="00A606CD">
        <w:rPr>
          <w:noProof/>
          <w:szCs w:val="19"/>
          <w:lang w:eastAsia="pl-PL"/>
        </w:rPr>
        <w:t>,</w:t>
      </w:r>
      <w:r w:rsidR="00ED63C7" w:rsidRPr="00A606CD">
        <w:rPr>
          <w:noProof/>
          <w:szCs w:val="19"/>
          <w:lang w:eastAsia="pl-PL"/>
        </w:rPr>
        <w:t>6</w:t>
      </w:r>
      <w:r w:rsidR="00116B01" w:rsidRPr="00A606CD">
        <w:rPr>
          <w:noProof/>
          <w:szCs w:val="19"/>
          <w:lang w:eastAsia="pl-PL"/>
        </w:rPr>
        <w:t>%) oraz osoby z wykształceniem wyższym (</w:t>
      </w:r>
      <w:r w:rsidR="004C5C09" w:rsidRPr="00A606CD">
        <w:rPr>
          <w:noProof/>
          <w:szCs w:val="19"/>
          <w:lang w:eastAsia="pl-PL"/>
        </w:rPr>
        <w:t>83,</w:t>
      </w:r>
      <w:r w:rsidR="00ED63C7" w:rsidRPr="00A606CD">
        <w:rPr>
          <w:noProof/>
          <w:szCs w:val="19"/>
          <w:lang w:eastAsia="pl-PL"/>
        </w:rPr>
        <w:t>6</w:t>
      </w:r>
      <w:r w:rsidR="00116B01" w:rsidRPr="00A606CD">
        <w:rPr>
          <w:noProof/>
          <w:szCs w:val="19"/>
          <w:lang w:eastAsia="pl-PL"/>
        </w:rPr>
        <w:t>%).</w:t>
      </w:r>
    </w:p>
    <w:p w14:paraId="5F8EA5C8" w14:textId="77777777" w:rsidR="007A57AB" w:rsidRPr="00A606CD" w:rsidRDefault="003C1E0E" w:rsidP="00AD3F11">
      <w:pPr>
        <w:spacing w:before="60" w:line="230" w:lineRule="exact"/>
        <w:rPr>
          <w:b/>
          <w:szCs w:val="19"/>
        </w:rPr>
      </w:pPr>
      <w:r w:rsidRPr="00A606CD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7FC7D58F" wp14:editId="6981A1E3">
            <wp:simplePos x="0" y="0"/>
            <wp:positionH relativeFrom="margin">
              <wp:posOffset>222885</wp:posOffset>
            </wp:positionH>
            <wp:positionV relativeFrom="paragraph">
              <wp:posOffset>160655</wp:posOffset>
            </wp:positionV>
            <wp:extent cx="4614545" cy="2894965"/>
            <wp:effectExtent l="0" t="0" r="0" b="635"/>
            <wp:wrapTopAndBottom/>
            <wp:docPr id="33" name="Obraz 13" descr="Wykres 2. Wskaźnik zatrudnienia &#10;&#10;Wykres liniowy prezentuje wartość wskaźnika zatrudnienia (w %) w poszczególnych kwartałach w latach 2021-2024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13" descr="Wykres 2. Wskaźnik zatrudnienia &#10;&#10;Wykres liniowy prezentuje wartość wskaźnika zatrudnienia (w %) w poszczególnych kwartałach w latach 2021-2024 dla województwa dolnośląskiego i Polsk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A606CD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A606CD">
        <w:rPr>
          <w:b/>
          <w:szCs w:val="19"/>
        </w:rPr>
        <w:t xml:space="preserve">Wskaźnik zatrudnienia </w:t>
      </w:r>
    </w:p>
    <w:p w14:paraId="7E7AD0FB" w14:textId="77777777" w:rsidR="00490077" w:rsidRPr="00A606CD" w:rsidRDefault="00490077" w:rsidP="00F552EC">
      <w:pPr>
        <w:spacing w:before="0" w:line="260" w:lineRule="exact"/>
        <w:rPr>
          <w:noProof/>
          <w:szCs w:val="19"/>
          <w:lang w:eastAsia="pl-PL"/>
        </w:rPr>
      </w:pPr>
    </w:p>
    <w:p w14:paraId="48B01988" w14:textId="54FB69A9" w:rsidR="00FC6E30" w:rsidRPr="00A606CD" w:rsidRDefault="00FC6E30" w:rsidP="00F552EC">
      <w:pPr>
        <w:spacing w:before="0" w:line="260" w:lineRule="exact"/>
        <w:rPr>
          <w:noProof/>
          <w:szCs w:val="19"/>
          <w:lang w:eastAsia="pl-PL"/>
        </w:rPr>
      </w:pPr>
      <w:r w:rsidRPr="00A606CD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A606CD">
        <w:rPr>
          <w:noProof/>
          <w:spacing w:val="-2"/>
          <w:szCs w:val="19"/>
          <w:lang w:eastAsia="pl-PL"/>
        </w:rPr>
        <w:t xml:space="preserve">pracodawcy w ogólnej liczbie pracujących wynosił </w:t>
      </w:r>
      <w:r w:rsidR="00F13769" w:rsidRPr="00A606CD">
        <w:rPr>
          <w:noProof/>
          <w:spacing w:val="-2"/>
          <w:szCs w:val="19"/>
          <w:lang w:eastAsia="pl-PL"/>
        </w:rPr>
        <w:t>8</w:t>
      </w:r>
      <w:r w:rsidR="00FC6FD0" w:rsidRPr="00A606CD">
        <w:rPr>
          <w:noProof/>
          <w:spacing w:val="-2"/>
          <w:szCs w:val="19"/>
          <w:lang w:eastAsia="pl-PL"/>
        </w:rPr>
        <w:t>2</w:t>
      </w:r>
      <w:r w:rsidR="00F13769" w:rsidRPr="00A606CD">
        <w:rPr>
          <w:noProof/>
          <w:spacing w:val="-2"/>
          <w:szCs w:val="19"/>
          <w:lang w:eastAsia="pl-PL"/>
        </w:rPr>
        <w:t>,</w:t>
      </w:r>
      <w:r w:rsidR="00FC6FD0" w:rsidRPr="00A606CD">
        <w:rPr>
          <w:noProof/>
          <w:spacing w:val="-2"/>
          <w:szCs w:val="19"/>
          <w:lang w:eastAsia="pl-PL"/>
        </w:rPr>
        <w:t>8</w:t>
      </w:r>
      <w:r w:rsidRPr="00A606CD">
        <w:rPr>
          <w:noProof/>
          <w:spacing w:val="-2"/>
          <w:szCs w:val="19"/>
          <w:lang w:eastAsia="pl-PL"/>
        </w:rPr>
        <w:t>% (1</w:t>
      </w:r>
      <w:r w:rsidR="00F13769" w:rsidRPr="00A606CD">
        <w:rPr>
          <w:noProof/>
          <w:spacing w:val="-2"/>
          <w:szCs w:val="19"/>
          <w:lang w:eastAsia="pl-PL"/>
        </w:rPr>
        <w:t>1</w:t>
      </w:r>
      <w:r w:rsidR="00FC6FD0" w:rsidRPr="00A606CD">
        <w:rPr>
          <w:noProof/>
          <w:spacing w:val="-2"/>
          <w:szCs w:val="19"/>
          <w:lang w:eastAsia="pl-PL"/>
        </w:rPr>
        <w:t>38</w:t>
      </w:r>
      <w:r w:rsidRPr="00A606CD">
        <w:rPr>
          <w:noProof/>
          <w:spacing w:val="-2"/>
          <w:szCs w:val="19"/>
          <w:lang w:eastAsia="pl-PL"/>
        </w:rPr>
        <w:t xml:space="preserve"> tys. osób) i z</w:t>
      </w:r>
      <w:r w:rsidR="001A6E51" w:rsidRPr="00A606CD">
        <w:rPr>
          <w:noProof/>
          <w:spacing w:val="-2"/>
          <w:szCs w:val="19"/>
          <w:lang w:eastAsia="pl-PL"/>
        </w:rPr>
        <w:t>mniejszy</w:t>
      </w:r>
      <w:r w:rsidRPr="00A606CD">
        <w:rPr>
          <w:noProof/>
          <w:spacing w:val="-2"/>
          <w:szCs w:val="19"/>
          <w:lang w:eastAsia="pl-PL"/>
        </w:rPr>
        <w:t>ł się w skali</w:t>
      </w:r>
      <w:r w:rsidRPr="00A606CD">
        <w:rPr>
          <w:noProof/>
          <w:szCs w:val="19"/>
          <w:lang w:eastAsia="pl-PL"/>
        </w:rPr>
        <w:t xml:space="preserve"> kwartału o </w:t>
      </w:r>
      <w:r w:rsidR="00F13769" w:rsidRPr="00A606CD">
        <w:rPr>
          <w:noProof/>
          <w:szCs w:val="19"/>
          <w:lang w:eastAsia="pl-PL"/>
        </w:rPr>
        <w:t>0,</w:t>
      </w:r>
      <w:r w:rsidR="00FC6FD0" w:rsidRPr="00A606CD">
        <w:rPr>
          <w:noProof/>
          <w:szCs w:val="19"/>
          <w:lang w:eastAsia="pl-PL"/>
        </w:rPr>
        <w:t>6</w:t>
      </w:r>
      <w:r w:rsidR="001E19B1" w:rsidRPr="00A606CD">
        <w:rPr>
          <w:noProof/>
          <w:szCs w:val="19"/>
          <w:lang w:eastAsia="pl-PL"/>
        </w:rPr>
        <w:t xml:space="preserve"> p.proc.</w:t>
      </w:r>
      <w:r w:rsidR="00AF062E" w:rsidRPr="00A606CD">
        <w:rPr>
          <w:noProof/>
          <w:szCs w:val="19"/>
          <w:lang w:eastAsia="pl-PL"/>
        </w:rPr>
        <w:t xml:space="preserve">, </w:t>
      </w:r>
      <w:r w:rsidR="001A6E51" w:rsidRPr="00A606CD">
        <w:rPr>
          <w:noProof/>
          <w:szCs w:val="19"/>
          <w:lang w:eastAsia="pl-PL"/>
        </w:rPr>
        <w:t xml:space="preserve">a </w:t>
      </w:r>
      <w:r w:rsidR="001E19B1" w:rsidRPr="00A606CD">
        <w:rPr>
          <w:noProof/>
          <w:szCs w:val="19"/>
          <w:lang w:eastAsia="pl-PL"/>
        </w:rPr>
        <w:t xml:space="preserve">w porównaniu z </w:t>
      </w:r>
      <w:r w:rsidR="00FC6FD0" w:rsidRPr="00A606CD">
        <w:rPr>
          <w:noProof/>
          <w:szCs w:val="19"/>
          <w:lang w:eastAsia="pl-PL"/>
        </w:rPr>
        <w:t>4</w:t>
      </w:r>
      <w:r w:rsidR="001A6E51" w:rsidRPr="00A606CD">
        <w:rPr>
          <w:noProof/>
          <w:szCs w:val="19"/>
          <w:lang w:eastAsia="pl-PL"/>
        </w:rPr>
        <w:t xml:space="preserve"> </w:t>
      </w:r>
      <w:r w:rsidRPr="00A606CD">
        <w:rPr>
          <w:noProof/>
          <w:szCs w:val="19"/>
          <w:lang w:eastAsia="pl-PL"/>
        </w:rPr>
        <w:t>kwartałem 202</w:t>
      </w:r>
      <w:r w:rsidR="00F13769" w:rsidRPr="00A606CD">
        <w:rPr>
          <w:noProof/>
          <w:szCs w:val="19"/>
          <w:lang w:eastAsia="pl-PL"/>
        </w:rPr>
        <w:t>3</w:t>
      </w:r>
      <w:r w:rsidRPr="00A606CD">
        <w:rPr>
          <w:noProof/>
          <w:szCs w:val="19"/>
          <w:lang w:eastAsia="pl-PL"/>
        </w:rPr>
        <w:t xml:space="preserve"> r. </w:t>
      </w:r>
      <w:r w:rsidR="00F13769" w:rsidRPr="00A606CD">
        <w:rPr>
          <w:noProof/>
          <w:szCs w:val="19"/>
          <w:lang w:eastAsia="pl-PL"/>
        </w:rPr>
        <w:t xml:space="preserve">zwiększył się </w:t>
      </w:r>
      <w:r w:rsidRPr="00A606CD">
        <w:rPr>
          <w:noProof/>
          <w:szCs w:val="19"/>
          <w:lang w:eastAsia="pl-PL"/>
        </w:rPr>
        <w:t>o</w:t>
      </w:r>
      <w:r w:rsidR="00AA116A" w:rsidRPr="00A606CD">
        <w:rPr>
          <w:noProof/>
          <w:szCs w:val="19"/>
          <w:lang w:eastAsia="pl-PL"/>
        </w:rPr>
        <w:t> </w:t>
      </w:r>
      <w:r w:rsidR="00FC6FD0" w:rsidRPr="00A606CD">
        <w:rPr>
          <w:noProof/>
          <w:szCs w:val="19"/>
          <w:lang w:eastAsia="pl-PL"/>
        </w:rPr>
        <w:t>1</w:t>
      </w:r>
      <w:r w:rsidR="00F13769" w:rsidRPr="00A606CD">
        <w:rPr>
          <w:noProof/>
          <w:szCs w:val="19"/>
          <w:lang w:eastAsia="pl-PL"/>
        </w:rPr>
        <w:t>,</w:t>
      </w:r>
      <w:r w:rsidR="00FC6FD0" w:rsidRPr="00A606CD">
        <w:rPr>
          <w:noProof/>
          <w:szCs w:val="19"/>
          <w:lang w:eastAsia="pl-PL"/>
        </w:rPr>
        <w:t>2</w:t>
      </w:r>
      <w:r w:rsidRPr="00A606CD">
        <w:rPr>
          <w:noProof/>
          <w:szCs w:val="19"/>
          <w:lang w:eastAsia="pl-PL"/>
        </w:rPr>
        <w:t xml:space="preserve"> p.proc. </w:t>
      </w:r>
      <w:r w:rsidR="00FC6FD0" w:rsidRPr="00A606CD">
        <w:rPr>
          <w:noProof/>
          <w:szCs w:val="19"/>
          <w:lang w:eastAsia="pl-PL"/>
        </w:rPr>
        <w:lastRenderedPageBreak/>
        <w:t>Zarówno w</w:t>
      </w:r>
      <w:r w:rsidR="00F13769" w:rsidRPr="00A606CD">
        <w:rPr>
          <w:noProof/>
          <w:szCs w:val="19"/>
          <w:lang w:eastAsia="pl-PL"/>
        </w:rPr>
        <w:t> </w:t>
      </w:r>
      <w:r w:rsidRPr="00A606CD">
        <w:rPr>
          <w:noProof/>
          <w:szCs w:val="19"/>
          <w:lang w:eastAsia="pl-PL"/>
        </w:rPr>
        <w:t xml:space="preserve">ujęciu </w:t>
      </w:r>
      <w:r w:rsidR="00B9172E" w:rsidRPr="00A606CD">
        <w:rPr>
          <w:noProof/>
          <w:szCs w:val="19"/>
          <w:lang w:eastAsia="pl-PL"/>
        </w:rPr>
        <w:t>rocznym</w:t>
      </w:r>
      <w:r w:rsidRPr="00A606CD">
        <w:rPr>
          <w:noProof/>
          <w:szCs w:val="19"/>
          <w:lang w:eastAsia="pl-PL"/>
        </w:rPr>
        <w:t xml:space="preserve"> </w:t>
      </w:r>
      <w:r w:rsidR="00FC6FD0" w:rsidRPr="00A606CD">
        <w:rPr>
          <w:noProof/>
          <w:szCs w:val="19"/>
          <w:lang w:eastAsia="pl-PL"/>
        </w:rPr>
        <w:t xml:space="preserve">jak i kwartalnym </w:t>
      </w:r>
      <w:r w:rsidR="001A6E51" w:rsidRPr="00A606CD">
        <w:rPr>
          <w:noProof/>
          <w:szCs w:val="19"/>
          <w:lang w:eastAsia="pl-PL"/>
        </w:rPr>
        <w:t>z</w:t>
      </w:r>
      <w:r w:rsidR="00F13769" w:rsidRPr="00A606CD">
        <w:rPr>
          <w:noProof/>
          <w:szCs w:val="19"/>
          <w:lang w:eastAsia="pl-PL"/>
        </w:rPr>
        <w:t>mniejszył</w:t>
      </w:r>
      <w:r w:rsidR="001A6E51" w:rsidRPr="00A606CD">
        <w:rPr>
          <w:noProof/>
          <w:szCs w:val="19"/>
          <w:lang w:eastAsia="pl-PL"/>
        </w:rPr>
        <w:t xml:space="preserve"> się </w:t>
      </w:r>
      <w:r w:rsidRPr="00A606CD">
        <w:rPr>
          <w:noProof/>
          <w:szCs w:val="19"/>
          <w:lang w:eastAsia="pl-PL"/>
        </w:rPr>
        <w:t>udział pracodawców i pracujących na własny rachunek</w:t>
      </w:r>
      <w:r w:rsidR="00FC6FD0" w:rsidRPr="00A606CD">
        <w:rPr>
          <w:noProof/>
          <w:szCs w:val="19"/>
          <w:lang w:eastAsia="pl-PL"/>
        </w:rPr>
        <w:t>, odpowiednio</w:t>
      </w:r>
      <w:r w:rsidRPr="00A606CD">
        <w:rPr>
          <w:noProof/>
          <w:szCs w:val="19"/>
          <w:lang w:eastAsia="pl-PL"/>
        </w:rPr>
        <w:t xml:space="preserve"> o</w:t>
      </w:r>
      <w:r w:rsidR="008E3947" w:rsidRPr="00A606CD">
        <w:rPr>
          <w:noProof/>
          <w:szCs w:val="19"/>
          <w:lang w:eastAsia="pl-PL"/>
        </w:rPr>
        <w:t> </w:t>
      </w:r>
      <w:r w:rsidR="00FC6FD0" w:rsidRPr="00A606CD">
        <w:rPr>
          <w:noProof/>
          <w:szCs w:val="19"/>
          <w:lang w:eastAsia="pl-PL"/>
        </w:rPr>
        <w:t>2</w:t>
      </w:r>
      <w:r w:rsidR="00F13769" w:rsidRPr="00A606CD">
        <w:rPr>
          <w:noProof/>
          <w:szCs w:val="19"/>
          <w:lang w:eastAsia="pl-PL"/>
        </w:rPr>
        <w:t>,</w:t>
      </w:r>
      <w:r w:rsidR="00FC6FD0" w:rsidRPr="00A606CD">
        <w:rPr>
          <w:noProof/>
          <w:szCs w:val="19"/>
          <w:lang w:eastAsia="pl-PL"/>
        </w:rPr>
        <w:t>4</w:t>
      </w:r>
      <w:r w:rsidR="00B907DD" w:rsidRPr="00A606CD">
        <w:rPr>
          <w:noProof/>
          <w:szCs w:val="19"/>
          <w:lang w:eastAsia="pl-PL"/>
        </w:rPr>
        <w:t xml:space="preserve"> p.proc.</w:t>
      </w:r>
      <w:r w:rsidR="00FC6FD0" w:rsidRPr="00A606CD">
        <w:rPr>
          <w:noProof/>
          <w:szCs w:val="19"/>
          <w:lang w:eastAsia="pl-PL"/>
        </w:rPr>
        <w:t xml:space="preserve"> oraz </w:t>
      </w:r>
      <w:r w:rsidR="00F13769" w:rsidRPr="00A606CD">
        <w:rPr>
          <w:noProof/>
          <w:szCs w:val="19"/>
          <w:lang w:eastAsia="pl-PL"/>
        </w:rPr>
        <w:t>o</w:t>
      </w:r>
      <w:r w:rsidRPr="00A606CD">
        <w:rPr>
          <w:noProof/>
          <w:szCs w:val="19"/>
          <w:lang w:eastAsia="pl-PL"/>
        </w:rPr>
        <w:t xml:space="preserve"> </w:t>
      </w:r>
      <w:r w:rsidR="00F13769" w:rsidRPr="00A606CD">
        <w:rPr>
          <w:noProof/>
          <w:szCs w:val="19"/>
          <w:lang w:eastAsia="pl-PL"/>
        </w:rPr>
        <w:t>0,</w:t>
      </w:r>
      <w:r w:rsidR="00FC6FD0" w:rsidRPr="00A606CD">
        <w:rPr>
          <w:noProof/>
          <w:szCs w:val="19"/>
          <w:lang w:eastAsia="pl-PL"/>
        </w:rPr>
        <w:t>9</w:t>
      </w:r>
      <w:r w:rsidRPr="00A606CD">
        <w:rPr>
          <w:noProof/>
          <w:szCs w:val="19"/>
          <w:lang w:eastAsia="pl-PL"/>
        </w:rPr>
        <w:t xml:space="preserve"> p.proc. i wyn</w:t>
      </w:r>
      <w:r w:rsidR="001042BE" w:rsidRPr="00A606CD">
        <w:rPr>
          <w:noProof/>
          <w:szCs w:val="19"/>
          <w:lang w:eastAsia="pl-PL"/>
        </w:rPr>
        <w:t>iósł</w:t>
      </w:r>
      <w:r w:rsidRPr="00A606CD">
        <w:rPr>
          <w:noProof/>
          <w:szCs w:val="19"/>
          <w:lang w:eastAsia="pl-PL"/>
        </w:rPr>
        <w:t xml:space="preserve"> </w:t>
      </w:r>
      <w:r w:rsidR="00F13769" w:rsidRPr="00A606CD">
        <w:rPr>
          <w:noProof/>
          <w:szCs w:val="19"/>
          <w:lang w:eastAsia="pl-PL"/>
        </w:rPr>
        <w:t>1</w:t>
      </w:r>
      <w:r w:rsidR="00FC6FD0" w:rsidRPr="00A606CD">
        <w:rPr>
          <w:noProof/>
          <w:szCs w:val="19"/>
          <w:lang w:eastAsia="pl-PL"/>
        </w:rPr>
        <w:t>5</w:t>
      </w:r>
      <w:r w:rsidR="00F13769" w:rsidRPr="00A606CD">
        <w:rPr>
          <w:noProof/>
          <w:szCs w:val="19"/>
          <w:lang w:eastAsia="pl-PL"/>
        </w:rPr>
        <w:t>,</w:t>
      </w:r>
      <w:r w:rsidR="00FC6FD0" w:rsidRPr="00A606CD">
        <w:rPr>
          <w:noProof/>
          <w:szCs w:val="19"/>
          <w:lang w:eastAsia="pl-PL"/>
        </w:rPr>
        <w:t>5</w:t>
      </w:r>
      <w:r w:rsidRPr="00A606CD">
        <w:rPr>
          <w:noProof/>
          <w:szCs w:val="19"/>
          <w:lang w:eastAsia="pl-PL"/>
        </w:rPr>
        <w:t>%</w:t>
      </w:r>
      <w:r w:rsidR="00AA116A" w:rsidRPr="00A606CD">
        <w:rPr>
          <w:noProof/>
          <w:szCs w:val="19"/>
          <w:lang w:eastAsia="pl-PL"/>
        </w:rPr>
        <w:t xml:space="preserve"> </w:t>
      </w:r>
      <w:r w:rsidR="00E34B82" w:rsidRPr="00A606C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9C80039" wp14:editId="68BD65F8">
                <wp:simplePos x="0" y="0"/>
                <wp:positionH relativeFrom="page">
                  <wp:posOffset>5664835</wp:posOffset>
                </wp:positionH>
                <wp:positionV relativeFrom="page">
                  <wp:posOffset>1133475</wp:posOffset>
                </wp:positionV>
                <wp:extent cx="1781175" cy="833755"/>
                <wp:effectExtent l="0" t="0" r="0" b="4445"/>
                <wp:wrapTight wrapText="bothSides">
                  <wp:wrapPolygon edited="0">
                    <wp:start x="462" y="0"/>
                    <wp:lineTo x="462" y="21222"/>
                    <wp:lineTo x="20791" y="21222"/>
                    <wp:lineTo x="20791" y="0"/>
                    <wp:lineTo x="462" y="0"/>
                  </wp:wrapPolygon>
                </wp:wrapTight>
                <wp:docPr id="18" name="Pole tekstowe 2" descr="Pole tekstowe: Ponad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F7113" w14:textId="77777777" w:rsidR="00E34B82" w:rsidRDefault="00E34B82" w:rsidP="00EC3C16">
                            <w:pPr>
                              <w:pStyle w:val="tekstzboku"/>
                              <w:spacing w:before="80" w:line="220" w:lineRule="exact"/>
                            </w:pPr>
                            <w:r w:rsidRPr="00A606CD"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0039" id="_x0000_s1034" type="#_x0000_t202" alt="Pole tekstowe: Ponad 80% zatrudnionych wykonywało swoją pracę w oparciu o umowę na czas nieokreślony&#10;" style="position:absolute;margin-left:446.05pt;margin-top:89.25pt;width:140.2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" filled="f" stroked="f">
                <v:textbox>
                  <w:txbxContent>
                    <w:p w14:paraId="432F7113" w14:textId="77777777" w:rsidR="00E34B82" w:rsidRDefault="00E34B82" w:rsidP="00EC3C16">
                      <w:pPr>
                        <w:pStyle w:val="tekstzboku"/>
                        <w:spacing w:before="80" w:line="220" w:lineRule="exact"/>
                      </w:pPr>
                      <w:r w:rsidRPr="00A606CD"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606CD">
        <w:rPr>
          <w:noProof/>
          <w:szCs w:val="19"/>
          <w:lang w:eastAsia="pl-PL"/>
        </w:rPr>
        <w:t>(</w:t>
      </w:r>
      <w:r w:rsidR="00F13769" w:rsidRPr="00A606CD">
        <w:rPr>
          <w:noProof/>
          <w:szCs w:val="19"/>
          <w:lang w:eastAsia="pl-PL"/>
        </w:rPr>
        <w:t>2</w:t>
      </w:r>
      <w:r w:rsidR="00FC6FD0" w:rsidRPr="00A606CD">
        <w:rPr>
          <w:noProof/>
          <w:szCs w:val="19"/>
          <w:lang w:eastAsia="pl-PL"/>
        </w:rPr>
        <w:t>34</w:t>
      </w:r>
      <w:r w:rsidR="00AA116A" w:rsidRPr="00A606CD">
        <w:rPr>
          <w:noProof/>
          <w:szCs w:val="19"/>
          <w:lang w:eastAsia="pl-PL"/>
        </w:rPr>
        <w:t> </w:t>
      </w:r>
      <w:r w:rsidRPr="00A606CD">
        <w:rPr>
          <w:noProof/>
          <w:szCs w:val="19"/>
          <w:lang w:eastAsia="pl-PL"/>
        </w:rPr>
        <w:t>tys.</w:t>
      </w:r>
      <w:r w:rsidR="00A606CD" w:rsidRPr="00A606CD">
        <w:rPr>
          <w:noProof/>
          <w:szCs w:val="19"/>
          <w:lang w:eastAsia="pl-PL"/>
        </w:rPr>
        <w:t> </w:t>
      </w:r>
      <w:r w:rsidRPr="00A606CD">
        <w:rPr>
          <w:noProof/>
          <w:szCs w:val="19"/>
          <w:lang w:eastAsia="pl-PL"/>
        </w:rPr>
        <w:t xml:space="preserve">osób). </w:t>
      </w:r>
    </w:p>
    <w:p w14:paraId="26D0430F" w14:textId="2AB7FA23" w:rsidR="00E12534" w:rsidRPr="00A606CD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A606CD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F773C4" w:rsidRPr="00A606CD">
        <w:rPr>
          <w:noProof/>
          <w:szCs w:val="19"/>
          <w:lang w:eastAsia="pl-PL"/>
        </w:rPr>
        <w:t>8</w:t>
      </w:r>
      <w:r w:rsidR="00213252" w:rsidRPr="00A606CD">
        <w:rPr>
          <w:noProof/>
          <w:szCs w:val="19"/>
          <w:lang w:eastAsia="pl-PL"/>
        </w:rPr>
        <w:t>4</w:t>
      </w:r>
      <w:r w:rsidRPr="00A606CD">
        <w:rPr>
          <w:noProof/>
          <w:szCs w:val="19"/>
          <w:lang w:eastAsia="pl-PL"/>
        </w:rPr>
        <w:t>,</w:t>
      </w:r>
      <w:r w:rsidR="00213252" w:rsidRPr="00A606CD">
        <w:rPr>
          <w:noProof/>
          <w:szCs w:val="19"/>
          <w:lang w:eastAsia="pl-PL"/>
        </w:rPr>
        <w:t>1</w:t>
      </w:r>
      <w:r w:rsidRPr="00A606CD">
        <w:rPr>
          <w:noProof/>
          <w:szCs w:val="19"/>
          <w:lang w:eastAsia="pl-PL"/>
        </w:rPr>
        <w:t xml:space="preserve">%). Udział ten w skali kwartału </w:t>
      </w:r>
      <w:r w:rsidR="00B907DD" w:rsidRPr="00A606CD">
        <w:rPr>
          <w:noProof/>
          <w:szCs w:val="19"/>
          <w:lang w:eastAsia="pl-PL"/>
        </w:rPr>
        <w:t xml:space="preserve">wzrósł </w:t>
      </w:r>
      <w:r w:rsidRPr="00A606CD">
        <w:rPr>
          <w:noProof/>
          <w:szCs w:val="19"/>
          <w:lang w:eastAsia="pl-PL"/>
        </w:rPr>
        <w:t xml:space="preserve">o </w:t>
      </w:r>
      <w:r w:rsidR="00A8787D" w:rsidRPr="00A606CD">
        <w:rPr>
          <w:noProof/>
          <w:szCs w:val="19"/>
          <w:lang w:eastAsia="pl-PL"/>
        </w:rPr>
        <w:t>2,</w:t>
      </w:r>
      <w:r w:rsidR="00213252" w:rsidRPr="00A606CD">
        <w:rPr>
          <w:noProof/>
          <w:szCs w:val="19"/>
          <w:lang w:eastAsia="pl-PL"/>
        </w:rPr>
        <w:t>3</w:t>
      </w:r>
      <w:r w:rsidRPr="00A606CD">
        <w:rPr>
          <w:noProof/>
          <w:szCs w:val="19"/>
          <w:lang w:eastAsia="pl-PL"/>
        </w:rPr>
        <w:t xml:space="preserve"> p.proc.</w:t>
      </w:r>
      <w:r w:rsidR="00EC3C16" w:rsidRPr="00A606CD">
        <w:rPr>
          <w:noProof/>
          <w:szCs w:val="19"/>
          <w:lang w:eastAsia="pl-PL"/>
        </w:rPr>
        <w:t xml:space="preserve">, </w:t>
      </w:r>
      <w:r w:rsidR="00DB5105" w:rsidRPr="00A606CD">
        <w:rPr>
          <w:noProof/>
          <w:szCs w:val="19"/>
          <w:lang w:eastAsia="pl-PL"/>
        </w:rPr>
        <w:t>a</w:t>
      </w:r>
      <w:r w:rsidR="00EC3C16" w:rsidRPr="00A606CD">
        <w:rPr>
          <w:noProof/>
          <w:szCs w:val="19"/>
          <w:lang w:eastAsia="pl-PL"/>
        </w:rPr>
        <w:t xml:space="preserve"> w ujęciu rocznym </w:t>
      </w:r>
      <w:r w:rsidR="00DB5105" w:rsidRPr="00A606CD">
        <w:rPr>
          <w:rFonts w:ascii="Arial" w:hAnsi="Arial" w:cs="Arial"/>
          <w:noProof/>
          <w:szCs w:val="19"/>
          <w:lang w:eastAsia="pl-PL"/>
        </w:rPr>
        <w:t>–</w:t>
      </w:r>
      <w:r w:rsidR="00BC5C02" w:rsidRPr="00A606CD">
        <w:rPr>
          <w:noProof/>
          <w:szCs w:val="19"/>
          <w:lang w:eastAsia="pl-PL"/>
        </w:rPr>
        <w:t xml:space="preserve"> </w:t>
      </w:r>
      <w:r w:rsidR="00EC3C16" w:rsidRPr="00A606CD">
        <w:rPr>
          <w:noProof/>
          <w:szCs w:val="19"/>
          <w:lang w:eastAsia="pl-PL"/>
        </w:rPr>
        <w:t>o</w:t>
      </w:r>
      <w:r w:rsidR="00B907DD" w:rsidRPr="00A606CD">
        <w:rPr>
          <w:noProof/>
          <w:szCs w:val="19"/>
          <w:lang w:eastAsia="pl-PL"/>
        </w:rPr>
        <w:t> </w:t>
      </w:r>
      <w:r w:rsidR="00213252" w:rsidRPr="00A606CD">
        <w:rPr>
          <w:noProof/>
          <w:szCs w:val="19"/>
          <w:lang w:eastAsia="pl-PL"/>
        </w:rPr>
        <w:t>1</w:t>
      </w:r>
      <w:r w:rsidR="00A8787D" w:rsidRPr="00A606CD">
        <w:rPr>
          <w:noProof/>
          <w:szCs w:val="19"/>
          <w:lang w:eastAsia="pl-PL"/>
        </w:rPr>
        <w:t>,</w:t>
      </w:r>
      <w:r w:rsidR="00213252" w:rsidRPr="00A606CD">
        <w:rPr>
          <w:noProof/>
          <w:szCs w:val="19"/>
          <w:lang w:eastAsia="pl-PL"/>
        </w:rPr>
        <w:t>3</w:t>
      </w:r>
      <w:r w:rsidR="00BC5C02" w:rsidRPr="00A606CD">
        <w:rPr>
          <w:noProof/>
          <w:szCs w:val="19"/>
          <w:lang w:eastAsia="pl-PL"/>
        </w:rPr>
        <w:t> </w:t>
      </w:r>
      <w:r w:rsidR="00EC3C16" w:rsidRPr="00A606CD">
        <w:rPr>
          <w:noProof/>
          <w:szCs w:val="19"/>
          <w:lang w:eastAsia="pl-PL"/>
        </w:rPr>
        <w:t>p.proc.</w:t>
      </w:r>
    </w:p>
    <w:p w14:paraId="1EA96953" w14:textId="536DEA2D" w:rsidR="00A87EA3" w:rsidRPr="00A606CD" w:rsidRDefault="00A87EA3" w:rsidP="00A87EA3">
      <w:pPr>
        <w:ind w:left="851" w:hanging="851"/>
        <w:rPr>
          <w:b/>
          <w:noProof/>
          <w:szCs w:val="19"/>
        </w:rPr>
      </w:pPr>
      <w:r w:rsidRPr="00A606CD"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44FDBE13" wp14:editId="38BA0636">
            <wp:simplePos x="0" y="0"/>
            <wp:positionH relativeFrom="margin">
              <wp:posOffset>0</wp:posOffset>
            </wp:positionH>
            <wp:positionV relativeFrom="paragraph">
              <wp:posOffset>530225</wp:posOffset>
            </wp:positionV>
            <wp:extent cx="51117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ight>
            <wp:docPr id="27" name="Obraz 27" descr="Wykres 3. Struktura pracujących mężczyzn i kobiet w wieku 15-89 lat według statusu zatrudnienia w głównym miejscu pracy w 4 kwartale 2024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3. Struktura pracujących mężczyzn i kobiet w wieku 15-89 lat według statusu zatrudnienia w głównym miejscu pracy w 4 kwartale 2024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606CD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2A5F2A">
        <w:rPr>
          <w:b/>
          <w:noProof/>
          <w:szCs w:val="19"/>
        </w:rPr>
        <w:t>4</w:t>
      </w:r>
      <w:r w:rsidRPr="00A606CD">
        <w:rPr>
          <w:b/>
          <w:noProof/>
          <w:szCs w:val="19"/>
        </w:rPr>
        <w:t xml:space="preserve"> kwartale 202</w:t>
      </w:r>
      <w:r w:rsidR="00515B6B" w:rsidRPr="00A606CD">
        <w:rPr>
          <w:b/>
          <w:noProof/>
          <w:szCs w:val="19"/>
        </w:rPr>
        <w:t>4</w:t>
      </w:r>
      <w:r w:rsidRPr="00A606CD">
        <w:rPr>
          <w:b/>
          <w:noProof/>
          <w:szCs w:val="19"/>
        </w:rPr>
        <w:t xml:space="preserve"> r.</w:t>
      </w:r>
    </w:p>
    <w:p w14:paraId="643A4494" w14:textId="0E33C8B7" w:rsidR="009C3BEF" w:rsidRPr="00A606CD" w:rsidRDefault="00E34B82" w:rsidP="00DB26AF">
      <w:pPr>
        <w:spacing w:before="240" w:line="260" w:lineRule="exact"/>
        <w:rPr>
          <w:noProof/>
          <w:szCs w:val="19"/>
          <w:lang w:eastAsia="pl-PL"/>
        </w:rPr>
      </w:pPr>
      <w:r w:rsidRPr="00A606C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67B8631" wp14:editId="526137A3">
                <wp:simplePos x="0" y="0"/>
                <wp:positionH relativeFrom="column">
                  <wp:posOffset>5219065</wp:posOffset>
                </wp:positionH>
                <wp:positionV relativeFrom="page">
                  <wp:posOffset>5073015</wp:posOffset>
                </wp:positionV>
                <wp:extent cx="1856740" cy="1274445"/>
                <wp:effectExtent l="0" t="0" r="0" b="1905"/>
                <wp:wrapTight wrapText="bothSides">
                  <wp:wrapPolygon edited="0">
                    <wp:start x="443" y="0"/>
                    <wp:lineTo x="443" y="21309"/>
                    <wp:lineTo x="20832" y="21309"/>
                    <wp:lineTo x="20832" y="0"/>
                    <wp:lineTo x="443" y="0"/>
                  </wp:wrapPolygon>
                </wp:wrapTight>
                <wp:docPr id="32" name="Pole tekstowe 2" descr="Pole tekstowe: W 4 kwartale 2024 r. w woj. dolnośląskim odsetek pracujących 40 godzin i więcej w głównym miejscu pracy w badanym tygodniu był większy niż w kraju (72,4% wobec 71,5%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0BC1D" w14:textId="21F09411" w:rsidR="00E34B82" w:rsidRPr="002F6302" w:rsidRDefault="00E34B82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A606CD">
                              <w:t xml:space="preserve">W </w:t>
                            </w:r>
                            <w:r w:rsidR="005A09A1" w:rsidRPr="00A606CD">
                              <w:t>4</w:t>
                            </w:r>
                            <w:r w:rsidRPr="00A606CD">
                              <w:t xml:space="preserve"> kwartale 2024 r. w woj.</w:t>
                            </w:r>
                            <w:r w:rsidRPr="00A606CD">
                              <w:rPr>
                                <w:spacing w:val="-2"/>
                              </w:rPr>
                              <w:t xml:space="preserve"> dolnośląskim odsetek </w:t>
                            </w:r>
                            <w:r w:rsidRPr="00A606CD">
                              <w:t xml:space="preserve">pracujących 40 godzin i więcej w głównym </w:t>
                            </w:r>
                            <w:r w:rsidRPr="00A606CD">
                              <w:rPr>
                                <w:spacing w:val="-5"/>
                              </w:rPr>
                              <w:t>miejscu pracy w badanym tygodniu</w:t>
                            </w:r>
                            <w:r w:rsidRPr="00A606CD">
                              <w:t xml:space="preserve"> </w:t>
                            </w:r>
                            <w:r w:rsidRPr="00A606CD">
                              <w:rPr>
                                <w:spacing w:val="-2"/>
                              </w:rPr>
                              <w:t>był</w:t>
                            </w:r>
                            <w:r w:rsidR="005A09A1" w:rsidRPr="00A606CD">
                              <w:rPr>
                                <w:spacing w:val="-2"/>
                              </w:rPr>
                              <w:t xml:space="preserve"> większy niż</w:t>
                            </w:r>
                            <w:r w:rsidRPr="00A606CD">
                              <w:rPr>
                                <w:spacing w:val="-2"/>
                              </w:rPr>
                              <w:t xml:space="preserve"> w kraju (7</w:t>
                            </w:r>
                            <w:r w:rsidR="005A09A1" w:rsidRPr="00A606CD">
                              <w:rPr>
                                <w:spacing w:val="-2"/>
                              </w:rPr>
                              <w:t>2</w:t>
                            </w:r>
                            <w:r w:rsidRPr="00A606CD">
                              <w:rPr>
                                <w:spacing w:val="-2"/>
                              </w:rPr>
                              <w:t>,</w:t>
                            </w:r>
                            <w:r w:rsidR="005A09A1" w:rsidRPr="00A606CD">
                              <w:rPr>
                                <w:spacing w:val="-2"/>
                              </w:rPr>
                              <w:t>4</w:t>
                            </w:r>
                            <w:r w:rsidRPr="00A606CD">
                              <w:rPr>
                                <w:spacing w:val="-2"/>
                              </w:rPr>
                              <w:t>% wobec 7</w:t>
                            </w:r>
                            <w:r w:rsidR="005A09A1" w:rsidRPr="00A606CD">
                              <w:rPr>
                                <w:spacing w:val="-2"/>
                              </w:rPr>
                              <w:t>1</w:t>
                            </w:r>
                            <w:r w:rsidRPr="00A606CD">
                              <w:rPr>
                                <w:spacing w:val="-2"/>
                              </w:rPr>
                              <w:t>,5% w</w:t>
                            </w:r>
                            <w:r w:rsidR="00A606CD" w:rsidRPr="00A606CD">
                              <w:rPr>
                                <w:spacing w:val="-2"/>
                              </w:rPr>
                              <w:t> </w:t>
                            </w:r>
                            <w:r w:rsidRPr="00A606CD">
                              <w:rPr>
                                <w:spacing w:val="-2"/>
                              </w:rPr>
                              <w:t>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8631" id="_x0000_s1035" type="#_x0000_t202" alt="Pole tekstowe: W 4 kwartale 2024 r. w woj. dolnośląskim odsetek pracujących 40 godzin i więcej w głównym miejscu pracy w badanym tygodniu był większy niż w kraju (72,4% wobec 71,5% w kraju)&#10;" style="position:absolute;margin-left:410.95pt;margin-top:399.45pt;width:146.2pt;height:100.3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" filled="f" stroked="f">
                <v:textbox>
                  <w:txbxContent>
                    <w:p w14:paraId="5750BC1D" w14:textId="21F09411" w:rsidR="00E34B82" w:rsidRPr="002F6302" w:rsidRDefault="00E34B82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A606CD">
                        <w:t xml:space="preserve">W </w:t>
                      </w:r>
                      <w:r w:rsidR="005A09A1" w:rsidRPr="00A606CD">
                        <w:t>4</w:t>
                      </w:r>
                      <w:r w:rsidRPr="00A606CD">
                        <w:t xml:space="preserve"> kwartale 2024 r. w woj.</w:t>
                      </w:r>
                      <w:r w:rsidRPr="00A606CD">
                        <w:rPr>
                          <w:spacing w:val="-2"/>
                        </w:rPr>
                        <w:t xml:space="preserve"> dolnośląskim odsetek </w:t>
                      </w:r>
                      <w:r w:rsidRPr="00A606CD">
                        <w:t xml:space="preserve">pracujących 40 godzin i więcej w głównym </w:t>
                      </w:r>
                      <w:r w:rsidRPr="00A606CD">
                        <w:rPr>
                          <w:spacing w:val="-5"/>
                        </w:rPr>
                        <w:t>miejscu pracy w badanym tygodniu</w:t>
                      </w:r>
                      <w:r w:rsidRPr="00A606CD">
                        <w:t xml:space="preserve"> </w:t>
                      </w:r>
                      <w:r w:rsidRPr="00A606CD">
                        <w:rPr>
                          <w:spacing w:val="-2"/>
                        </w:rPr>
                        <w:t>był</w:t>
                      </w:r>
                      <w:r w:rsidR="005A09A1" w:rsidRPr="00A606CD">
                        <w:rPr>
                          <w:spacing w:val="-2"/>
                        </w:rPr>
                        <w:t xml:space="preserve"> większy niż</w:t>
                      </w:r>
                      <w:r w:rsidRPr="00A606CD">
                        <w:rPr>
                          <w:spacing w:val="-2"/>
                        </w:rPr>
                        <w:t xml:space="preserve"> w kraju (7</w:t>
                      </w:r>
                      <w:r w:rsidR="005A09A1" w:rsidRPr="00A606CD">
                        <w:rPr>
                          <w:spacing w:val="-2"/>
                        </w:rPr>
                        <w:t>2</w:t>
                      </w:r>
                      <w:r w:rsidRPr="00A606CD">
                        <w:rPr>
                          <w:spacing w:val="-2"/>
                        </w:rPr>
                        <w:t>,</w:t>
                      </w:r>
                      <w:r w:rsidR="005A09A1" w:rsidRPr="00A606CD">
                        <w:rPr>
                          <w:spacing w:val="-2"/>
                        </w:rPr>
                        <w:t>4</w:t>
                      </w:r>
                      <w:r w:rsidRPr="00A606CD">
                        <w:rPr>
                          <w:spacing w:val="-2"/>
                        </w:rPr>
                        <w:t>% wobec 7</w:t>
                      </w:r>
                      <w:r w:rsidR="005A09A1" w:rsidRPr="00A606CD">
                        <w:rPr>
                          <w:spacing w:val="-2"/>
                        </w:rPr>
                        <w:t>1</w:t>
                      </w:r>
                      <w:r w:rsidRPr="00A606CD">
                        <w:rPr>
                          <w:spacing w:val="-2"/>
                        </w:rPr>
                        <w:t>,5% w</w:t>
                      </w:r>
                      <w:r w:rsidR="00A606CD" w:rsidRPr="00A606CD">
                        <w:rPr>
                          <w:spacing w:val="-2"/>
                        </w:rPr>
                        <w:t> </w:t>
                      </w:r>
                      <w:r w:rsidRPr="00A606CD">
                        <w:rPr>
                          <w:spacing w:val="-2"/>
                        </w:rPr>
                        <w:t>kraju)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 w:rsidRPr="00A606CD">
        <w:rPr>
          <w:noProof/>
          <w:szCs w:val="19"/>
          <w:lang w:eastAsia="pl-PL"/>
        </w:rPr>
        <w:t xml:space="preserve">Największa liczba osób pracowała w przetwórstwie przemysłowym </w:t>
      </w:r>
      <w:r w:rsidR="009C3BEF" w:rsidRPr="00A606CD">
        <w:rPr>
          <w:noProof/>
          <w:szCs w:val="19"/>
          <w:lang w:eastAsia="pl-PL"/>
        </w:rPr>
        <w:sym w:font="Symbol" w:char="F02D"/>
      </w:r>
      <w:r w:rsidR="009C3BEF" w:rsidRPr="00A606CD">
        <w:rPr>
          <w:noProof/>
          <w:szCs w:val="19"/>
          <w:lang w:eastAsia="pl-PL"/>
        </w:rPr>
        <w:t xml:space="preserve"> 2</w:t>
      </w:r>
      <w:r w:rsidR="00257815" w:rsidRPr="00A606CD">
        <w:rPr>
          <w:noProof/>
          <w:szCs w:val="19"/>
          <w:lang w:eastAsia="pl-PL"/>
        </w:rPr>
        <w:t>68</w:t>
      </w:r>
      <w:r w:rsidR="009C3BEF" w:rsidRPr="00A606CD">
        <w:rPr>
          <w:noProof/>
          <w:szCs w:val="19"/>
          <w:lang w:eastAsia="pl-PL"/>
        </w:rPr>
        <w:t xml:space="preserve"> </w:t>
      </w:r>
      <w:r w:rsidR="00014D06" w:rsidRPr="00A606CD">
        <w:rPr>
          <w:noProof/>
          <w:szCs w:val="19"/>
          <w:lang w:eastAsia="pl-PL"/>
        </w:rPr>
        <w:t xml:space="preserve">tys., tj. </w:t>
      </w:r>
      <w:r w:rsidR="00257815" w:rsidRPr="00A606CD">
        <w:rPr>
          <w:noProof/>
          <w:szCs w:val="19"/>
          <w:lang w:eastAsia="pl-PL"/>
        </w:rPr>
        <w:t>19</w:t>
      </w:r>
      <w:r w:rsidR="005C243C" w:rsidRPr="00A606CD">
        <w:rPr>
          <w:noProof/>
          <w:szCs w:val="19"/>
          <w:lang w:eastAsia="pl-PL"/>
        </w:rPr>
        <w:t>,</w:t>
      </w:r>
      <w:r w:rsidR="00257815" w:rsidRPr="00A606CD">
        <w:rPr>
          <w:noProof/>
          <w:szCs w:val="19"/>
          <w:lang w:eastAsia="pl-PL"/>
        </w:rPr>
        <w:t>5</w:t>
      </w:r>
      <w:r w:rsidR="009C3BEF" w:rsidRPr="00A606CD">
        <w:rPr>
          <w:noProof/>
          <w:szCs w:val="19"/>
          <w:lang w:eastAsia="pl-PL"/>
        </w:rPr>
        <w:t xml:space="preserve">% ogólnej </w:t>
      </w:r>
      <w:r w:rsidR="009C3BEF" w:rsidRPr="00A606CD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="009C3BEF" w:rsidRPr="00A606CD">
        <w:rPr>
          <w:noProof/>
          <w:spacing w:val="2"/>
          <w:szCs w:val="19"/>
          <w:lang w:eastAsia="pl-PL"/>
        </w:rPr>
        <w:sym w:font="Symbol" w:char="F02D"/>
      </w:r>
      <w:r w:rsidR="009C3BEF" w:rsidRPr="00A606CD">
        <w:rPr>
          <w:noProof/>
          <w:spacing w:val="2"/>
          <w:szCs w:val="19"/>
          <w:lang w:eastAsia="pl-PL"/>
        </w:rPr>
        <w:t xml:space="preserve"> </w:t>
      </w:r>
      <w:r w:rsidR="005C243C" w:rsidRPr="00A606CD">
        <w:rPr>
          <w:noProof/>
          <w:spacing w:val="2"/>
          <w:szCs w:val="19"/>
          <w:lang w:eastAsia="pl-PL"/>
        </w:rPr>
        <w:t>1</w:t>
      </w:r>
      <w:r w:rsidR="00257815" w:rsidRPr="00A606CD">
        <w:rPr>
          <w:noProof/>
          <w:spacing w:val="2"/>
          <w:szCs w:val="19"/>
          <w:lang w:eastAsia="pl-PL"/>
        </w:rPr>
        <w:t>79</w:t>
      </w:r>
      <w:r w:rsidR="009C3BEF" w:rsidRPr="00A606CD">
        <w:rPr>
          <w:noProof/>
          <w:spacing w:val="2"/>
          <w:szCs w:val="19"/>
          <w:lang w:eastAsia="pl-PL"/>
        </w:rPr>
        <w:t xml:space="preserve"> tys., tj. </w:t>
      </w:r>
      <w:r w:rsidR="00257815" w:rsidRPr="00A606CD">
        <w:rPr>
          <w:noProof/>
          <w:spacing w:val="2"/>
          <w:szCs w:val="19"/>
          <w:lang w:eastAsia="pl-PL"/>
        </w:rPr>
        <w:t>13</w:t>
      </w:r>
      <w:r w:rsidR="005C243C" w:rsidRPr="00A606CD">
        <w:rPr>
          <w:noProof/>
          <w:spacing w:val="2"/>
          <w:szCs w:val="19"/>
          <w:lang w:eastAsia="pl-PL"/>
        </w:rPr>
        <w:t>,</w:t>
      </w:r>
      <w:r w:rsidR="00257815" w:rsidRPr="00A606CD">
        <w:rPr>
          <w:noProof/>
          <w:spacing w:val="2"/>
          <w:szCs w:val="19"/>
          <w:lang w:eastAsia="pl-PL"/>
        </w:rPr>
        <w:t>0</w:t>
      </w:r>
      <w:r w:rsidR="009C3BEF" w:rsidRPr="00A606CD">
        <w:rPr>
          <w:noProof/>
          <w:spacing w:val="2"/>
          <w:szCs w:val="19"/>
          <w:lang w:eastAsia="pl-PL"/>
        </w:rPr>
        <w:t>%</w:t>
      </w:r>
      <w:r w:rsidR="00B9172E" w:rsidRPr="00A606CD">
        <w:rPr>
          <w:noProof/>
          <w:spacing w:val="2"/>
          <w:szCs w:val="19"/>
          <w:lang w:eastAsia="pl-PL"/>
        </w:rPr>
        <w:t xml:space="preserve"> i </w:t>
      </w:r>
      <w:r w:rsidR="005C243C" w:rsidRPr="00A606CD">
        <w:rPr>
          <w:noProof/>
          <w:spacing w:val="2"/>
          <w:szCs w:val="19"/>
          <w:lang w:eastAsia="pl-PL"/>
        </w:rPr>
        <w:t>edukacji – 1</w:t>
      </w:r>
      <w:r w:rsidR="00257815" w:rsidRPr="00A606CD">
        <w:rPr>
          <w:noProof/>
          <w:spacing w:val="2"/>
          <w:szCs w:val="19"/>
          <w:lang w:eastAsia="pl-PL"/>
        </w:rPr>
        <w:t>19</w:t>
      </w:r>
      <w:r w:rsidR="005C243C" w:rsidRPr="00A606CD">
        <w:rPr>
          <w:noProof/>
          <w:spacing w:val="2"/>
          <w:szCs w:val="19"/>
          <w:lang w:eastAsia="pl-PL"/>
        </w:rPr>
        <w:t xml:space="preserve"> tys., tj. </w:t>
      </w:r>
      <w:r w:rsidR="00257815" w:rsidRPr="00A606CD">
        <w:rPr>
          <w:noProof/>
          <w:spacing w:val="2"/>
          <w:szCs w:val="19"/>
          <w:lang w:eastAsia="pl-PL"/>
        </w:rPr>
        <w:t>8</w:t>
      </w:r>
      <w:r w:rsidR="005C243C" w:rsidRPr="00A606CD">
        <w:rPr>
          <w:noProof/>
          <w:spacing w:val="2"/>
          <w:szCs w:val="19"/>
          <w:lang w:eastAsia="pl-PL"/>
        </w:rPr>
        <w:t>,</w:t>
      </w:r>
      <w:r w:rsidR="00257815" w:rsidRPr="00A606CD">
        <w:rPr>
          <w:noProof/>
          <w:spacing w:val="2"/>
          <w:szCs w:val="19"/>
          <w:lang w:eastAsia="pl-PL"/>
        </w:rPr>
        <w:t>7</w:t>
      </w:r>
      <w:r w:rsidR="005C243C" w:rsidRPr="00A606CD">
        <w:rPr>
          <w:noProof/>
          <w:spacing w:val="2"/>
          <w:szCs w:val="19"/>
          <w:lang w:eastAsia="pl-PL"/>
        </w:rPr>
        <w:t>%</w:t>
      </w:r>
      <w:r w:rsidR="009C3BEF" w:rsidRPr="00A606CD">
        <w:rPr>
          <w:noProof/>
          <w:spacing w:val="2"/>
          <w:szCs w:val="19"/>
          <w:lang w:eastAsia="pl-PL"/>
        </w:rPr>
        <w:t xml:space="preserve">. </w:t>
      </w:r>
    </w:p>
    <w:p w14:paraId="2A65E125" w14:textId="0B72B2EA" w:rsidR="002A7FC2" w:rsidRPr="00A606CD" w:rsidRDefault="00E34B82" w:rsidP="00DB26AF">
      <w:pPr>
        <w:spacing w:line="260" w:lineRule="exact"/>
        <w:rPr>
          <w:noProof/>
          <w:szCs w:val="19"/>
          <w:lang w:eastAsia="pl-PL"/>
        </w:rPr>
      </w:pPr>
      <w:r w:rsidRPr="00A606CD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D47D1D6" wp14:editId="3749DCDA">
                <wp:simplePos x="0" y="0"/>
                <wp:positionH relativeFrom="page">
                  <wp:posOffset>5708650</wp:posOffset>
                </wp:positionH>
                <wp:positionV relativeFrom="margin">
                  <wp:posOffset>5860415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6D9D" w14:textId="77777777" w:rsidR="00E34B82" w:rsidRPr="00BC4E74" w:rsidRDefault="00E34B82" w:rsidP="00A87EA3">
                            <w:pPr>
                              <w:pStyle w:val="tekstzboku"/>
                              <w:spacing w:before="0"/>
                            </w:pPr>
                            <w:r w:rsidRPr="00A606CD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D1D6" id="_x0000_s1036" type="#_x0000_t202" alt="Pole tekstowe: Najliczniejszą grupę zawodową tworzyli specjaliści" style="position:absolute;margin-left:449.5pt;margin-top:461.4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" filled="f" stroked="f">
                <v:textbox>
                  <w:txbxContent>
                    <w:p w14:paraId="6C156D9D" w14:textId="77777777" w:rsidR="00E34B82" w:rsidRPr="00BC4E74" w:rsidRDefault="00E34B82" w:rsidP="00A87EA3">
                      <w:pPr>
                        <w:pStyle w:val="tekstzboku"/>
                        <w:spacing w:before="0"/>
                      </w:pPr>
                      <w:r w:rsidRPr="00A606CD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A606CD">
        <w:rPr>
          <w:noProof/>
          <w:spacing w:val="2"/>
          <w:szCs w:val="19"/>
          <w:lang w:eastAsia="pl-PL"/>
        </w:rPr>
        <w:t xml:space="preserve">W </w:t>
      </w:r>
      <w:r w:rsidR="00257815" w:rsidRPr="00A606CD">
        <w:rPr>
          <w:noProof/>
          <w:spacing w:val="2"/>
          <w:szCs w:val="19"/>
          <w:lang w:eastAsia="pl-PL"/>
        </w:rPr>
        <w:t>4</w:t>
      </w:r>
      <w:r w:rsidR="004F5F8F" w:rsidRPr="00A606CD">
        <w:rPr>
          <w:noProof/>
          <w:spacing w:val="2"/>
          <w:szCs w:val="19"/>
          <w:lang w:eastAsia="pl-PL"/>
        </w:rPr>
        <w:t xml:space="preserve"> kwartale 202</w:t>
      </w:r>
      <w:r w:rsidR="00B9172E" w:rsidRPr="00A606CD">
        <w:rPr>
          <w:noProof/>
          <w:spacing w:val="2"/>
          <w:szCs w:val="19"/>
          <w:lang w:eastAsia="pl-PL"/>
        </w:rPr>
        <w:t>4</w:t>
      </w:r>
      <w:r w:rsidR="004F5F8F" w:rsidRPr="00A606CD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A606CD">
        <w:rPr>
          <w:noProof/>
          <w:spacing w:val="5"/>
          <w:szCs w:val="19"/>
          <w:lang w:eastAsia="pl-PL"/>
        </w:rPr>
        <w:t>w głównym miejscu pracy przepracował</w:t>
      </w:r>
      <w:r w:rsidR="00A4257E" w:rsidRPr="00A606CD">
        <w:rPr>
          <w:noProof/>
          <w:spacing w:val="5"/>
          <w:szCs w:val="19"/>
          <w:lang w:eastAsia="pl-PL"/>
        </w:rPr>
        <w:t>o</w:t>
      </w:r>
      <w:r w:rsidR="004F5F8F" w:rsidRPr="00A606CD">
        <w:rPr>
          <w:noProof/>
          <w:spacing w:val="5"/>
          <w:szCs w:val="19"/>
          <w:lang w:eastAsia="pl-PL"/>
        </w:rPr>
        <w:t xml:space="preserve"> </w:t>
      </w:r>
      <w:r w:rsidR="00685077" w:rsidRPr="00A606CD">
        <w:rPr>
          <w:noProof/>
          <w:spacing w:val="5"/>
          <w:szCs w:val="19"/>
          <w:lang w:eastAsia="pl-PL"/>
        </w:rPr>
        <w:t>995</w:t>
      </w:r>
      <w:r w:rsidR="004F5F8F" w:rsidRPr="00A606CD">
        <w:rPr>
          <w:noProof/>
          <w:spacing w:val="5"/>
          <w:szCs w:val="19"/>
          <w:lang w:eastAsia="pl-PL"/>
        </w:rPr>
        <w:t xml:space="preserve"> tys. osób (</w:t>
      </w:r>
      <w:r w:rsidR="007F22F8" w:rsidRPr="00A606CD">
        <w:rPr>
          <w:noProof/>
          <w:spacing w:val="5"/>
          <w:szCs w:val="19"/>
          <w:lang w:eastAsia="pl-PL"/>
        </w:rPr>
        <w:t>7</w:t>
      </w:r>
      <w:r w:rsidR="00685077" w:rsidRPr="00A606CD">
        <w:rPr>
          <w:noProof/>
          <w:spacing w:val="5"/>
          <w:szCs w:val="19"/>
          <w:lang w:eastAsia="pl-PL"/>
        </w:rPr>
        <w:t>2</w:t>
      </w:r>
      <w:r w:rsidR="002B1CBE" w:rsidRPr="00A606CD">
        <w:rPr>
          <w:noProof/>
          <w:spacing w:val="5"/>
          <w:szCs w:val="19"/>
          <w:lang w:eastAsia="pl-PL"/>
        </w:rPr>
        <w:t>,</w:t>
      </w:r>
      <w:r w:rsidR="00A4257E" w:rsidRPr="00A606CD">
        <w:rPr>
          <w:noProof/>
          <w:spacing w:val="5"/>
          <w:szCs w:val="19"/>
          <w:lang w:eastAsia="pl-PL"/>
        </w:rPr>
        <w:t>4</w:t>
      </w:r>
      <w:r w:rsidR="004F5F8F" w:rsidRPr="00A606CD">
        <w:rPr>
          <w:noProof/>
          <w:spacing w:val="5"/>
          <w:szCs w:val="19"/>
          <w:lang w:eastAsia="pl-PL"/>
        </w:rPr>
        <w:t>% wszystkich pracujących),</w:t>
      </w:r>
      <w:r w:rsidR="004F5F8F" w:rsidRPr="00A606CD">
        <w:rPr>
          <w:noProof/>
          <w:szCs w:val="19"/>
          <w:lang w:eastAsia="pl-PL"/>
        </w:rPr>
        <w:t xml:space="preserve"> </w:t>
      </w:r>
      <w:r w:rsidR="004F5F8F" w:rsidRPr="00A606CD">
        <w:rPr>
          <w:noProof/>
          <w:spacing w:val="-2"/>
          <w:szCs w:val="19"/>
          <w:lang w:eastAsia="pl-PL"/>
        </w:rPr>
        <w:t xml:space="preserve">co dało </w:t>
      </w:r>
      <w:r w:rsidR="00685077" w:rsidRPr="00A606CD">
        <w:rPr>
          <w:noProof/>
          <w:spacing w:val="-2"/>
          <w:szCs w:val="19"/>
          <w:lang w:eastAsia="pl-PL"/>
        </w:rPr>
        <w:t>9</w:t>
      </w:r>
      <w:r w:rsidR="004F5F8F" w:rsidRPr="00A606CD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A606CD">
        <w:rPr>
          <w:noProof/>
          <w:spacing w:val="-2"/>
          <w:szCs w:val="19"/>
          <w:lang w:eastAsia="pl-PL"/>
        </w:rPr>
        <w:t>Najwyższy udział pracujących 40 godzin i więcej w</w:t>
      </w:r>
      <w:r w:rsidR="00161526" w:rsidRPr="00A606CD">
        <w:rPr>
          <w:noProof/>
          <w:spacing w:val="-2"/>
          <w:szCs w:val="19"/>
          <w:lang w:eastAsia="pl-PL"/>
        </w:rPr>
        <w:t> </w:t>
      </w:r>
      <w:r w:rsidR="00CD54B2" w:rsidRPr="00A606CD">
        <w:rPr>
          <w:noProof/>
          <w:spacing w:val="-2"/>
          <w:szCs w:val="19"/>
          <w:lang w:eastAsia="pl-PL"/>
        </w:rPr>
        <w:t>ogól</w:t>
      </w:r>
      <w:r w:rsidR="00CD54B2" w:rsidRPr="00A606CD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685077" w:rsidRPr="00A606CD">
        <w:rPr>
          <w:noProof/>
          <w:spacing w:val="2"/>
          <w:szCs w:val="19"/>
          <w:lang w:eastAsia="pl-PL"/>
        </w:rPr>
        <w:t>warmińsko-mazurskim</w:t>
      </w:r>
      <w:r w:rsidR="007F22F8" w:rsidRPr="00A606CD">
        <w:rPr>
          <w:noProof/>
          <w:spacing w:val="2"/>
          <w:szCs w:val="19"/>
          <w:lang w:eastAsia="pl-PL"/>
        </w:rPr>
        <w:t xml:space="preserve"> (</w:t>
      </w:r>
      <w:r w:rsidR="00685077" w:rsidRPr="00A606CD">
        <w:rPr>
          <w:noProof/>
          <w:spacing w:val="2"/>
          <w:szCs w:val="19"/>
          <w:lang w:eastAsia="pl-PL"/>
        </w:rPr>
        <w:t>76</w:t>
      </w:r>
      <w:r w:rsidR="00907790" w:rsidRPr="00A606CD">
        <w:rPr>
          <w:noProof/>
          <w:spacing w:val="2"/>
          <w:szCs w:val="19"/>
          <w:lang w:eastAsia="pl-PL"/>
        </w:rPr>
        <w:t>,</w:t>
      </w:r>
      <w:r w:rsidR="00685077" w:rsidRPr="00A606CD">
        <w:rPr>
          <w:noProof/>
          <w:spacing w:val="2"/>
          <w:szCs w:val="19"/>
          <w:lang w:eastAsia="pl-PL"/>
        </w:rPr>
        <w:t>3</w:t>
      </w:r>
      <w:r w:rsidR="00CD54B2" w:rsidRPr="00A606CD">
        <w:rPr>
          <w:noProof/>
          <w:spacing w:val="2"/>
          <w:szCs w:val="19"/>
          <w:lang w:eastAsia="pl-PL"/>
        </w:rPr>
        <w:t xml:space="preserve">%), a najniższy </w:t>
      </w:r>
      <w:r w:rsidR="00CD54B2" w:rsidRPr="00A606CD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 w:rsidRPr="00A606CD">
        <w:rPr>
          <w:noProof/>
          <w:spacing w:val="2"/>
          <w:szCs w:val="19"/>
          <w:lang w:eastAsia="pl-PL"/>
        </w:rPr>
        <w:t xml:space="preserve"> w województwie </w:t>
      </w:r>
      <w:r w:rsidR="00685077" w:rsidRPr="00A606CD">
        <w:rPr>
          <w:noProof/>
          <w:spacing w:val="2"/>
          <w:szCs w:val="19"/>
          <w:lang w:eastAsia="pl-PL"/>
        </w:rPr>
        <w:t>opolskim</w:t>
      </w:r>
      <w:r w:rsidR="007F22F8" w:rsidRPr="00A606CD">
        <w:rPr>
          <w:noProof/>
          <w:spacing w:val="2"/>
          <w:szCs w:val="19"/>
          <w:lang w:eastAsia="pl-PL"/>
        </w:rPr>
        <w:t xml:space="preserve"> (</w:t>
      </w:r>
      <w:r w:rsidR="00907790" w:rsidRPr="00A606CD">
        <w:rPr>
          <w:noProof/>
          <w:spacing w:val="2"/>
          <w:szCs w:val="19"/>
          <w:lang w:eastAsia="pl-PL"/>
        </w:rPr>
        <w:t>6</w:t>
      </w:r>
      <w:r w:rsidR="00685077" w:rsidRPr="00A606CD">
        <w:rPr>
          <w:noProof/>
          <w:spacing w:val="2"/>
          <w:szCs w:val="19"/>
          <w:lang w:eastAsia="pl-PL"/>
        </w:rPr>
        <w:t>3</w:t>
      </w:r>
      <w:r w:rsidR="00907790" w:rsidRPr="00A606CD">
        <w:rPr>
          <w:noProof/>
          <w:spacing w:val="2"/>
          <w:szCs w:val="19"/>
          <w:lang w:eastAsia="pl-PL"/>
        </w:rPr>
        <w:t>,</w:t>
      </w:r>
      <w:r w:rsidR="00685077" w:rsidRPr="00A606CD">
        <w:rPr>
          <w:noProof/>
          <w:spacing w:val="2"/>
          <w:szCs w:val="19"/>
          <w:lang w:eastAsia="pl-PL"/>
        </w:rPr>
        <w:t>1</w:t>
      </w:r>
      <w:r w:rsidR="00CD54B2" w:rsidRPr="00A606CD">
        <w:rPr>
          <w:noProof/>
          <w:spacing w:val="2"/>
          <w:szCs w:val="19"/>
          <w:lang w:eastAsia="pl-PL"/>
        </w:rPr>
        <w:t>%).</w:t>
      </w:r>
      <w:r w:rsidR="00CD54B2" w:rsidRPr="00A606CD">
        <w:rPr>
          <w:noProof/>
          <w:szCs w:val="19"/>
          <w:lang w:eastAsia="pl-PL"/>
        </w:rPr>
        <w:t xml:space="preserve"> </w:t>
      </w:r>
      <w:r w:rsidR="002A7FC2" w:rsidRPr="00A606CD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A606CD">
        <w:rPr>
          <w:noProof/>
          <w:spacing w:val="2"/>
          <w:szCs w:val="19"/>
          <w:lang w:eastAsia="pl-PL"/>
        </w:rPr>
        <w:t xml:space="preserve">40 godzin i więcej odnotowano wśród mężczyzn niż kobiet (odpowiednio </w:t>
      </w:r>
      <w:r w:rsidR="00685077" w:rsidRPr="00A606CD">
        <w:rPr>
          <w:noProof/>
          <w:spacing w:val="2"/>
          <w:szCs w:val="19"/>
          <w:lang w:eastAsia="pl-PL"/>
        </w:rPr>
        <w:t>74</w:t>
      </w:r>
      <w:r w:rsidR="00907790" w:rsidRPr="00A606CD">
        <w:rPr>
          <w:noProof/>
          <w:spacing w:val="2"/>
          <w:szCs w:val="19"/>
          <w:lang w:eastAsia="pl-PL"/>
        </w:rPr>
        <w:t>,</w:t>
      </w:r>
      <w:r w:rsidR="00685077" w:rsidRPr="00A606CD">
        <w:rPr>
          <w:noProof/>
          <w:spacing w:val="2"/>
          <w:szCs w:val="19"/>
          <w:lang w:eastAsia="pl-PL"/>
        </w:rPr>
        <w:t>6</w:t>
      </w:r>
      <w:r w:rsidR="002A7FC2" w:rsidRPr="00A606CD">
        <w:rPr>
          <w:noProof/>
          <w:spacing w:val="2"/>
          <w:szCs w:val="19"/>
          <w:lang w:eastAsia="pl-PL"/>
        </w:rPr>
        <w:t xml:space="preserve">% i </w:t>
      </w:r>
      <w:r w:rsidR="00685077" w:rsidRPr="00A606CD">
        <w:rPr>
          <w:noProof/>
          <w:spacing w:val="2"/>
          <w:szCs w:val="19"/>
          <w:lang w:eastAsia="pl-PL"/>
        </w:rPr>
        <w:t>69</w:t>
      </w:r>
      <w:r w:rsidR="00907790" w:rsidRPr="00A606CD">
        <w:rPr>
          <w:noProof/>
          <w:spacing w:val="2"/>
          <w:szCs w:val="19"/>
          <w:lang w:eastAsia="pl-PL"/>
        </w:rPr>
        <w:t>,7</w:t>
      </w:r>
      <w:r w:rsidR="002A7FC2" w:rsidRPr="00A606CD">
        <w:rPr>
          <w:noProof/>
          <w:spacing w:val="2"/>
          <w:szCs w:val="19"/>
          <w:lang w:eastAsia="pl-PL"/>
        </w:rPr>
        <w:t>%) oraz wśród mieszkańc</w:t>
      </w:r>
      <w:r w:rsidR="002F6302" w:rsidRPr="00A606CD">
        <w:rPr>
          <w:noProof/>
          <w:spacing w:val="2"/>
          <w:szCs w:val="19"/>
          <w:lang w:eastAsia="pl-PL"/>
        </w:rPr>
        <w:t xml:space="preserve">ów </w:t>
      </w:r>
      <w:r w:rsidR="00907790" w:rsidRPr="00A606CD">
        <w:rPr>
          <w:noProof/>
          <w:spacing w:val="2"/>
          <w:szCs w:val="19"/>
          <w:lang w:eastAsia="pl-PL"/>
        </w:rPr>
        <w:t>wsi</w:t>
      </w:r>
      <w:r w:rsidR="007F22F8" w:rsidRPr="00A606CD">
        <w:rPr>
          <w:noProof/>
          <w:spacing w:val="2"/>
          <w:szCs w:val="19"/>
          <w:lang w:eastAsia="pl-PL"/>
        </w:rPr>
        <w:t xml:space="preserve"> niż </w:t>
      </w:r>
      <w:r w:rsidR="00907790" w:rsidRPr="00A606CD">
        <w:rPr>
          <w:noProof/>
          <w:spacing w:val="2"/>
          <w:szCs w:val="19"/>
          <w:lang w:eastAsia="pl-PL"/>
        </w:rPr>
        <w:t xml:space="preserve">miast </w:t>
      </w:r>
      <w:r w:rsidR="002F6302" w:rsidRPr="00A606CD">
        <w:rPr>
          <w:noProof/>
          <w:spacing w:val="2"/>
          <w:szCs w:val="19"/>
          <w:lang w:eastAsia="pl-PL"/>
        </w:rPr>
        <w:t xml:space="preserve">(odpowiednio </w:t>
      </w:r>
      <w:r w:rsidR="00685077" w:rsidRPr="00A606CD">
        <w:rPr>
          <w:noProof/>
          <w:spacing w:val="2"/>
          <w:szCs w:val="19"/>
          <w:lang w:eastAsia="pl-PL"/>
        </w:rPr>
        <w:t>72</w:t>
      </w:r>
      <w:r w:rsidR="00907790" w:rsidRPr="00A606CD">
        <w:rPr>
          <w:noProof/>
          <w:spacing w:val="2"/>
          <w:szCs w:val="19"/>
          <w:lang w:eastAsia="pl-PL"/>
        </w:rPr>
        <w:t>,</w:t>
      </w:r>
      <w:r w:rsidR="00685077" w:rsidRPr="00A606CD">
        <w:rPr>
          <w:noProof/>
          <w:spacing w:val="2"/>
          <w:szCs w:val="19"/>
          <w:lang w:eastAsia="pl-PL"/>
        </w:rPr>
        <w:t>8</w:t>
      </w:r>
      <w:r w:rsidR="002A7FC2" w:rsidRPr="00A606CD">
        <w:rPr>
          <w:noProof/>
          <w:spacing w:val="2"/>
          <w:szCs w:val="19"/>
          <w:lang w:eastAsia="pl-PL"/>
        </w:rPr>
        <w:t xml:space="preserve">% i </w:t>
      </w:r>
      <w:r w:rsidR="00907790" w:rsidRPr="00A606CD">
        <w:rPr>
          <w:noProof/>
          <w:spacing w:val="2"/>
          <w:szCs w:val="19"/>
          <w:lang w:eastAsia="pl-PL"/>
        </w:rPr>
        <w:t>7</w:t>
      </w:r>
      <w:r w:rsidR="00685077" w:rsidRPr="00A606CD">
        <w:rPr>
          <w:noProof/>
          <w:spacing w:val="2"/>
          <w:szCs w:val="19"/>
          <w:lang w:eastAsia="pl-PL"/>
        </w:rPr>
        <w:t>2</w:t>
      </w:r>
      <w:r w:rsidR="00907790" w:rsidRPr="00A606CD">
        <w:rPr>
          <w:noProof/>
          <w:spacing w:val="2"/>
          <w:szCs w:val="19"/>
          <w:lang w:eastAsia="pl-PL"/>
        </w:rPr>
        <w:t>,1</w:t>
      </w:r>
      <w:r w:rsidR="002A7FC2" w:rsidRPr="00A606CD">
        <w:rPr>
          <w:noProof/>
          <w:spacing w:val="2"/>
          <w:szCs w:val="19"/>
          <w:lang w:eastAsia="pl-PL"/>
        </w:rPr>
        <w:t>%).</w:t>
      </w:r>
    </w:p>
    <w:p w14:paraId="217B1A31" w14:textId="7C4D4F56" w:rsidR="00702C7F" w:rsidRPr="00A606CD" w:rsidRDefault="00702C7F" w:rsidP="00DB26AF">
      <w:pPr>
        <w:spacing w:line="260" w:lineRule="exact"/>
        <w:rPr>
          <w:noProof/>
          <w:szCs w:val="19"/>
        </w:rPr>
      </w:pPr>
      <w:r w:rsidRPr="00A606CD">
        <w:rPr>
          <w:noProof/>
          <w:szCs w:val="19"/>
        </w:rPr>
        <w:t xml:space="preserve">Najliczniejszą grupę zawodową tworzyli specjaliści </w:t>
      </w:r>
      <w:r w:rsidR="00817B79" w:rsidRPr="00A606CD">
        <w:rPr>
          <w:noProof/>
          <w:szCs w:val="19"/>
        </w:rPr>
        <w:sym w:font="Symbol" w:char="F02D"/>
      </w:r>
      <w:r w:rsidRPr="00A606CD">
        <w:rPr>
          <w:noProof/>
          <w:szCs w:val="19"/>
        </w:rPr>
        <w:t xml:space="preserve"> </w:t>
      </w:r>
      <w:r w:rsidR="00EF4D5E" w:rsidRPr="00A606CD">
        <w:rPr>
          <w:noProof/>
          <w:szCs w:val="19"/>
        </w:rPr>
        <w:t>3</w:t>
      </w:r>
      <w:r w:rsidR="005A09A1" w:rsidRPr="00A606CD">
        <w:rPr>
          <w:noProof/>
          <w:szCs w:val="19"/>
        </w:rPr>
        <w:t>70</w:t>
      </w:r>
      <w:r w:rsidR="00585DE9" w:rsidRPr="00A606CD">
        <w:rPr>
          <w:noProof/>
          <w:szCs w:val="19"/>
        </w:rPr>
        <w:t xml:space="preserve"> </w:t>
      </w:r>
      <w:r w:rsidRPr="00A606CD">
        <w:rPr>
          <w:noProof/>
          <w:szCs w:val="19"/>
        </w:rPr>
        <w:t xml:space="preserve">tys., tj. </w:t>
      </w:r>
      <w:r w:rsidR="00A4257E" w:rsidRPr="00A606CD">
        <w:rPr>
          <w:noProof/>
          <w:szCs w:val="19"/>
        </w:rPr>
        <w:t>2</w:t>
      </w:r>
      <w:r w:rsidR="005A09A1" w:rsidRPr="00A606CD">
        <w:rPr>
          <w:noProof/>
          <w:szCs w:val="19"/>
        </w:rPr>
        <w:t>6</w:t>
      </w:r>
      <w:r w:rsidR="00A4257E" w:rsidRPr="00A606CD">
        <w:rPr>
          <w:noProof/>
          <w:szCs w:val="19"/>
        </w:rPr>
        <w:t>,</w:t>
      </w:r>
      <w:r w:rsidR="005A09A1" w:rsidRPr="00A606CD">
        <w:rPr>
          <w:noProof/>
          <w:szCs w:val="19"/>
        </w:rPr>
        <w:t>9</w:t>
      </w:r>
      <w:r w:rsidRPr="00A606CD">
        <w:rPr>
          <w:noProof/>
          <w:szCs w:val="19"/>
        </w:rPr>
        <w:t>% pracuj</w:t>
      </w:r>
      <w:r w:rsidR="00A4257E" w:rsidRPr="00A606CD">
        <w:rPr>
          <w:noProof/>
          <w:szCs w:val="19"/>
        </w:rPr>
        <w:t>ą</w:t>
      </w:r>
      <w:r w:rsidRPr="00A606CD">
        <w:rPr>
          <w:noProof/>
          <w:szCs w:val="19"/>
        </w:rPr>
        <w:t>cych</w:t>
      </w:r>
      <w:r w:rsidR="000B010B" w:rsidRPr="00A606CD">
        <w:rPr>
          <w:noProof/>
          <w:szCs w:val="19"/>
        </w:rPr>
        <w:t xml:space="preserve">, </w:t>
      </w:r>
      <w:r w:rsidR="00930EC8" w:rsidRPr="00A606CD">
        <w:rPr>
          <w:noProof/>
          <w:szCs w:val="19"/>
        </w:rPr>
        <w:t>a</w:t>
      </w:r>
      <w:r w:rsidR="002266A9" w:rsidRPr="00A606CD">
        <w:rPr>
          <w:noProof/>
          <w:szCs w:val="19"/>
        </w:rPr>
        <w:t> </w:t>
      </w:r>
      <w:r w:rsidR="00930EC8" w:rsidRPr="00A606CD">
        <w:rPr>
          <w:noProof/>
          <w:szCs w:val="19"/>
        </w:rPr>
        <w:t xml:space="preserve">następnie </w:t>
      </w:r>
      <w:r w:rsidR="00A4257E" w:rsidRPr="00A606CD">
        <w:rPr>
          <w:noProof/>
          <w:szCs w:val="19"/>
        </w:rPr>
        <w:t>technicy i inny średni personel</w:t>
      </w:r>
      <w:r w:rsidR="00757460" w:rsidRPr="00A606CD">
        <w:rPr>
          <w:noProof/>
          <w:szCs w:val="19"/>
        </w:rPr>
        <w:t xml:space="preserve"> – </w:t>
      </w:r>
      <w:r w:rsidR="005A09A1" w:rsidRPr="00A606CD">
        <w:rPr>
          <w:noProof/>
          <w:szCs w:val="19"/>
        </w:rPr>
        <w:t>208</w:t>
      </w:r>
      <w:r w:rsidR="00757460" w:rsidRPr="00A606CD">
        <w:rPr>
          <w:noProof/>
          <w:szCs w:val="19"/>
        </w:rPr>
        <w:t xml:space="preserve"> tys., tj. </w:t>
      </w:r>
      <w:r w:rsidR="00A4257E" w:rsidRPr="00A606CD">
        <w:rPr>
          <w:noProof/>
          <w:szCs w:val="19"/>
        </w:rPr>
        <w:t>1</w:t>
      </w:r>
      <w:r w:rsidR="005A09A1" w:rsidRPr="00A606CD">
        <w:rPr>
          <w:noProof/>
          <w:szCs w:val="19"/>
        </w:rPr>
        <w:t>5</w:t>
      </w:r>
      <w:r w:rsidR="00A4257E" w:rsidRPr="00A606CD">
        <w:rPr>
          <w:noProof/>
          <w:szCs w:val="19"/>
        </w:rPr>
        <w:t>,</w:t>
      </w:r>
      <w:r w:rsidR="005A09A1" w:rsidRPr="00A606CD">
        <w:rPr>
          <w:noProof/>
          <w:szCs w:val="19"/>
        </w:rPr>
        <w:t>1</w:t>
      </w:r>
      <w:r w:rsidR="00757460" w:rsidRPr="00A606CD">
        <w:rPr>
          <w:noProof/>
          <w:szCs w:val="19"/>
        </w:rPr>
        <w:t>%</w:t>
      </w:r>
      <w:r w:rsidRPr="00A606CD">
        <w:rPr>
          <w:noProof/>
          <w:szCs w:val="19"/>
        </w:rPr>
        <w:t>.</w:t>
      </w:r>
      <w:r w:rsidR="00993E1B" w:rsidRPr="00A606CD">
        <w:rPr>
          <w:noProof/>
          <w:szCs w:val="19"/>
        </w:rPr>
        <w:t xml:space="preserve"> </w:t>
      </w:r>
    </w:p>
    <w:p w14:paraId="0AA883CD" w14:textId="7EFCC86B" w:rsidR="00EB05D8" w:rsidRPr="00A606CD" w:rsidRDefault="00AE3C87" w:rsidP="00F552EC">
      <w:pPr>
        <w:spacing w:line="260" w:lineRule="exact"/>
        <w:rPr>
          <w:shd w:val="clear" w:color="auto" w:fill="FFFFFF"/>
        </w:rPr>
      </w:pPr>
      <w:r w:rsidRPr="00A606CD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AA766E" wp14:editId="3CE13084">
                <wp:simplePos x="0" y="0"/>
                <wp:positionH relativeFrom="page">
                  <wp:posOffset>5709920</wp:posOffset>
                </wp:positionH>
                <wp:positionV relativeFrom="margin">
                  <wp:posOffset>6527165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474" y="0"/>
                    <wp:lineTo x="474" y="20855"/>
                    <wp:lineTo x="20873" y="20855"/>
                    <wp:lineTo x="20873" y="0"/>
                    <wp:lineTo x="474" y="0"/>
                  </wp:wrapPolygon>
                </wp:wrapTight>
                <wp:docPr id="16" name="Pole tekstowe 2" descr="Pole tekstowe: Wskaźnik zatrudnienia osób niepełnosprawnych wyniósł 18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B07D3" w14:textId="76EAB01E" w:rsidR="00E34B82" w:rsidRPr="00BC4E74" w:rsidRDefault="00E34B82" w:rsidP="00971985">
                            <w:pPr>
                              <w:pStyle w:val="tekstzboku"/>
                              <w:spacing w:before="0"/>
                            </w:pPr>
                            <w:r w:rsidRPr="00A606CD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A606CD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niepełnosprawnych wyniósł </w:t>
                            </w:r>
                            <w:r w:rsidR="00526040" w:rsidRPr="00A606CD">
                              <w:rPr>
                                <w:noProof/>
                                <w:spacing w:val="-2"/>
                                <w:szCs w:val="19"/>
                              </w:rPr>
                              <w:t>18</w:t>
                            </w:r>
                            <w:r w:rsidRPr="00A606CD">
                              <w:rPr>
                                <w:noProof/>
                                <w:spacing w:val="-2"/>
                                <w:szCs w:val="19"/>
                              </w:rPr>
                              <w:t>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766E" id="_x0000_s1037" type="#_x0000_t202" alt="Pole tekstowe: Wskaźnik zatrudnienia osób niepełnosprawnych wyniósł 18,5%" style="position:absolute;margin-left:449.6pt;margin-top:513.9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" filled="f" stroked="f">
                <v:textbox>
                  <w:txbxContent>
                    <w:p w14:paraId="605B07D3" w14:textId="76EAB01E" w:rsidR="00E34B82" w:rsidRPr="00BC4E74" w:rsidRDefault="00E34B82" w:rsidP="00971985">
                      <w:pPr>
                        <w:pStyle w:val="tekstzboku"/>
                        <w:spacing w:before="0"/>
                      </w:pPr>
                      <w:r w:rsidRPr="00A606CD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A606CD">
                        <w:rPr>
                          <w:noProof/>
                          <w:spacing w:val="-2"/>
                          <w:szCs w:val="19"/>
                        </w:rPr>
                        <w:t xml:space="preserve">niepełnosprawnych wyniósł </w:t>
                      </w:r>
                      <w:r w:rsidR="00526040" w:rsidRPr="00A606CD">
                        <w:rPr>
                          <w:noProof/>
                          <w:spacing w:val="-2"/>
                          <w:szCs w:val="19"/>
                        </w:rPr>
                        <w:t>18</w:t>
                      </w:r>
                      <w:r w:rsidRPr="00A606CD">
                        <w:rPr>
                          <w:noProof/>
                          <w:spacing w:val="-2"/>
                          <w:szCs w:val="19"/>
                        </w:rPr>
                        <w:t>,5%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A606CD">
        <w:rPr>
          <w:noProof/>
          <w:szCs w:val="19"/>
        </w:rPr>
        <w:t xml:space="preserve">Wśród pracujących odnotowano </w:t>
      </w:r>
      <w:r w:rsidR="00526040" w:rsidRPr="00A606CD">
        <w:rPr>
          <w:noProof/>
          <w:szCs w:val="19"/>
        </w:rPr>
        <w:t>45</w:t>
      </w:r>
      <w:r w:rsidR="00B01674" w:rsidRPr="00A606CD">
        <w:rPr>
          <w:noProof/>
          <w:szCs w:val="19"/>
        </w:rPr>
        <w:t xml:space="preserve"> tys. </w:t>
      </w:r>
      <w:r w:rsidR="00B01674" w:rsidRPr="00A606CD">
        <w:rPr>
          <w:b/>
          <w:noProof/>
          <w:szCs w:val="19"/>
        </w:rPr>
        <w:t xml:space="preserve">osób </w:t>
      </w:r>
      <w:r w:rsidR="009570DA" w:rsidRPr="00A606CD">
        <w:rPr>
          <w:b/>
          <w:noProof/>
          <w:szCs w:val="19"/>
        </w:rPr>
        <w:t xml:space="preserve">z </w:t>
      </w:r>
      <w:r w:rsidR="00B01674" w:rsidRPr="00A606CD">
        <w:rPr>
          <w:b/>
          <w:noProof/>
          <w:szCs w:val="19"/>
        </w:rPr>
        <w:t>niepełnosprawn</w:t>
      </w:r>
      <w:r w:rsidR="009570DA" w:rsidRPr="00A606CD">
        <w:rPr>
          <w:b/>
          <w:noProof/>
          <w:szCs w:val="19"/>
        </w:rPr>
        <w:t>ością</w:t>
      </w:r>
      <w:r w:rsidR="00F610A2" w:rsidRPr="00A606CD">
        <w:rPr>
          <w:rStyle w:val="Odwoanieprzypisudolnego"/>
          <w:b/>
          <w:noProof/>
          <w:szCs w:val="19"/>
        </w:rPr>
        <w:footnoteReference w:id="2"/>
      </w:r>
      <w:r w:rsidR="00B01674" w:rsidRPr="00A606CD">
        <w:rPr>
          <w:noProof/>
          <w:szCs w:val="19"/>
        </w:rPr>
        <w:t xml:space="preserve">. </w:t>
      </w:r>
      <w:r w:rsidR="00B01674" w:rsidRPr="00A606CD">
        <w:rPr>
          <w:noProof/>
          <w:spacing w:val="2"/>
          <w:szCs w:val="19"/>
        </w:rPr>
        <w:t xml:space="preserve">Wskaźnik zatrudnienia </w:t>
      </w:r>
      <w:r w:rsidR="009570DA" w:rsidRPr="00A606CD">
        <w:rPr>
          <w:noProof/>
          <w:spacing w:val="2"/>
          <w:szCs w:val="19"/>
        </w:rPr>
        <w:t>tych osób</w:t>
      </w:r>
      <w:r w:rsidR="004F4E91" w:rsidRPr="00A606CD">
        <w:rPr>
          <w:noProof/>
          <w:spacing w:val="2"/>
          <w:szCs w:val="19"/>
        </w:rPr>
        <w:t xml:space="preserve"> kształtował się na poziomie </w:t>
      </w:r>
      <w:r w:rsidR="00526040" w:rsidRPr="00A606CD">
        <w:rPr>
          <w:noProof/>
          <w:spacing w:val="2"/>
          <w:szCs w:val="19"/>
        </w:rPr>
        <w:t>18</w:t>
      </w:r>
      <w:r w:rsidR="00907790" w:rsidRPr="00A606CD">
        <w:rPr>
          <w:noProof/>
          <w:spacing w:val="2"/>
          <w:szCs w:val="19"/>
        </w:rPr>
        <w:t>,</w:t>
      </w:r>
      <w:r w:rsidR="00526040" w:rsidRPr="00A606CD">
        <w:rPr>
          <w:noProof/>
          <w:spacing w:val="2"/>
          <w:szCs w:val="19"/>
        </w:rPr>
        <w:t>5</w:t>
      </w:r>
      <w:r w:rsidR="00B01674" w:rsidRPr="00A606CD">
        <w:rPr>
          <w:noProof/>
          <w:spacing w:val="2"/>
          <w:szCs w:val="19"/>
        </w:rPr>
        <w:t xml:space="preserve">% (wobec </w:t>
      </w:r>
      <w:r w:rsidR="00907790" w:rsidRPr="00A606CD">
        <w:rPr>
          <w:noProof/>
          <w:spacing w:val="2"/>
          <w:szCs w:val="19"/>
        </w:rPr>
        <w:t>5</w:t>
      </w:r>
      <w:r w:rsidR="00526040" w:rsidRPr="00A606CD">
        <w:rPr>
          <w:noProof/>
          <w:spacing w:val="2"/>
          <w:szCs w:val="19"/>
        </w:rPr>
        <w:t>8</w:t>
      </w:r>
      <w:r w:rsidR="00907790" w:rsidRPr="00A606CD">
        <w:rPr>
          <w:noProof/>
          <w:spacing w:val="2"/>
          <w:szCs w:val="19"/>
        </w:rPr>
        <w:t>,</w:t>
      </w:r>
      <w:r w:rsidR="00526040" w:rsidRPr="00A606CD">
        <w:rPr>
          <w:noProof/>
          <w:spacing w:val="2"/>
          <w:szCs w:val="19"/>
        </w:rPr>
        <w:t>5</w:t>
      </w:r>
      <w:r w:rsidR="00B01674" w:rsidRPr="00A606CD">
        <w:rPr>
          <w:noProof/>
          <w:spacing w:val="2"/>
          <w:szCs w:val="19"/>
        </w:rPr>
        <w:t>% dla ogólnej liczby osób w wieku</w:t>
      </w:r>
      <w:r w:rsidR="00B01674" w:rsidRPr="00A606CD">
        <w:rPr>
          <w:noProof/>
          <w:spacing w:val="-2"/>
          <w:szCs w:val="19"/>
        </w:rPr>
        <w:t xml:space="preserve"> 15-</w:t>
      </w:r>
      <w:r w:rsidR="00790ED8" w:rsidRPr="00A606CD">
        <w:rPr>
          <w:noProof/>
          <w:spacing w:val="-2"/>
          <w:szCs w:val="19"/>
        </w:rPr>
        <w:t>89 lat</w:t>
      </w:r>
      <w:r w:rsidR="00B01674" w:rsidRPr="00A606CD">
        <w:rPr>
          <w:noProof/>
          <w:spacing w:val="-2"/>
          <w:szCs w:val="19"/>
        </w:rPr>
        <w:t>).</w:t>
      </w:r>
      <w:r w:rsidR="009C40B7" w:rsidRPr="00A606CD">
        <w:rPr>
          <w:noProof/>
          <w:spacing w:val="-2"/>
          <w:szCs w:val="19"/>
        </w:rPr>
        <w:t xml:space="preserve"> </w:t>
      </w:r>
      <w:r w:rsidR="00EB05D8" w:rsidRPr="00A606CD">
        <w:rPr>
          <w:shd w:val="clear" w:color="auto" w:fill="FFFFFF"/>
        </w:rPr>
        <w:t xml:space="preserve">W </w:t>
      </w:r>
      <w:r w:rsidR="00526040" w:rsidRPr="00A606CD">
        <w:rPr>
          <w:shd w:val="clear" w:color="auto" w:fill="FFFFFF"/>
        </w:rPr>
        <w:t>4</w:t>
      </w:r>
      <w:r w:rsidR="00EB05D8" w:rsidRPr="00A606CD">
        <w:rPr>
          <w:shd w:val="clear" w:color="auto" w:fill="FFFFFF"/>
        </w:rPr>
        <w:t xml:space="preserve"> kwartale 202</w:t>
      </w:r>
      <w:r w:rsidR="00907790" w:rsidRPr="00A606CD">
        <w:rPr>
          <w:shd w:val="clear" w:color="auto" w:fill="FFFFFF"/>
        </w:rPr>
        <w:t>4</w:t>
      </w:r>
      <w:r w:rsidR="00EB05D8" w:rsidRPr="00A606CD">
        <w:rPr>
          <w:shd w:val="clear" w:color="auto" w:fill="FFFFFF"/>
        </w:rPr>
        <w:t xml:space="preserve"> r. wskaźnik zatrudnienia osób z</w:t>
      </w:r>
      <w:r w:rsidR="00DB26AF" w:rsidRPr="00A606CD">
        <w:rPr>
          <w:shd w:val="clear" w:color="auto" w:fill="FFFFFF"/>
        </w:rPr>
        <w:t> </w:t>
      </w:r>
      <w:r w:rsidR="00EB05D8" w:rsidRPr="00A606CD">
        <w:rPr>
          <w:shd w:val="clear" w:color="auto" w:fill="FFFFFF"/>
        </w:rPr>
        <w:t xml:space="preserve">niepełnosprawnością w miastach wyniósł </w:t>
      </w:r>
      <w:r w:rsidR="00526040" w:rsidRPr="00A606CD">
        <w:rPr>
          <w:shd w:val="clear" w:color="auto" w:fill="FFFFFF"/>
        </w:rPr>
        <w:t>18</w:t>
      </w:r>
      <w:r w:rsidR="00907790" w:rsidRPr="00A606CD">
        <w:rPr>
          <w:shd w:val="clear" w:color="auto" w:fill="FFFFFF"/>
        </w:rPr>
        <w:t>,</w:t>
      </w:r>
      <w:r w:rsidR="00526040" w:rsidRPr="00A606CD">
        <w:rPr>
          <w:shd w:val="clear" w:color="auto" w:fill="FFFFFF"/>
        </w:rPr>
        <w:t>8</w:t>
      </w:r>
      <w:r w:rsidR="00851C9B" w:rsidRPr="00A606CD">
        <w:rPr>
          <w:shd w:val="clear" w:color="auto" w:fill="FFFFFF"/>
        </w:rPr>
        <w:t>%</w:t>
      </w:r>
      <w:r w:rsidR="00907790" w:rsidRPr="00A606CD">
        <w:rPr>
          <w:shd w:val="clear" w:color="auto" w:fill="FFFFFF"/>
        </w:rPr>
        <w:t xml:space="preserve">, a na wsi – </w:t>
      </w:r>
      <w:r w:rsidR="00526040" w:rsidRPr="00A606CD">
        <w:rPr>
          <w:shd w:val="clear" w:color="auto" w:fill="FFFFFF"/>
        </w:rPr>
        <w:t>17</w:t>
      </w:r>
      <w:r w:rsidR="00907790" w:rsidRPr="00A606CD">
        <w:rPr>
          <w:shd w:val="clear" w:color="auto" w:fill="FFFFFF"/>
        </w:rPr>
        <w:t>,</w:t>
      </w:r>
      <w:r w:rsidR="00526040" w:rsidRPr="00A606CD">
        <w:rPr>
          <w:shd w:val="clear" w:color="auto" w:fill="FFFFFF"/>
        </w:rPr>
        <w:t>5</w:t>
      </w:r>
      <w:r w:rsidR="00907790" w:rsidRPr="00A606CD">
        <w:rPr>
          <w:shd w:val="clear" w:color="auto" w:fill="FFFFFF"/>
        </w:rPr>
        <w:t>%</w:t>
      </w:r>
      <w:r w:rsidR="00EB05D8" w:rsidRPr="00A606CD">
        <w:rPr>
          <w:shd w:val="clear" w:color="auto" w:fill="FFFFFF"/>
        </w:rPr>
        <w:t>.</w:t>
      </w:r>
      <w:r w:rsidR="009C40B7" w:rsidRPr="00A606CD">
        <w:rPr>
          <w:shd w:val="clear" w:color="auto" w:fill="FFFFFF"/>
        </w:rPr>
        <w:t xml:space="preserve"> </w:t>
      </w:r>
      <w:r w:rsidR="00B2079E" w:rsidRPr="00A606CD">
        <w:rPr>
          <w:shd w:val="clear" w:color="auto" w:fill="FFFFFF"/>
        </w:rPr>
        <w:t>W</w:t>
      </w:r>
      <w:r w:rsidR="004A435C" w:rsidRPr="00A606CD">
        <w:rPr>
          <w:shd w:val="clear" w:color="auto" w:fill="FFFFFF"/>
        </w:rPr>
        <w:t xml:space="preserve">iększość osób </w:t>
      </w:r>
      <w:r w:rsidR="00EB05D8" w:rsidRPr="00A606CD">
        <w:rPr>
          <w:shd w:val="clear" w:color="auto" w:fill="FFFFFF"/>
        </w:rPr>
        <w:t>niepełnosprawn</w:t>
      </w:r>
      <w:r w:rsidR="004A435C" w:rsidRPr="00A606CD">
        <w:rPr>
          <w:shd w:val="clear" w:color="auto" w:fill="FFFFFF"/>
        </w:rPr>
        <w:t>ych</w:t>
      </w:r>
      <w:r w:rsidR="00EB05D8" w:rsidRPr="00A606CD">
        <w:rPr>
          <w:shd w:val="clear" w:color="auto" w:fill="FFFFFF"/>
        </w:rPr>
        <w:t xml:space="preserve"> prac</w:t>
      </w:r>
      <w:r w:rsidR="001F431F" w:rsidRPr="00A606CD">
        <w:rPr>
          <w:shd w:val="clear" w:color="auto" w:fill="FFFFFF"/>
        </w:rPr>
        <w:t>owała</w:t>
      </w:r>
      <w:r w:rsidR="00EB05D8" w:rsidRPr="00A606CD">
        <w:rPr>
          <w:shd w:val="clear" w:color="auto" w:fill="FFFFFF"/>
        </w:rPr>
        <w:t xml:space="preserve"> w sektorze prywatnym (</w:t>
      </w:r>
      <w:r w:rsidR="00907790" w:rsidRPr="00A606CD">
        <w:rPr>
          <w:shd w:val="clear" w:color="auto" w:fill="FFFFFF"/>
        </w:rPr>
        <w:t>7</w:t>
      </w:r>
      <w:r w:rsidR="00526040" w:rsidRPr="00A606CD">
        <w:rPr>
          <w:shd w:val="clear" w:color="auto" w:fill="FFFFFF"/>
        </w:rPr>
        <w:t>1</w:t>
      </w:r>
      <w:r w:rsidR="00907790" w:rsidRPr="00A606CD">
        <w:rPr>
          <w:shd w:val="clear" w:color="auto" w:fill="FFFFFF"/>
        </w:rPr>
        <w:t>,</w:t>
      </w:r>
      <w:r w:rsidR="00526040" w:rsidRPr="00A606CD">
        <w:rPr>
          <w:shd w:val="clear" w:color="auto" w:fill="FFFFFF"/>
        </w:rPr>
        <w:t>1</w:t>
      </w:r>
      <w:r w:rsidR="00596F34" w:rsidRPr="00A606CD">
        <w:rPr>
          <w:shd w:val="clear" w:color="auto" w:fill="FFFFFF"/>
        </w:rPr>
        <w:t>% </w:t>
      </w:r>
      <w:r w:rsidR="00EB05D8" w:rsidRPr="00A606CD">
        <w:rPr>
          <w:shd w:val="clear" w:color="auto" w:fill="FFFFFF"/>
        </w:rPr>
        <w:t>badanej zbiorowości)</w:t>
      </w:r>
      <w:r w:rsidR="001F431F" w:rsidRPr="00A606CD">
        <w:rPr>
          <w:shd w:val="clear" w:color="auto" w:fill="FFFFFF"/>
        </w:rPr>
        <w:t>.</w:t>
      </w:r>
    </w:p>
    <w:p w14:paraId="7DD4F336" w14:textId="08CB5EA9" w:rsidR="00EB05D8" w:rsidRPr="00A606CD" w:rsidRDefault="00EB05D8" w:rsidP="00F552EC">
      <w:pPr>
        <w:spacing w:before="0" w:after="0" w:line="260" w:lineRule="exact"/>
        <w:rPr>
          <w:shd w:val="clear" w:color="auto" w:fill="FFFFFF"/>
        </w:rPr>
      </w:pPr>
      <w:r w:rsidRPr="00A606CD">
        <w:rPr>
          <w:shd w:val="clear" w:color="auto" w:fill="FFFFFF"/>
        </w:rPr>
        <w:t xml:space="preserve">Wśród </w:t>
      </w:r>
      <w:r w:rsidR="00224790" w:rsidRPr="00A606CD">
        <w:rPr>
          <w:shd w:val="clear" w:color="auto" w:fill="FFFFFF"/>
        </w:rPr>
        <w:t xml:space="preserve">pracujących </w:t>
      </w:r>
      <w:r w:rsidR="004A435C" w:rsidRPr="00A606CD">
        <w:rPr>
          <w:shd w:val="clear" w:color="auto" w:fill="FFFFFF"/>
        </w:rPr>
        <w:t xml:space="preserve">z </w:t>
      </w:r>
      <w:r w:rsidRPr="00A606CD">
        <w:rPr>
          <w:shd w:val="clear" w:color="auto" w:fill="FFFFFF"/>
        </w:rPr>
        <w:t>niepełnosprawnością najwięcej było osób z umiarkowanym stopniem niepełnosprawności (</w:t>
      </w:r>
      <w:r w:rsidR="00526040" w:rsidRPr="00A606CD">
        <w:rPr>
          <w:shd w:val="clear" w:color="auto" w:fill="FFFFFF"/>
        </w:rPr>
        <w:t>51</w:t>
      </w:r>
      <w:r w:rsidR="00907790" w:rsidRPr="00A606CD">
        <w:rPr>
          <w:shd w:val="clear" w:color="auto" w:fill="FFFFFF"/>
        </w:rPr>
        <w:t>,</w:t>
      </w:r>
      <w:r w:rsidR="00526040" w:rsidRPr="00A606CD">
        <w:rPr>
          <w:shd w:val="clear" w:color="auto" w:fill="FFFFFF"/>
        </w:rPr>
        <w:t>1</w:t>
      </w:r>
      <w:r w:rsidRPr="00A606CD">
        <w:rPr>
          <w:shd w:val="clear" w:color="auto" w:fill="FFFFFF"/>
        </w:rPr>
        <w:t>%).</w:t>
      </w:r>
    </w:p>
    <w:p w14:paraId="6D83511B" w14:textId="77777777" w:rsidR="008A47C6" w:rsidRPr="00A606CD" w:rsidRDefault="008A47C6" w:rsidP="000E37F7">
      <w:pPr>
        <w:spacing w:before="0" w:after="0"/>
        <w:rPr>
          <w:shd w:val="clear" w:color="auto" w:fill="FFFFFF"/>
        </w:rPr>
      </w:pPr>
    </w:p>
    <w:p w14:paraId="61CB67A0" w14:textId="4589EB7A" w:rsidR="00896FAC" w:rsidRPr="00A606CD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A606C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9FBA11" wp14:editId="6228BBB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2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006A" w14:textId="52EE54E0" w:rsidR="00E34B82" w:rsidRPr="00E71364" w:rsidRDefault="0025270D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606C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E34B82" w:rsidRPr="00A606C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,5%</w:t>
                            </w:r>
                          </w:p>
                          <w:p w14:paraId="2059BF45" w14:textId="77777777" w:rsidR="00E34B82" w:rsidRPr="007D605C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14:paraId="2E0B8EF6" w14:textId="77777777" w:rsidR="00E34B82" w:rsidRDefault="00E34B82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FBA11" id="_x0000_s1038" alt="Stopa bezrobocia - 2,5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" fillcolor="#001d77" stroked="f">
                <v:stroke joinstyle="miter"/>
                <v:textbox>
                  <w:txbxContent>
                    <w:p w14:paraId="2C61006A" w14:textId="52EE54E0" w:rsidR="00E34B82" w:rsidRPr="00E71364" w:rsidRDefault="0025270D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606CD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E34B82" w:rsidRPr="00A606CD">
                        <w:rPr>
                          <w:rStyle w:val="WartowskanikaZnak"/>
                          <w:sz w:val="72"/>
                          <w:szCs w:val="72"/>
                        </w:rPr>
                        <w:t>,5%</w:t>
                      </w:r>
                    </w:p>
                    <w:p w14:paraId="2059BF45" w14:textId="77777777" w:rsidR="00E34B82" w:rsidRPr="007D605C" w:rsidRDefault="00E34B82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14:paraId="2E0B8EF6" w14:textId="77777777" w:rsidR="00E34B82" w:rsidRDefault="00E34B82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A606CD">
        <w:rPr>
          <w:rFonts w:cs="FiraSans-Bold"/>
          <w:b/>
          <w:bCs/>
          <w:spacing w:val="-4"/>
          <w:szCs w:val="19"/>
        </w:rPr>
        <w:t xml:space="preserve">Osoby bezrobotne w </w:t>
      </w:r>
      <w:r w:rsidR="0025270D" w:rsidRPr="00A606CD">
        <w:rPr>
          <w:rFonts w:cs="FiraSans-Bold"/>
          <w:b/>
          <w:bCs/>
          <w:spacing w:val="-4"/>
          <w:szCs w:val="19"/>
        </w:rPr>
        <w:t>4</w:t>
      </w:r>
      <w:r w:rsidR="006A6D8A" w:rsidRPr="00A606CD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A606CD">
        <w:rPr>
          <w:rFonts w:cs="FiraSans-Bold"/>
          <w:b/>
          <w:bCs/>
          <w:spacing w:val="-4"/>
          <w:szCs w:val="19"/>
        </w:rPr>
        <w:t>2</w:t>
      </w:r>
      <w:r w:rsidR="008A54E6" w:rsidRPr="00A606CD">
        <w:rPr>
          <w:rFonts w:cs="FiraSans-Bold"/>
          <w:b/>
          <w:bCs/>
          <w:spacing w:val="-4"/>
          <w:szCs w:val="19"/>
        </w:rPr>
        <w:t>4</w:t>
      </w:r>
      <w:r w:rsidR="006A6D8A" w:rsidRPr="00A606CD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A606CD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A606CD">
        <w:rPr>
          <w:rFonts w:cs="FiraSans-Bold"/>
          <w:b/>
          <w:bCs/>
          <w:spacing w:val="-4"/>
          <w:szCs w:val="19"/>
        </w:rPr>
        <w:t xml:space="preserve"> </w:t>
      </w:r>
      <w:r w:rsidR="0025270D" w:rsidRPr="00A606CD">
        <w:rPr>
          <w:rFonts w:cs="FiraSans-Bold"/>
          <w:b/>
          <w:bCs/>
          <w:spacing w:val="-4"/>
          <w:szCs w:val="19"/>
        </w:rPr>
        <w:t>2</w:t>
      </w:r>
      <w:r w:rsidR="006A6D8A" w:rsidRPr="00A606CD">
        <w:rPr>
          <w:rFonts w:cs="FiraSans-Bold"/>
          <w:b/>
          <w:bCs/>
          <w:spacing w:val="-4"/>
          <w:szCs w:val="19"/>
        </w:rPr>
        <w:t>,</w:t>
      </w:r>
      <w:r w:rsidR="008A54E6" w:rsidRPr="00A606CD">
        <w:rPr>
          <w:rFonts w:cs="FiraSans-Bold"/>
          <w:b/>
          <w:bCs/>
          <w:spacing w:val="-4"/>
          <w:szCs w:val="19"/>
        </w:rPr>
        <w:t>5</w:t>
      </w:r>
      <w:r w:rsidR="006A6D8A" w:rsidRPr="00A606CD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A606CD">
        <w:rPr>
          <w:rFonts w:cs="FiraSans-Bold"/>
          <w:b/>
          <w:bCs/>
          <w:spacing w:val="-4"/>
          <w:szCs w:val="19"/>
        </w:rPr>
        <w:t>-89</w:t>
      </w:r>
      <w:r w:rsidR="006A6D8A" w:rsidRPr="00A606CD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A606CD">
        <w:rPr>
          <w:rFonts w:cs="FiraSans-Bold"/>
          <w:b/>
          <w:bCs/>
          <w:spacing w:val="-2"/>
          <w:szCs w:val="19"/>
        </w:rPr>
        <w:t xml:space="preserve"> </w:t>
      </w:r>
      <w:r w:rsidR="000C287A" w:rsidRPr="00A606CD">
        <w:rPr>
          <w:rFonts w:cs="FiraSans-Bold"/>
          <w:b/>
          <w:bCs/>
          <w:spacing w:val="2"/>
          <w:szCs w:val="19"/>
        </w:rPr>
        <w:t xml:space="preserve">(o </w:t>
      </w:r>
      <w:r w:rsidR="00003F77" w:rsidRPr="00A606CD">
        <w:rPr>
          <w:rFonts w:cs="FiraSans-Bold"/>
          <w:b/>
          <w:bCs/>
          <w:spacing w:val="2"/>
          <w:szCs w:val="19"/>
        </w:rPr>
        <w:t>0</w:t>
      </w:r>
      <w:r w:rsidR="000C287A" w:rsidRPr="00A606CD">
        <w:rPr>
          <w:rFonts w:cs="FiraSans-Bold"/>
          <w:b/>
          <w:bCs/>
          <w:spacing w:val="2"/>
          <w:szCs w:val="19"/>
        </w:rPr>
        <w:t>,</w:t>
      </w:r>
      <w:r w:rsidR="0025270D" w:rsidRPr="00A606CD">
        <w:rPr>
          <w:rFonts w:cs="FiraSans-Bold"/>
          <w:b/>
          <w:bCs/>
          <w:spacing w:val="2"/>
          <w:szCs w:val="19"/>
        </w:rPr>
        <w:t>3</w:t>
      </w:r>
      <w:r w:rsidR="007C4E89" w:rsidRPr="00A606CD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7C4E89" w:rsidRPr="00A606CD">
        <w:rPr>
          <w:rFonts w:cs="FiraSans-Bold"/>
          <w:b/>
          <w:bCs/>
          <w:spacing w:val="2"/>
          <w:szCs w:val="19"/>
        </w:rPr>
        <w:t>p.proc</w:t>
      </w:r>
      <w:proofErr w:type="spellEnd"/>
      <w:r w:rsidR="007C4E89" w:rsidRPr="00A606CD">
        <w:rPr>
          <w:rFonts w:cs="FiraSans-Bold"/>
          <w:b/>
          <w:bCs/>
          <w:spacing w:val="2"/>
          <w:szCs w:val="19"/>
        </w:rPr>
        <w:t xml:space="preserve">. </w:t>
      </w:r>
      <w:r w:rsidR="0025270D" w:rsidRPr="00A606CD">
        <w:rPr>
          <w:rFonts w:cs="FiraSans-Bold"/>
          <w:b/>
          <w:bCs/>
          <w:spacing w:val="2"/>
          <w:szCs w:val="19"/>
        </w:rPr>
        <w:t>mni</w:t>
      </w:r>
      <w:r w:rsidR="007C4E89" w:rsidRPr="00A606CD">
        <w:rPr>
          <w:rFonts w:cs="FiraSans-Bold"/>
          <w:b/>
          <w:bCs/>
          <w:spacing w:val="2"/>
          <w:szCs w:val="19"/>
        </w:rPr>
        <w:t>ej</w:t>
      </w:r>
      <w:r w:rsidR="000C287A" w:rsidRPr="00A606CD">
        <w:rPr>
          <w:rFonts w:cs="FiraSans-Bold"/>
          <w:b/>
          <w:bCs/>
          <w:spacing w:val="2"/>
          <w:szCs w:val="19"/>
        </w:rPr>
        <w:t xml:space="preserve"> niż w kraju)</w:t>
      </w:r>
      <w:r w:rsidR="006A6D8A" w:rsidRPr="00A606CD">
        <w:rPr>
          <w:rFonts w:cs="FiraSans-Bold"/>
          <w:b/>
          <w:bCs/>
          <w:spacing w:val="2"/>
          <w:szCs w:val="19"/>
        </w:rPr>
        <w:t xml:space="preserve">. </w:t>
      </w:r>
      <w:r w:rsidR="00CD701B" w:rsidRPr="00A606CD">
        <w:rPr>
          <w:rFonts w:cs="FiraSans-Bold"/>
          <w:b/>
          <w:bCs/>
          <w:spacing w:val="2"/>
          <w:szCs w:val="19"/>
        </w:rPr>
        <w:t xml:space="preserve">Natężenie bezrobocia </w:t>
      </w:r>
      <w:r w:rsidR="008A54E6" w:rsidRPr="00A606CD">
        <w:rPr>
          <w:rFonts w:cs="FiraSans-Bold"/>
          <w:b/>
          <w:bCs/>
          <w:spacing w:val="2"/>
          <w:szCs w:val="19"/>
        </w:rPr>
        <w:t xml:space="preserve">pozostało na </w:t>
      </w:r>
      <w:r w:rsidR="0025270D" w:rsidRPr="00A606CD">
        <w:rPr>
          <w:rFonts w:cs="FiraSans-Bold"/>
          <w:b/>
          <w:bCs/>
          <w:spacing w:val="2"/>
          <w:szCs w:val="19"/>
        </w:rPr>
        <w:t>niższym</w:t>
      </w:r>
      <w:r w:rsidR="008A54E6" w:rsidRPr="00A606CD">
        <w:rPr>
          <w:rFonts w:cs="FiraSans-Bold"/>
          <w:b/>
          <w:bCs/>
          <w:spacing w:val="2"/>
          <w:szCs w:val="19"/>
        </w:rPr>
        <w:t xml:space="preserve"> poziomie</w:t>
      </w:r>
      <w:r w:rsidR="00CD701B" w:rsidRPr="00A606CD">
        <w:rPr>
          <w:rFonts w:cs="FiraSans-Bold"/>
          <w:b/>
          <w:bCs/>
          <w:spacing w:val="-2"/>
          <w:szCs w:val="19"/>
        </w:rPr>
        <w:t xml:space="preserve"> </w:t>
      </w:r>
      <w:r w:rsidR="0025270D" w:rsidRPr="00A606CD">
        <w:rPr>
          <w:rFonts w:cs="FiraSans-Bold"/>
          <w:b/>
          <w:bCs/>
          <w:spacing w:val="2"/>
          <w:szCs w:val="19"/>
        </w:rPr>
        <w:t>niż</w:t>
      </w:r>
      <w:r w:rsidR="008A54E6" w:rsidRPr="00A606CD">
        <w:rPr>
          <w:rFonts w:cs="FiraSans-Bold"/>
          <w:b/>
          <w:bCs/>
          <w:spacing w:val="2"/>
          <w:szCs w:val="19"/>
        </w:rPr>
        <w:t xml:space="preserve"> w</w:t>
      </w:r>
      <w:r w:rsidR="0023151F" w:rsidRPr="00A606CD">
        <w:rPr>
          <w:rFonts w:cs="FiraSans-Bold"/>
          <w:b/>
          <w:bCs/>
          <w:spacing w:val="2"/>
          <w:szCs w:val="19"/>
        </w:rPr>
        <w:t> </w:t>
      </w:r>
      <w:r w:rsidR="0025270D" w:rsidRPr="00A606CD">
        <w:rPr>
          <w:rFonts w:cs="FiraSans-Bold"/>
          <w:b/>
          <w:bCs/>
          <w:spacing w:val="2"/>
          <w:szCs w:val="19"/>
        </w:rPr>
        <w:t>3</w:t>
      </w:r>
      <w:r w:rsidR="007C4E89" w:rsidRPr="00A606CD">
        <w:rPr>
          <w:rFonts w:cs="FiraSans-Bold"/>
          <w:b/>
          <w:bCs/>
          <w:spacing w:val="2"/>
          <w:szCs w:val="19"/>
        </w:rPr>
        <w:t xml:space="preserve"> </w:t>
      </w:r>
      <w:r w:rsidR="00CD701B" w:rsidRPr="00A606CD">
        <w:rPr>
          <w:rFonts w:cs="FiraSans-Bold"/>
          <w:b/>
          <w:bCs/>
          <w:spacing w:val="2"/>
          <w:szCs w:val="19"/>
        </w:rPr>
        <w:t>kwarta</w:t>
      </w:r>
      <w:r w:rsidR="008A54E6" w:rsidRPr="00A606CD">
        <w:rPr>
          <w:rFonts w:cs="FiraSans-Bold"/>
          <w:b/>
          <w:bCs/>
          <w:spacing w:val="2"/>
          <w:szCs w:val="19"/>
        </w:rPr>
        <w:t>le</w:t>
      </w:r>
      <w:r w:rsidR="00CD701B" w:rsidRPr="00A606CD">
        <w:rPr>
          <w:rFonts w:cs="FiraSans-Bold"/>
          <w:b/>
          <w:bCs/>
          <w:spacing w:val="2"/>
          <w:szCs w:val="19"/>
        </w:rPr>
        <w:t xml:space="preserve"> </w:t>
      </w:r>
      <w:r w:rsidR="0025270D" w:rsidRPr="00A606CD">
        <w:rPr>
          <w:rFonts w:cs="FiraSans-Bold"/>
          <w:b/>
          <w:bCs/>
          <w:spacing w:val="2"/>
          <w:szCs w:val="19"/>
        </w:rPr>
        <w:t>2024 r</w:t>
      </w:r>
      <w:r w:rsidR="008A54E6" w:rsidRPr="00A606CD">
        <w:rPr>
          <w:rFonts w:cs="FiraSans-Bold"/>
          <w:b/>
          <w:bCs/>
          <w:spacing w:val="2"/>
          <w:szCs w:val="19"/>
        </w:rPr>
        <w:t>.</w:t>
      </w:r>
      <w:r w:rsidR="0025270D" w:rsidRPr="00A606CD">
        <w:rPr>
          <w:rFonts w:cs="FiraSans-Bold"/>
          <w:b/>
          <w:bCs/>
          <w:spacing w:val="2"/>
          <w:szCs w:val="19"/>
        </w:rPr>
        <w:t xml:space="preserve"> o 1,0 </w:t>
      </w:r>
      <w:proofErr w:type="spellStart"/>
      <w:r w:rsidR="0025270D" w:rsidRPr="00A606CD">
        <w:rPr>
          <w:rFonts w:cs="FiraSans-Bold"/>
          <w:b/>
          <w:bCs/>
          <w:spacing w:val="2"/>
          <w:szCs w:val="19"/>
        </w:rPr>
        <w:t>p.proc</w:t>
      </w:r>
      <w:proofErr w:type="spellEnd"/>
      <w:r w:rsidR="0025270D" w:rsidRPr="00A606CD">
        <w:rPr>
          <w:rFonts w:cs="FiraSans-Bold"/>
          <w:b/>
          <w:bCs/>
          <w:spacing w:val="2"/>
          <w:szCs w:val="19"/>
        </w:rPr>
        <w:t>.</w:t>
      </w:r>
      <w:r w:rsidR="00F47850" w:rsidRPr="00A606CD">
        <w:rPr>
          <w:rFonts w:cs="FiraSans-Bold"/>
          <w:b/>
          <w:bCs/>
          <w:spacing w:val="2"/>
          <w:szCs w:val="19"/>
        </w:rPr>
        <w:t>,</w:t>
      </w:r>
      <w:r w:rsidR="005A6DDD" w:rsidRPr="00A606CD">
        <w:rPr>
          <w:rFonts w:cs="FiraSans-Bold"/>
          <w:b/>
          <w:bCs/>
          <w:spacing w:val="2"/>
          <w:szCs w:val="19"/>
        </w:rPr>
        <w:t xml:space="preserve"> </w:t>
      </w:r>
      <w:r w:rsidR="008A54E6" w:rsidRPr="00A606CD">
        <w:rPr>
          <w:rFonts w:cs="FiraSans-Bold"/>
          <w:b/>
          <w:bCs/>
          <w:spacing w:val="2"/>
          <w:szCs w:val="19"/>
        </w:rPr>
        <w:t xml:space="preserve">a </w:t>
      </w:r>
      <w:r w:rsidR="007C4E89" w:rsidRPr="00A606CD">
        <w:rPr>
          <w:rFonts w:cs="FiraSans-Bold"/>
          <w:b/>
          <w:bCs/>
          <w:spacing w:val="2"/>
          <w:szCs w:val="19"/>
        </w:rPr>
        <w:t xml:space="preserve">w relacji </w:t>
      </w:r>
      <w:r w:rsidR="00F47850" w:rsidRPr="00A606CD">
        <w:rPr>
          <w:rFonts w:cs="FiraSans-Bold"/>
          <w:b/>
          <w:bCs/>
          <w:spacing w:val="2"/>
          <w:szCs w:val="19"/>
        </w:rPr>
        <w:t>z</w:t>
      </w:r>
      <w:r w:rsidR="007C4E89" w:rsidRPr="00A606CD">
        <w:rPr>
          <w:rFonts w:cs="FiraSans-Bold"/>
          <w:b/>
          <w:bCs/>
          <w:spacing w:val="2"/>
          <w:szCs w:val="19"/>
        </w:rPr>
        <w:t> </w:t>
      </w:r>
      <w:r w:rsidR="0025270D" w:rsidRPr="00A606CD">
        <w:rPr>
          <w:rFonts w:cs="FiraSans-Bold"/>
          <w:b/>
          <w:bCs/>
          <w:spacing w:val="2"/>
          <w:szCs w:val="19"/>
        </w:rPr>
        <w:t>4</w:t>
      </w:r>
      <w:r w:rsidR="005A6DDD" w:rsidRPr="00A606CD">
        <w:rPr>
          <w:rFonts w:cs="FiraSans-Bold"/>
          <w:b/>
          <w:bCs/>
          <w:spacing w:val="2"/>
          <w:szCs w:val="19"/>
        </w:rPr>
        <w:t> </w:t>
      </w:r>
      <w:r w:rsidR="00F47850" w:rsidRPr="00A606CD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A606CD">
        <w:rPr>
          <w:rFonts w:cs="FiraSans-Bold"/>
          <w:b/>
          <w:bCs/>
          <w:spacing w:val="2"/>
          <w:szCs w:val="19"/>
        </w:rPr>
        <w:t>202</w:t>
      </w:r>
      <w:r w:rsidR="008A54E6" w:rsidRPr="00A606CD">
        <w:rPr>
          <w:rFonts w:cs="FiraSans-Bold"/>
          <w:b/>
          <w:bCs/>
          <w:spacing w:val="2"/>
          <w:szCs w:val="19"/>
        </w:rPr>
        <w:t>3</w:t>
      </w:r>
      <w:r w:rsidR="0023151F" w:rsidRPr="00A606CD">
        <w:rPr>
          <w:rFonts w:cs="FiraSans-Bold"/>
          <w:b/>
          <w:bCs/>
          <w:spacing w:val="2"/>
          <w:szCs w:val="19"/>
        </w:rPr>
        <w:t xml:space="preserve"> r. </w:t>
      </w:r>
      <w:r w:rsidR="007C4E89" w:rsidRPr="00A606CD">
        <w:rPr>
          <w:rFonts w:cs="Arial"/>
          <w:b/>
          <w:bCs/>
          <w:spacing w:val="2"/>
          <w:szCs w:val="19"/>
        </w:rPr>
        <w:t xml:space="preserve">zanotowano </w:t>
      </w:r>
      <w:r w:rsidR="0025270D" w:rsidRPr="00A606CD">
        <w:rPr>
          <w:rFonts w:cs="Arial"/>
          <w:b/>
          <w:bCs/>
          <w:spacing w:val="2"/>
          <w:szCs w:val="19"/>
        </w:rPr>
        <w:t xml:space="preserve">spadek </w:t>
      </w:r>
      <w:r w:rsidR="007C4E89" w:rsidRPr="00A606CD">
        <w:rPr>
          <w:rFonts w:cs="FiraSans-Bold"/>
          <w:b/>
          <w:bCs/>
          <w:spacing w:val="2"/>
          <w:szCs w:val="19"/>
        </w:rPr>
        <w:t>o 0</w:t>
      </w:r>
      <w:r w:rsidR="00F47850" w:rsidRPr="00A606CD">
        <w:rPr>
          <w:rFonts w:cs="FiraSans-Bold"/>
          <w:b/>
          <w:bCs/>
          <w:spacing w:val="2"/>
          <w:szCs w:val="19"/>
        </w:rPr>
        <w:t>,</w:t>
      </w:r>
      <w:r w:rsidR="0025270D" w:rsidRPr="00A606CD">
        <w:rPr>
          <w:rFonts w:cs="FiraSans-Bold"/>
          <w:b/>
          <w:bCs/>
          <w:spacing w:val="2"/>
          <w:szCs w:val="19"/>
        </w:rPr>
        <w:t>5</w:t>
      </w:r>
      <w:r w:rsidR="007C4E89" w:rsidRPr="00A606CD">
        <w:rPr>
          <w:rFonts w:cs="FiraSans-Bold"/>
          <w:b/>
          <w:bCs/>
          <w:spacing w:val="2"/>
          <w:szCs w:val="19"/>
        </w:rPr>
        <w:t> </w:t>
      </w:r>
      <w:proofErr w:type="spellStart"/>
      <w:r w:rsidR="00F47850" w:rsidRPr="00A606CD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A606CD">
        <w:rPr>
          <w:rFonts w:cs="FiraSans-Bold"/>
          <w:b/>
          <w:bCs/>
          <w:spacing w:val="2"/>
          <w:szCs w:val="19"/>
        </w:rPr>
        <w:t>.</w:t>
      </w:r>
    </w:p>
    <w:p w14:paraId="535357D7" w14:textId="77777777" w:rsidR="00153CFA" w:rsidRPr="00A606CD" w:rsidRDefault="006A6D8A" w:rsidP="00B25270">
      <w:pPr>
        <w:keepNext/>
        <w:spacing w:before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A606C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14:paraId="3F5DB077" w14:textId="5178235A" w:rsidR="006A6D8A" w:rsidRPr="00A606CD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 w:rsidRPr="00A606CD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0D1C89C" wp14:editId="7D901436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wództwie dolnośląskim była niższa niż w kraju o 0,3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A93E" w14:textId="52F6E27B" w:rsidR="00E34B82" w:rsidRPr="00BC4E74" w:rsidRDefault="00E34B82" w:rsidP="000B0AEC">
                            <w:pPr>
                              <w:pStyle w:val="tekstzboku"/>
                              <w:spacing w:before="0"/>
                            </w:pPr>
                            <w:r w:rsidRPr="00A606CD">
                              <w:rPr>
                                <w:noProof/>
                                <w:szCs w:val="19"/>
                              </w:rPr>
                              <w:t>Stopa bezrobocia w</w:t>
                            </w:r>
                            <w:r w:rsidR="00A606CD" w:rsidRPr="00A606CD">
                              <w:rPr>
                                <w:noProof/>
                                <w:szCs w:val="19"/>
                              </w:rPr>
                              <w:t> </w:t>
                            </w:r>
                            <w:r w:rsidRPr="00A606CD">
                              <w:rPr>
                                <w:noProof/>
                                <w:szCs w:val="19"/>
                              </w:rPr>
                              <w:t>wojewódz</w:t>
                            </w:r>
                            <w:r w:rsidR="00853F8E" w:rsidRPr="00A606CD">
                              <w:rPr>
                                <w:noProof/>
                                <w:szCs w:val="19"/>
                              </w:rPr>
                              <w:t>t</w:t>
                            </w:r>
                            <w:r w:rsidRPr="00A606CD">
                              <w:rPr>
                                <w:noProof/>
                                <w:szCs w:val="19"/>
                              </w:rPr>
                              <w:t xml:space="preserve">wie dolnośląskim była </w:t>
                            </w:r>
                            <w:r w:rsidR="00DA4EB9" w:rsidRPr="00A606CD">
                              <w:rPr>
                                <w:noProof/>
                                <w:szCs w:val="19"/>
                              </w:rPr>
                              <w:t>niższa</w:t>
                            </w:r>
                            <w:r w:rsidRPr="00A606CD">
                              <w:rPr>
                                <w:noProof/>
                                <w:szCs w:val="19"/>
                              </w:rPr>
                              <w:t xml:space="preserve"> niż w kraju o 0,</w:t>
                            </w:r>
                            <w:r w:rsidR="00DA4EB9" w:rsidRPr="00A606CD">
                              <w:rPr>
                                <w:noProof/>
                                <w:szCs w:val="19"/>
                              </w:rPr>
                              <w:t>3</w:t>
                            </w:r>
                            <w:r w:rsidRPr="00A606CD">
                              <w:rPr>
                                <w:noProof/>
                                <w:szCs w:val="19"/>
                              </w:rPr>
                              <w:t> 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C89C" id="_x0000_s1039" type="#_x0000_t202" alt="Pole tekstowe: Stopa bezrobocia w województwie dolnośląskim była niższa niż w kraju o 0,3 p.proc.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" filled="f" stroked="f">
                <v:textbox>
                  <w:txbxContent>
                    <w:p w14:paraId="7D0EA93E" w14:textId="52F6E27B" w:rsidR="00E34B82" w:rsidRPr="00BC4E74" w:rsidRDefault="00E34B82" w:rsidP="000B0AEC">
                      <w:pPr>
                        <w:pStyle w:val="tekstzboku"/>
                        <w:spacing w:before="0"/>
                      </w:pPr>
                      <w:r w:rsidRPr="00A606CD">
                        <w:rPr>
                          <w:noProof/>
                          <w:szCs w:val="19"/>
                        </w:rPr>
                        <w:t>Stopa bezrobocia w</w:t>
                      </w:r>
                      <w:r w:rsidR="00A606CD" w:rsidRPr="00A606CD">
                        <w:rPr>
                          <w:noProof/>
                          <w:szCs w:val="19"/>
                        </w:rPr>
                        <w:t> </w:t>
                      </w:r>
                      <w:r w:rsidRPr="00A606CD">
                        <w:rPr>
                          <w:noProof/>
                          <w:szCs w:val="19"/>
                        </w:rPr>
                        <w:t>wojewódz</w:t>
                      </w:r>
                      <w:r w:rsidR="00853F8E" w:rsidRPr="00A606CD">
                        <w:rPr>
                          <w:noProof/>
                          <w:szCs w:val="19"/>
                        </w:rPr>
                        <w:t>t</w:t>
                      </w:r>
                      <w:r w:rsidRPr="00A606CD">
                        <w:rPr>
                          <w:noProof/>
                          <w:szCs w:val="19"/>
                        </w:rPr>
                        <w:t xml:space="preserve">wie dolnośląskim była </w:t>
                      </w:r>
                      <w:r w:rsidR="00DA4EB9" w:rsidRPr="00A606CD">
                        <w:rPr>
                          <w:noProof/>
                          <w:szCs w:val="19"/>
                        </w:rPr>
                        <w:t>niższa</w:t>
                      </w:r>
                      <w:r w:rsidRPr="00A606CD">
                        <w:rPr>
                          <w:noProof/>
                          <w:szCs w:val="19"/>
                        </w:rPr>
                        <w:t xml:space="preserve"> niż w kraju o 0,</w:t>
                      </w:r>
                      <w:r w:rsidR="00DA4EB9" w:rsidRPr="00A606CD">
                        <w:rPr>
                          <w:noProof/>
                          <w:szCs w:val="19"/>
                        </w:rPr>
                        <w:t>3</w:t>
                      </w:r>
                      <w:r w:rsidRPr="00A606CD">
                        <w:rPr>
                          <w:noProof/>
                          <w:szCs w:val="19"/>
                        </w:rPr>
                        <w:t> 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606CD">
        <w:rPr>
          <w:noProof/>
          <w:spacing w:val="-3"/>
          <w:szCs w:val="19"/>
          <w:lang w:eastAsia="pl-PL"/>
        </w:rPr>
        <w:t xml:space="preserve">W </w:t>
      </w:r>
      <w:r w:rsidR="0025270D" w:rsidRPr="00A606CD">
        <w:rPr>
          <w:noProof/>
          <w:spacing w:val="-3"/>
          <w:szCs w:val="19"/>
          <w:lang w:eastAsia="pl-PL"/>
        </w:rPr>
        <w:t>4</w:t>
      </w:r>
      <w:r w:rsidR="006A6D8A" w:rsidRPr="00A606CD">
        <w:rPr>
          <w:noProof/>
          <w:spacing w:val="-3"/>
          <w:szCs w:val="19"/>
          <w:lang w:eastAsia="pl-PL"/>
        </w:rPr>
        <w:t xml:space="preserve"> kwartale 20</w:t>
      </w:r>
      <w:r w:rsidR="0054061C" w:rsidRPr="00A606CD">
        <w:rPr>
          <w:noProof/>
          <w:spacing w:val="-3"/>
          <w:szCs w:val="19"/>
          <w:lang w:eastAsia="pl-PL"/>
        </w:rPr>
        <w:t>2</w:t>
      </w:r>
      <w:r w:rsidR="008A54E6" w:rsidRPr="00A606CD">
        <w:rPr>
          <w:noProof/>
          <w:spacing w:val="-3"/>
          <w:szCs w:val="19"/>
          <w:lang w:eastAsia="pl-PL"/>
        </w:rPr>
        <w:t>4</w:t>
      </w:r>
      <w:r w:rsidR="006A6D8A" w:rsidRPr="00A606CD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606CD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606CD">
        <w:rPr>
          <w:noProof/>
          <w:spacing w:val="-3"/>
          <w:szCs w:val="19"/>
          <w:lang w:eastAsia="pl-PL"/>
        </w:rPr>
        <w:t xml:space="preserve">zbiorowość bezrobotnych liczyła </w:t>
      </w:r>
      <w:r w:rsidR="0025270D" w:rsidRPr="00A606CD">
        <w:rPr>
          <w:noProof/>
          <w:spacing w:val="-3"/>
          <w:szCs w:val="19"/>
          <w:lang w:eastAsia="pl-PL"/>
        </w:rPr>
        <w:t>35</w:t>
      </w:r>
      <w:r w:rsidR="006A6D8A" w:rsidRPr="00A606CD">
        <w:rPr>
          <w:noProof/>
          <w:spacing w:val="-3"/>
          <w:szCs w:val="19"/>
          <w:lang w:eastAsia="pl-PL"/>
        </w:rPr>
        <w:t xml:space="preserve"> tys. </w:t>
      </w:r>
      <w:r w:rsidR="00D5195D" w:rsidRPr="00A606CD">
        <w:rPr>
          <w:noProof/>
          <w:spacing w:val="-3"/>
          <w:szCs w:val="19"/>
          <w:lang w:eastAsia="pl-PL"/>
        </w:rPr>
        <w:t>osób</w:t>
      </w:r>
      <w:r w:rsidR="0025270D" w:rsidRPr="00A606CD">
        <w:rPr>
          <w:noProof/>
          <w:spacing w:val="-1"/>
          <w:szCs w:val="19"/>
          <w:lang w:eastAsia="pl-PL"/>
        </w:rPr>
        <w:t xml:space="preserve"> i było to mniej niż w</w:t>
      </w:r>
      <w:r w:rsidR="00E24B29" w:rsidRPr="00A606CD">
        <w:rPr>
          <w:noProof/>
          <w:szCs w:val="19"/>
          <w:lang w:eastAsia="pl-PL"/>
        </w:rPr>
        <w:t xml:space="preserve"> </w:t>
      </w:r>
      <w:r w:rsidR="00A93308" w:rsidRPr="00A606CD">
        <w:rPr>
          <w:noProof/>
          <w:szCs w:val="19"/>
          <w:lang w:eastAsia="pl-PL"/>
        </w:rPr>
        <w:t>poprzednim kwartale</w:t>
      </w:r>
      <w:r w:rsidR="00023123" w:rsidRPr="00A606CD">
        <w:rPr>
          <w:noProof/>
          <w:szCs w:val="19"/>
          <w:lang w:eastAsia="pl-PL"/>
        </w:rPr>
        <w:t xml:space="preserve"> </w:t>
      </w:r>
      <w:r w:rsidR="0025270D" w:rsidRPr="00A606CD">
        <w:rPr>
          <w:noProof/>
          <w:szCs w:val="19"/>
          <w:lang w:eastAsia="pl-PL"/>
        </w:rPr>
        <w:t xml:space="preserve">o 14 tys. </w:t>
      </w:r>
      <w:r w:rsidR="00023123" w:rsidRPr="00A606CD">
        <w:rPr>
          <w:noProof/>
          <w:szCs w:val="19"/>
          <w:lang w:eastAsia="pl-PL"/>
        </w:rPr>
        <w:t xml:space="preserve">i o </w:t>
      </w:r>
      <w:r w:rsidR="0025270D" w:rsidRPr="00A606CD">
        <w:rPr>
          <w:noProof/>
          <w:szCs w:val="19"/>
          <w:lang w:eastAsia="pl-PL"/>
        </w:rPr>
        <w:t>8</w:t>
      </w:r>
      <w:r w:rsidR="00C9001E" w:rsidRPr="00A606CD">
        <w:rPr>
          <w:noProof/>
          <w:szCs w:val="19"/>
          <w:lang w:eastAsia="pl-PL"/>
        </w:rPr>
        <w:t xml:space="preserve"> tys. (tj. o </w:t>
      </w:r>
      <w:r w:rsidR="0025270D" w:rsidRPr="00A606CD">
        <w:rPr>
          <w:noProof/>
          <w:szCs w:val="19"/>
          <w:lang w:eastAsia="pl-PL"/>
        </w:rPr>
        <w:t>18</w:t>
      </w:r>
      <w:r w:rsidR="008A54E6" w:rsidRPr="00A606CD">
        <w:rPr>
          <w:noProof/>
          <w:szCs w:val="19"/>
          <w:lang w:eastAsia="pl-PL"/>
        </w:rPr>
        <w:t>,</w:t>
      </w:r>
      <w:r w:rsidR="0025270D" w:rsidRPr="00A606CD">
        <w:rPr>
          <w:noProof/>
          <w:szCs w:val="19"/>
          <w:lang w:eastAsia="pl-PL"/>
        </w:rPr>
        <w:t>6</w:t>
      </w:r>
      <w:r w:rsidR="00A93308" w:rsidRPr="00A606CD">
        <w:rPr>
          <w:noProof/>
          <w:szCs w:val="19"/>
          <w:lang w:eastAsia="pl-PL"/>
        </w:rPr>
        <w:t>%)</w:t>
      </w:r>
      <w:r w:rsidR="0025270D" w:rsidRPr="00A606CD">
        <w:rPr>
          <w:noProof/>
          <w:szCs w:val="19"/>
          <w:lang w:eastAsia="pl-PL"/>
        </w:rPr>
        <w:t xml:space="preserve"> mniej </w:t>
      </w:r>
      <w:r w:rsidR="00FD41DF" w:rsidRPr="00A606CD">
        <w:rPr>
          <w:noProof/>
          <w:szCs w:val="19"/>
          <w:lang w:eastAsia="pl-PL"/>
        </w:rPr>
        <w:t>w</w:t>
      </w:r>
      <w:r w:rsidR="00E258F8" w:rsidRPr="00A606CD">
        <w:rPr>
          <w:noProof/>
          <w:szCs w:val="19"/>
          <w:lang w:eastAsia="pl-PL"/>
        </w:rPr>
        <w:t> </w:t>
      </w:r>
      <w:r w:rsidR="00FD41DF" w:rsidRPr="00A606CD">
        <w:rPr>
          <w:noProof/>
          <w:spacing w:val="-5"/>
          <w:szCs w:val="19"/>
          <w:lang w:eastAsia="pl-PL"/>
        </w:rPr>
        <w:t>porównaniu</w:t>
      </w:r>
      <w:r w:rsidR="00FD41DF" w:rsidRPr="00A606CD">
        <w:rPr>
          <w:noProof/>
          <w:spacing w:val="-1"/>
          <w:szCs w:val="19"/>
          <w:lang w:eastAsia="pl-PL"/>
        </w:rPr>
        <w:t xml:space="preserve"> z</w:t>
      </w:r>
      <w:r w:rsidR="00A606CD" w:rsidRPr="00A606CD">
        <w:rPr>
          <w:noProof/>
          <w:spacing w:val="-1"/>
          <w:szCs w:val="19"/>
          <w:lang w:eastAsia="pl-PL"/>
        </w:rPr>
        <w:t> </w:t>
      </w:r>
      <w:r w:rsidR="00A93308" w:rsidRPr="00A606CD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A606CD">
        <w:rPr>
          <w:noProof/>
          <w:spacing w:val="-1"/>
          <w:szCs w:val="19"/>
          <w:lang w:eastAsia="pl-PL"/>
        </w:rPr>
        <w:t>.</w:t>
      </w:r>
      <w:r w:rsidR="00194602" w:rsidRPr="00A606CD">
        <w:rPr>
          <w:noProof/>
          <w:spacing w:val="2"/>
          <w:szCs w:val="19"/>
          <w:lang w:eastAsia="pl-PL"/>
        </w:rPr>
        <w:t xml:space="preserve"> </w:t>
      </w:r>
      <w:r w:rsidR="00264D5E" w:rsidRPr="00A606CD">
        <w:rPr>
          <w:noProof/>
          <w:spacing w:val="6"/>
          <w:szCs w:val="19"/>
          <w:lang w:eastAsia="pl-PL"/>
        </w:rPr>
        <w:t>W</w:t>
      </w:r>
      <w:r w:rsidR="006A6D8A" w:rsidRPr="00A606CD">
        <w:rPr>
          <w:noProof/>
          <w:spacing w:val="-2"/>
          <w:szCs w:val="19"/>
          <w:lang w:eastAsia="pl-PL"/>
        </w:rPr>
        <w:t xml:space="preserve"> strukturze bezrobotnych według poziomu wykształcenia największy odsetek </w:t>
      </w:r>
      <w:r w:rsidR="00264D5E" w:rsidRPr="00A606CD">
        <w:rPr>
          <w:noProof/>
          <w:spacing w:val="-2"/>
          <w:szCs w:val="19"/>
          <w:lang w:eastAsia="pl-PL"/>
        </w:rPr>
        <w:t>stanowiły</w:t>
      </w:r>
      <w:r w:rsidR="006A6D8A" w:rsidRPr="00A606CD">
        <w:rPr>
          <w:noProof/>
          <w:spacing w:val="-2"/>
          <w:szCs w:val="19"/>
          <w:lang w:eastAsia="pl-PL"/>
        </w:rPr>
        <w:t xml:space="preserve"> os</w:t>
      </w:r>
      <w:r w:rsidR="00264D5E" w:rsidRPr="00A606CD">
        <w:rPr>
          <w:noProof/>
          <w:spacing w:val="-2"/>
          <w:szCs w:val="19"/>
          <w:lang w:eastAsia="pl-PL"/>
        </w:rPr>
        <w:t>o</w:t>
      </w:r>
      <w:r w:rsidR="006A6D8A" w:rsidRPr="00A606CD">
        <w:rPr>
          <w:noProof/>
          <w:spacing w:val="-2"/>
          <w:szCs w:val="19"/>
          <w:lang w:eastAsia="pl-PL"/>
        </w:rPr>
        <w:t>b</w:t>
      </w:r>
      <w:r w:rsidR="00264D5E" w:rsidRPr="00A606CD">
        <w:rPr>
          <w:noProof/>
          <w:spacing w:val="-2"/>
          <w:szCs w:val="19"/>
          <w:lang w:eastAsia="pl-PL"/>
        </w:rPr>
        <w:t>y</w:t>
      </w:r>
      <w:r w:rsidR="006A6D8A" w:rsidRPr="00A606CD">
        <w:rPr>
          <w:noProof/>
          <w:spacing w:val="-2"/>
          <w:szCs w:val="19"/>
          <w:lang w:eastAsia="pl-PL"/>
        </w:rPr>
        <w:t xml:space="preserve"> z wykształceniem</w:t>
      </w:r>
      <w:r w:rsidR="00A93308" w:rsidRPr="00A606CD">
        <w:rPr>
          <w:noProof/>
          <w:spacing w:val="-2"/>
          <w:szCs w:val="19"/>
          <w:lang w:eastAsia="pl-PL"/>
        </w:rPr>
        <w:t xml:space="preserve"> </w:t>
      </w:r>
      <w:r w:rsidR="00DA4EB9" w:rsidRPr="00A606CD">
        <w:rPr>
          <w:noProof/>
          <w:spacing w:val="-2"/>
          <w:szCs w:val="19"/>
          <w:lang w:eastAsia="pl-PL"/>
        </w:rPr>
        <w:t xml:space="preserve">średnim ogólnokształcącym oraz </w:t>
      </w:r>
      <w:r w:rsidR="008A54E6" w:rsidRPr="00A606CD">
        <w:rPr>
          <w:noProof/>
          <w:spacing w:val="-2"/>
          <w:szCs w:val="19"/>
          <w:lang w:eastAsia="pl-PL"/>
        </w:rPr>
        <w:t xml:space="preserve">policealnym i </w:t>
      </w:r>
      <w:r w:rsidR="00F06726" w:rsidRPr="00A606CD">
        <w:rPr>
          <w:noProof/>
          <w:spacing w:val="-2"/>
          <w:szCs w:val="19"/>
          <w:lang w:eastAsia="pl-PL"/>
        </w:rPr>
        <w:t>ś</w:t>
      </w:r>
      <w:r w:rsidR="008A54E6" w:rsidRPr="00A606CD">
        <w:rPr>
          <w:noProof/>
          <w:spacing w:val="-2"/>
          <w:szCs w:val="19"/>
          <w:lang w:eastAsia="pl-PL"/>
        </w:rPr>
        <w:t xml:space="preserve">rednim zawodowym </w:t>
      </w:r>
      <w:r w:rsidR="00A93308" w:rsidRPr="00A606CD">
        <w:rPr>
          <w:noProof/>
          <w:spacing w:val="-2"/>
          <w:szCs w:val="19"/>
          <w:lang w:eastAsia="pl-PL"/>
        </w:rPr>
        <w:t>(</w:t>
      </w:r>
      <w:r w:rsidR="00C9001E" w:rsidRPr="00A606CD">
        <w:rPr>
          <w:noProof/>
          <w:spacing w:val="-2"/>
          <w:szCs w:val="19"/>
          <w:lang w:eastAsia="pl-PL"/>
        </w:rPr>
        <w:t>stanowiły one</w:t>
      </w:r>
      <w:r w:rsidR="00DA4EB9" w:rsidRPr="00A606CD">
        <w:rPr>
          <w:noProof/>
          <w:spacing w:val="-2"/>
          <w:szCs w:val="19"/>
          <w:lang w:eastAsia="pl-PL"/>
        </w:rPr>
        <w:t xml:space="preserve"> odpowiedni</w:t>
      </w:r>
      <w:r w:rsidR="008A54E6" w:rsidRPr="00A606CD">
        <w:rPr>
          <w:noProof/>
          <w:spacing w:val="-2"/>
          <w:szCs w:val="19"/>
          <w:lang w:eastAsia="pl-PL"/>
        </w:rPr>
        <w:t>o 2</w:t>
      </w:r>
      <w:r w:rsidR="00DA4EB9" w:rsidRPr="00A606CD">
        <w:rPr>
          <w:noProof/>
          <w:spacing w:val="-2"/>
          <w:szCs w:val="19"/>
          <w:lang w:eastAsia="pl-PL"/>
        </w:rPr>
        <w:t>8</w:t>
      </w:r>
      <w:r w:rsidR="008A54E6" w:rsidRPr="00A606CD">
        <w:rPr>
          <w:noProof/>
          <w:spacing w:val="-2"/>
          <w:szCs w:val="19"/>
          <w:lang w:eastAsia="pl-PL"/>
        </w:rPr>
        <w:t>,</w:t>
      </w:r>
      <w:r w:rsidR="00DA4EB9" w:rsidRPr="00A606CD">
        <w:rPr>
          <w:noProof/>
          <w:spacing w:val="-2"/>
          <w:szCs w:val="19"/>
          <w:lang w:eastAsia="pl-PL"/>
        </w:rPr>
        <w:t>6</w:t>
      </w:r>
      <w:r w:rsidR="00A93308" w:rsidRPr="00A606CD">
        <w:rPr>
          <w:noProof/>
          <w:spacing w:val="-2"/>
          <w:szCs w:val="19"/>
          <w:lang w:eastAsia="pl-PL"/>
        </w:rPr>
        <w:t>%</w:t>
      </w:r>
      <w:r w:rsidR="00C9001E" w:rsidRPr="00A606CD">
        <w:rPr>
          <w:noProof/>
          <w:spacing w:val="-2"/>
          <w:szCs w:val="19"/>
          <w:lang w:eastAsia="pl-PL"/>
        </w:rPr>
        <w:t xml:space="preserve"> </w:t>
      </w:r>
      <w:r w:rsidR="00DA4EB9" w:rsidRPr="00A606CD">
        <w:rPr>
          <w:noProof/>
          <w:spacing w:val="-2"/>
          <w:szCs w:val="19"/>
          <w:lang w:eastAsia="pl-PL"/>
        </w:rPr>
        <w:t xml:space="preserve">i 22,9% </w:t>
      </w:r>
      <w:r w:rsidR="00C9001E" w:rsidRPr="00A606CD">
        <w:rPr>
          <w:noProof/>
          <w:spacing w:val="-2"/>
          <w:szCs w:val="19"/>
          <w:lang w:eastAsia="pl-PL"/>
        </w:rPr>
        <w:t>wszystkich bezrobotnych</w:t>
      </w:r>
      <w:r w:rsidR="00A93308" w:rsidRPr="00A606CD">
        <w:rPr>
          <w:noProof/>
          <w:spacing w:val="-2"/>
          <w:szCs w:val="19"/>
          <w:lang w:eastAsia="pl-PL"/>
        </w:rPr>
        <w:t>)</w:t>
      </w:r>
      <w:r w:rsidR="006A6D8A" w:rsidRPr="00A606CD">
        <w:rPr>
          <w:noProof/>
          <w:spacing w:val="-2"/>
          <w:szCs w:val="19"/>
          <w:lang w:eastAsia="pl-PL"/>
        </w:rPr>
        <w:t>.</w:t>
      </w:r>
    </w:p>
    <w:p w14:paraId="0847AB83" w14:textId="46773400" w:rsidR="006A6D8A" w:rsidRPr="00A606CD" w:rsidRDefault="006A6D8A" w:rsidP="00011AFD">
      <w:pPr>
        <w:jc w:val="both"/>
        <w:rPr>
          <w:noProof/>
          <w:szCs w:val="19"/>
          <w:lang w:eastAsia="pl-PL"/>
        </w:rPr>
      </w:pPr>
      <w:r w:rsidRPr="00A606CD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DA4EB9" w:rsidRPr="00A606CD">
        <w:rPr>
          <w:noProof/>
          <w:spacing w:val="-4"/>
          <w:szCs w:val="19"/>
          <w:lang w:eastAsia="pl-PL"/>
        </w:rPr>
        <w:t>2</w:t>
      </w:r>
      <w:r w:rsidRPr="00A606CD">
        <w:rPr>
          <w:noProof/>
          <w:spacing w:val="-4"/>
          <w:szCs w:val="19"/>
          <w:lang w:eastAsia="pl-PL"/>
        </w:rPr>
        <w:t>,</w:t>
      </w:r>
      <w:r w:rsidR="008A54E6" w:rsidRPr="00A606CD">
        <w:rPr>
          <w:noProof/>
          <w:spacing w:val="-4"/>
          <w:szCs w:val="19"/>
          <w:lang w:eastAsia="pl-PL"/>
        </w:rPr>
        <w:t>5</w:t>
      </w:r>
      <w:r w:rsidRPr="00A606CD">
        <w:rPr>
          <w:noProof/>
          <w:spacing w:val="-4"/>
          <w:szCs w:val="19"/>
          <w:lang w:eastAsia="pl-PL"/>
        </w:rPr>
        <w:t xml:space="preserve">% </w:t>
      </w:r>
      <w:r w:rsidR="00FD41DF" w:rsidRPr="00A606CD">
        <w:rPr>
          <w:noProof/>
          <w:spacing w:val="-4"/>
          <w:szCs w:val="19"/>
          <w:lang w:eastAsia="pl-PL"/>
        </w:rPr>
        <w:t xml:space="preserve">i </w:t>
      </w:r>
      <w:r w:rsidR="002B338A" w:rsidRPr="00A606CD">
        <w:rPr>
          <w:noProof/>
          <w:spacing w:val="-4"/>
          <w:szCs w:val="19"/>
          <w:lang w:eastAsia="pl-PL"/>
        </w:rPr>
        <w:t>w skali kwartału</w:t>
      </w:r>
      <w:r w:rsidR="00DA4EB9" w:rsidRPr="00A606CD">
        <w:rPr>
          <w:noProof/>
          <w:spacing w:val="-4"/>
          <w:szCs w:val="19"/>
          <w:lang w:eastAsia="pl-PL"/>
        </w:rPr>
        <w:t xml:space="preserve"> zmniejszyła się o 1,0 p.proc.</w:t>
      </w:r>
      <w:r w:rsidR="003C3043" w:rsidRPr="00A606CD">
        <w:rPr>
          <w:noProof/>
          <w:szCs w:val="19"/>
          <w:lang w:eastAsia="pl-PL"/>
        </w:rPr>
        <w:t xml:space="preserve">, </w:t>
      </w:r>
      <w:r w:rsidR="00027DBA" w:rsidRPr="00A606CD">
        <w:rPr>
          <w:noProof/>
          <w:szCs w:val="19"/>
          <w:lang w:eastAsia="pl-PL"/>
        </w:rPr>
        <w:t>a</w:t>
      </w:r>
      <w:r w:rsidR="003C3043" w:rsidRPr="00A606CD">
        <w:rPr>
          <w:noProof/>
          <w:szCs w:val="19"/>
          <w:lang w:eastAsia="pl-PL"/>
        </w:rPr>
        <w:t xml:space="preserve"> w skali roku</w:t>
      </w:r>
      <w:r w:rsidR="00310A0B" w:rsidRPr="00A606CD">
        <w:rPr>
          <w:noProof/>
          <w:szCs w:val="19"/>
          <w:lang w:eastAsia="pl-PL"/>
        </w:rPr>
        <w:t xml:space="preserve"> </w:t>
      </w:r>
      <w:r w:rsidR="00DA4EB9" w:rsidRPr="00A606CD">
        <w:rPr>
          <w:noProof/>
          <w:szCs w:val="19"/>
          <w:lang w:eastAsia="pl-PL"/>
        </w:rPr>
        <w:t>wystąpił spadek o</w:t>
      </w:r>
      <w:r w:rsidR="002810A3" w:rsidRPr="00A606CD">
        <w:rPr>
          <w:noProof/>
          <w:szCs w:val="19"/>
          <w:lang w:eastAsia="pl-PL"/>
        </w:rPr>
        <w:t xml:space="preserve"> </w:t>
      </w:r>
      <w:r w:rsidR="00310A0B" w:rsidRPr="00A606CD">
        <w:rPr>
          <w:noProof/>
          <w:szCs w:val="19"/>
          <w:lang w:eastAsia="pl-PL"/>
        </w:rPr>
        <w:t>0</w:t>
      </w:r>
      <w:r w:rsidR="002B338A" w:rsidRPr="00A606CD">
        <w:rPr>
          <w:noProof/>
          <w:szCs w:val="19"/>
          <w:lang w:eastAsia="pl-PL"/>
        </w:rPr>
        <w:t>,</w:t>
      </w:r>
      <w:r w:rsidR="00DA4EB9" w:rsidRPr="00A606CD">
        <w:rPr>
          <w:noProof/>
          <w:szCs w:val="19"/>
          <w:lang w:eastAsia="pl-PL"/>
        </w:rPr>
        <w:t>5</w:t>
      </w:r>
      <w:r w:rsidR="002B338A" w:rsidRPr="00A606CD">
        <w:rPr>
          <w:noProof/>
          <w:szCs w:val="19"/>
          <w:lang w:eastAsia="pl-PL"/>
        </w:rPr>
        <w:t xml:space="preserve"> p.proc.</w:t>
      </w:r>
      <w:r w:rsidR="00FD41DF" w:rsidRPr="00A606CD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RPr="00A606CD" w14:paraId="409765DB" w14:textId="77777777" w:rsidTr="003007C3">
        <w:tc>
          <w:tcPr>
            <w:tcW w:w="7936" w:type="dxa"/>
            <w:shd w:val="clear" w:color="auto" w:fill="F2F2F2"/>
          </w:tcPr>
          <w:p w14:paraId="408B71BE" w14:textId="77777777" w:rsidR="00DC1E7D" w:rsidRPr="00A606CD" w:rsidRDefault="00DC1E7D" w:rsidP="00011AFD">
            <w:pPr>
              <w:pStyle w:val="Tekstnormalny"/>
              <w:spacing w:before="0"/>
              <w:jc w:val="left"/>
            </w:pPr>
            <w:r w:rsidRPr="00A606CD">
              <w:rPr>
                <w:rFonts w:ascii="Fira Sans SemiBold" w:hAnsi="Fira Sans SemiBold"/>
              </w:rPr>
              <w:t>Stop</w:t>
            </w:r>
            <w:r w:rsidR="003A69FD" w:rsidRPr="00A606CD">
              <w:rPr>
                <w:rFonts w:ascii="Fira Sans SemiBold" w:hAnsi="Fira Sans SemiBold"/>
              </w:rPr>
              <w:t>a</w:t>
            </w:r>
            <w:r w:rsidRPr="00A606CD">
              <w:rPr>
                <w:rFonts w:ascii="Fira Sans SemiBold" w:hAnsi="Fira Sans SemiBold"/>
              </w:rPr>
              <w:t xml:space="preserve"> bezrobocia </w:t>
            </w:r>
            <w:r w:rsidR="00E01531" w:rsidRPr="00A606CD">
              <w:t>jest to procentowy udział bezrobotnych danej kategorii w liczbie aktywnych zawodowo danej kategorii.</w:t>
            </w:r>
          </w:p>
        </w:tc>
      </w:tr>
    </w:tbl>
    <w:p w14:paraId="0B2B689D" w14:textId="77777777" w:rsidR="006E3393" w:rsidRPr="00A606CD" w:rsidRDefault="00A527F7" w:rsidP="00B03248">
      <w:pPr>
        <w:spacing w:line="220" w:lineRule="exact"/>
        <w:rPr>
          <w:b/>
        </w:rPr>
      </w:pPr>
      <w:r w:rsidRPr="00A606CD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0AD26D66" wp14:editId="4BE5FC57">
            <wp:simplePos x="0" y="0"/>
            <wp:positionH relativeFrom="margin">
              <wp:posOffset>310515</wp:posOffset>
            </wp:positionH>
            <wp:positionV relativeFrom="paragraph">
              <wp:posOffset>279400</wp:posOffset>
            </wp:positionV>
            <wp:extent cx="4121150" cy="2598420"/>
            <wp:effectExtent l="0" t="0" r="0" b="0"/>
            <wp:wrapTopAndBottom/>
            <wp:docPr id="37" name="Obraz 13" descr="Wykres 4. Stopa bezrobocia&#10;&#10;Wykres liniowy prezentuje wysokość stopy bezrobocia (w %) w poszczególnych kwartałach w latach 2021-2024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3" descr="Wykres 4. Stopa bezrobocia&#10;&#10;Wykres liniowy prezentuje wysokość stopy bezrobocia (w %) w poszczególnych kwartałach w latach 2021-2024 dla województwa dolnośląskiego i Polski.&#10;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A606CD">
        <w:rPr>
          <w:b/>
          <w:spacing w:val="-3"/>
          <w:sz w:val="18"/>
        </w:rPr>
        <w:t xml:space="preserve">Wykres </w:t>
      </w:r>
      <w:r w:rsidR="00062013" w:rsidRPr="00A606CD">
        <w:rPr>
          <w:b/>
          <w:spacing w:val="-3"/>
          <w:sz w:val="18"/>
        </w:rPr>
        <w:t>4</w:t>
      </w:r>
      <w:r w:rsidR="006E3393" w:rsidRPr="00A606CD">
        <w:rPr>
          <w:b/>
          <w:spacing w:val="-3"/>
          <w:sz w:val="18"/>
        </w:rPr>
        <w:t xml:space="preserve">. </w:t>
      </w:r>
      <w:r w:rsidR="006E3393" w:rsidRPr="00A606CD">
        <w:rPr>
          <w:b/>
        </w:rPr>
        <w:t>Stopa bezrobocia</w:t>
      </w:r>
    </w:p>
    <w:p w14:paraId="1B5911A6" w14:textId="10491E49" w:rsidR="00756C65" w:rsidRPr="00A606CD" w:rsidRDefault="004278AB" w:rsidP="00011AFD">
      <w:pPr>
        <w:spacing w:before="60" w:after="0"/>
        <w:rPr>
          <w:noProof/>
          <w:spacing w:val="-2"/>
          <w:szCs w:val="19"/>
        </w:rPr>
      </w:pPr>
      <w:r w:rsidRPr="00A606CD">
        <w:rPr>
          <w:noProof/>
          <w:spacing w:val="-2"/>
          <w:szCs w:val="19"/>
        </w:rPr>
        <w:t xml:space="preserve">W </w:t>
      </w:r>
      <w:r w:rsidR="00DA4EB9" w:rsidRPr="00A606CD">
        <w:rPr>
          <w:noProof/>
          <w:spacing w:val="-2"/>
          <w:szCs w:val="19"/>
        </w:rPr>
        <w:t>4</w:t>
      </w:r>
      <w:r w:rsidRPr="00A606CD">
        <w:rPr>
          <w:noProof/>
          <w:spacing w:val="-2"/>
          <w:szCs w:val="19"/>
        </w:rPr>
        <w:t xml:space="preserve"> kwartale 20</w:t>
      </w:r>
      <w:r w:rsidR="0054061C" w:rsidRPr="00A606CD">
        <w:rPr>
          <w:noProof/>
          <w:spacing w:val="-2"/>
          <w:szCs w:val="19"/>
        </w:rPr>
        <w:t>2</w:t>
      </w:r>
      <w:r w:rsidR="008A54E6" w:rsidRPr="00A606CD">
        <w:rPr>
          <w:noProof/>
          <w:spacing w:val="-2"/>
          <w:szCs w:val="19"/>
        </w:rPr>
        <w:t>4</w:t>
      </w:r>
      <w:r w:rsidRPr="00A606CD">
        <w:rPr>
          <w:noProof/>
          <w:spacing w:val="-2"/>
          <w:szCs w:val="19"/>
        </w:rPr>
        <w:t xml:space="preserve"> r. </w:t>
      </w:r>
      <w:r w:rsidRPr="00A606CD">
        <w:rPr>
          <w:b/>
          <w:noProof/>
          <w:spacing w:val="-2"/>
          <w:szCs w:val="19"/>
        </w:rPr>
        <w:t>przeciętny czas poszukiwania pracy</w:t>
      </w:r>
      <w:r w:rsidRPr="00A606CD">
        <w:rPr>
          <w:noProof/>
          <w:spacing w:val="-2"/>
          <w:szCs w:val="19"/>
        </w:rPr>
        <w:t xml:space="preserve"> przez osoby bezrobotne w</w:t>
      </w:r>
      <w:r w:rsidR="00027DBA" w:rsidRPr="00A606CD">
        <w:rPr>
          <w:noProof/>
          <w:spacing w:val="-2"/>
          <w:szCs w:val="19"/>
        </w:rPr>
        <w:t> </w:t>
      </w:r>
      <w:r w:rsidRPr="00A606CD">
        <w:rPr>
          <w:noProof/>
          <w:spacing w:val="-2"/>
          <w:szCs w:val="19"/>
        </w:rPr>
        <w:t xml:space="preserve">województwie dolnośląskim wyniósł </w:t>
      </w:r>
      <w:r w:rsidR="00B02AA4" w:rsidRPr="00A606CD">
        <w:rPr>
          <w:noProof/>
          <w:spacing w:val="-2"/>
          <w:szCs w:val="19"/>
        </w:rPr>
        <w:t>6</w:t>
      </w:r>
      <w:r w:rsidRPr="00A606CD">
        <w:rPr>
          <w:noProof/>
          <w:spacing w:val="-2"/>
          <w:szCs w:val="19"/>
        </w:rPr>
        <w:t>,</w:t>
      </w:r>
      <w:r w:rsidR="00DA4EB9" w:rsidRPr="00A606CD">
        <w:rPr>
          <w:noProof/>
          <w:spacing w:val="-2"/>
          <w:szCs w:val="19"/>
        </w:rPr>
        <w:t>7</w:t>
      </w:r>
      <w:r w:rsidR="00EA1CAD" w:rsidRPr="00A606CD">
        <w:rPr>
          <w:noProof/>
          <w:spacing w:val="-2"/>
          <w:szCs w:val="19"/>
        </w:rPr>
        <w:t xml:space="preserve"> miesi</w:t>
      </w:r>
      <w:r w:rsidR="00D90677" w:rsidRPr="00A606CD">
        <w:rPr>
          <w:noProof/>
          <w:spacing w:val="-2"/>
          <w:szCs w:val="19"/>
        </w:rPr>
        <w:t>ą</w:t>
      </w:r>
      <w:r w:rsidR="00EA1CAD" w:rsidRPr="00A606CD">
        <w:rPr>
          <w:noProof/>
          <w:spacing w:val="-2"/>
          <w:szCs w:val="19"/>
        </w:rPr>
        <w:t>c</w:t>
      </w:r>
      <w:r w:rsidR="00D90677" w:rsidRPr="00A606CD">
        <w:rPr>
          <w:noProof/>
          <w:spacing w:val="-2"/>
          <w:szCs w:val="19"/>
        </w:rPr>
        <w:t>a</w:t>
      </w:r>
      <w:r w:rsidR="00EA1CAD" w:rsidRPr="00A606CD">
        <w:rPr>
          <w:noProof/>
          <w:spacing w:val="-2"/>
          <w:szCs w:val="19"/>
        </w:rPr>
        <w:t xml:space="preserve"> (w kraju </w:t>
      </w:r>
      <w:r w:rsidR="00DA4EB9" w:rsidRPr="00A606CD">
        <w:rPr>
          <w:noProof/>
          <w:spacing w:val="-2"/>
          <w:szCs w:val="19"/>
        </w:rPr>
        <w:t>8</w:t>
      </w:r>
      <w:r w:rsidRPr="00A606CD">
        <w:rPr>
          <w:noProof/>
          <w:spacing w:val="-2"/>
          <w:szCs w:val="19"/>
        </w:rPr>
        <w:t>,</w:t>
      </w:r>
      <w:r w:rsidR="00DA4EB9" w:rsidRPr="00A606CD">
        <w:rPr>
          <w:noProof/>
          <w:spacing w:val="-2"/>
          <w:szCs w:val="19"/>
        </w:rPr>
        <w:t>4</w:t>
      </w:r>
      <w:r w:rsidR="00663B7E" w:rsidRPr="00A606CD">
        <w:rPr>
          <w:noProof/>
          <w:spacing w:val="-2"/>
          <w:szCs w:val="19"/>
        </w:rPr>
        <w:t xml:space="preserve"> miesiąca</w:t>
      </w:r>
      <w:r w:rsidRPr="00A606CD">
        <w:rPr>
          <w:noProof/>
          <w:spacing w:val="-2"/>
          <w:szCs w:val="19"/>
        </w:rPr>
        <w:t>)</w:t>
      </w:r>
      <w:r w:rsidR="00AA23E1" w:rsidRPr="00A606CD">
        <w:rPr>
          <w:noProof/>
          <w:spacing w:val="-2"/>
          <w:szCs w:val="19"/>
        </w:rPr>
        <w:t xml:space="preserve"> i był </w:t>
      </w:r>
      <w:r w:rsidR="00DA4EB9" w:rsidRPr="00A606CD">
        <w:rPr>
          <w:noProof/>
          <w:spacing w:val="-2"/>
          <w:szCs w:val="19"/>
        </w:rPr>
        <w:t>dłuższy</w:t>
      </w:r>
      <w:r w:rsidR="00D90677" w:rsidRPr="00A606CD">
        <w:rPr>
          <w:noProof/>
          <w:spacing w:val="-2"/>
          <w:szCs w:val="19"/>
        </w:rPr>
        <w:t xml:space="preserve"> niż przed kwarta</w:t>
      </w:r>
      <w:r w:rsidR="009E4864" w:rsidRPr="00A606CD">
        <w:rPr>
          <w:noProof/>
          <w:spacing w:val="-2"/>
          <w:szCs w:val="19"/>
        </w:rPr>
        <w:t>łem (</w:t>
      </w:r>
      <w:r w:rsidR="00887F22" w:rsidRPr="00A606CD">
        <w:rPr>
          <w:noProof/>
          <w:spacing w:val="-2"/>
          <w:szCs w:val="19"/>
        </w:rPr>
        <w:t xml:space="preserve">o </w:t>
      </w:r>
      <w:r w:rsidR="00DA4EB9" w:rsidRPr="00A606CD">
        <w:rPr>
          <w:noProof/>
          <w:spacing w:val="-2"/>
          <w:szCs w:val="19"/>
        </w:rPr>
        <w:t>0</w:t>
      </w:r>
      <w:r w:rsidR="00A059FA" w:rsidRPr="00A606CD">
        <w:rPr>
          <w:noProof/>
          <w:spacing w:val="-2"/>
          <w:szCs w:val="19"/>
        </w:rPr>
        <w:t>,</w:t>
      </w:r>
      <w:r w:rsidR="00DA4EB9" w:rsidRPr="00A606CD">
        <w:rPr>
          <w:noProof/>
          <w:spacing w:val="-2"/>
          <w:szCs w:val="19"/>
        </w:rPr>
        <w:t>2</w:t>
      </w:r>
      <w:r w:rsidR="00D90677" w:rsidRPr="00A606CD">
        <w:rPr>
          <w:noProof/>
          <w:spacing w:val="-2"/>
          <w:szCs w:val="19"/>
        </w:rPr>
        <w:t xml:space="preserve"> </w:t>
      </w:r>
      <w:r w:rsidR="009E4864" w:rsidRPr="00A606CD">
        <w:rPr>
          <w:noProof/>
          <w:spacing w:val="-2"/>
          <w:szCs w:val="19"/>
        </w:rPr>
        <w:t>miesiąca</w:t>
      </w:r>
      <w:r w:rsidR="00D90677" w:rsidRPr="00A606CD">
        <w:rPr>
          <w:noProof/>
          <w:spacing w:val="-2"/>
          <w:szCs w:val="19"/>
        </w:rPr>
        <w:t>)</w:t>
      </w:r>
      <w:r w:rsidR="0024799D" w:rsidRPr="00A606CD">
        <w:rPr>
          <w:noProof/>
          <w:spacing w:val="-2"/>
          <w:szCs w:val="19"/>
        </w:rPr>
        <w:t>, natomiast</w:t>
      </w:r>
      <w:r w:rsidR="00D90677" w:rsidRPr="00A606CD">
        <w:rPr>
          <w:noProof/>
          <w:spacing w:val="-2"/>
          <w:szCs w:val="19"/>
        </w:rPr>
        <w:t xml:space="preserve"> </w:t>
      </w:r>
      <w:r w:rsidR="00DA4EB9" w:rsidRPr="00A606CD">
        <w:rPr>
          <w:noProof/>
          <w:spacing w:val="-2"/>
          <w:szCs w:val="19"/>
        </w:rPr>
        <w:t>krótszy</w:t>
      </w:r>
      <w:r w:rsidR="00AA23E1" w:rsidRPr="00A606CD">
        <w:rPr>
          <w:noProof/>
          <w:spacing w:val="-2"/>
          <w:szCs w:val="19"/>
        </w:rPr>
        <w:t xml:space="preserve"> niż </w:t>
      </w:r>
      <w:r w:rsidR="00585DE9" w:rsidRPr="00A606CD">
        <w:rPr>
          <w:noProof/>
          <w:spacing w:val="-2"/>
          <w:szCs w:val="19"/>
        </w:rPr>
        <w:t xml:space="preserve">przed </w:t>
      </w:r>
      <w:r w:rsidR="00EB7D20" w:rsidRPr="00A606CD">
        <w:rPr>
          <w:noProof/>
          <w:spacing w:val="-2"/>
          <w:szCs w:val="19"/>
        </w:rPr>
        <w:t>rok</w:t>
      </w:r>
      <w:r w:rsidR="00585DE9" w:rsidRPr="00A606CD">
        <w:rPr>
          <w:noProof/>
          <w:spacing w:val="-2"/>
          <w:szCs w:val="19"/>
        </w:rPr>
        <w:t>iem</w:t>
      </w:r>
      <w:r w:rsidR="00EB7D20" w:rsidRPr="00A606CD">
        <w:rPr>
          <w:noProof/>
          <w:spacing w:val="-2"/>
          <w:szCs w:val="19"/>
        </w:rPr>
        <w:t xml:space="preserve"> </w:t>
      </w:r>
      <w:r w:rsidR="00D90677" w:rsidRPr="00A606CD">
        <w:rPr>
          <w:noProof/>
          <w:spacing w:val="-2"/>
          <w:szCs w:val="19"/>
        </w:rPr>
        <w:t>(</w:t>
      </w:r>
      <w:r w:rsidR="00887F22" w:rsidRPr="00A606CD">
        <w:rPr>
          <w:noProof/>
          <w:spacing w:val="-2"/>
          <w:szCs w:val="19"/>
        </w:rPr>
        <w:t xml:space="preserve">o </w:t>
      </w:r>
      <w:r w:rsidR="00A059FA" w:rsidRPr="00A606CD">
        <w:rPr>
          <w:noProof/>
          <w:spacing w:val="-2"/>
          <w:szCs w:val="19"/>
        </w:rPr>
        <w:t>0,3</w:t>
      </w:r>
      <w:r w:rsidR="00D90677" w:rsidRPr="00A606CD">
        <w:rPr>
          <w:noProof/>
          <w:spacing w:val="-2"/>
          <w:szCs w:val="19"/>
        </w:rPr>
        <w:t xml:space="preserve"> miesi</w:t>
      </w:r>
      <w:r w:rsidR="00887F22" w:rsidRPr="00A606CD">
        <w:rPr>
          <w:noProof/>
          <w:spacing w:val="-2"/>
          <w:szCs w:val="19"/>
        </w:rPr>
        <w:t>ą</w:t>
      </w:r>
      <w:r w:rsidR="00D90677" w:rsidRPr="00A606CD">
        <w:rPr>
          <w:noProof/>
          <w:spacing w:val="-2"/>
          <w:szCs w:val="19"/>
        </w:rPr>
        <w:t>c</w:t>
      </w:r>
      <w:r w:rsidR="00A059FA" w:rsidRPr="00A606CD">
        <w:rPr>
          <w:noProof/>
          <w:spacing w:val="-2"/>
          <w:szCs w:val="19"/>
        </w:rPr>
        <w:t>a</w:t>
      </w:r>
      <w:r w:rsidR="00D90677" w:rsidRPr="00A606CD">
        <w:rPr>
          <w:noProof/>
          <w:spacing w:val="-2"/>
          <w:szCs w:val="19"/>
        </w:rPr>
        <w:t>)</w:t>
      </w:r>
      <w:r w:rsidRPr="00A606CD">
        <w:rPr>
          <w:noProof/>
          <w:spacing w:val="-2"/>
          <w:szCs w:val="19"/>
        </w:rPr>
        <w:t xml:space="preserve">. </w:t>
      </w:r>
    </w:p>
    <w:p w14:paraId="4306D323" w14:textId="6C971197" w:rsidR="009B3611" w:rsidRPr="00A606CD" w:rsidRDefault="00A527F7" w:rsidP="00A527F7">
      <w:pPr>
        <w:rPr>
          <w:b/>
          <w:spacing w:val="-2"/>
          <w:sz w:val="18"/>
        </w:rPr>
      </w:pPr>
      <w:r w:rsidRPr="00ED3C3C">
        <w:rPr>
          <w:b/>
          <w:noProof/>
          <w:spacing w:val="-4"/>
          <w:sz w:val="18"/>
          <w:highlight w:val="red"/>
          <w:lang w:eastAsia="pl-PL"/>
        </w:rPr>
        <w:drawing>
          <wp:anchor distT="0" distB="0" distL="114300" distR="114300" simplePos="0" relativeHeight="251715584" behindDoc="0" locked="0" layoutInCell="1" allowOverlap="1" wp14:anchorId="4969E84F" wp14:editId="7100A545">
            <wp:simplePos x="0" y="0"/>
            <wp:positionH relativeFrom="margin">
              <wp:posOffset>76200</wp:posOffset>
            </wp:positionH>
            <wp:positionV relativeFrom="paragraph">
              <wp:posOffset>411480</wp:posOffset>
            </wp:positionV>
            <wp:extent cx="4074160" cy="2457450"/>
            <wp:effectExtent l="0" t="0" r="2540" b="0"/>
            <wp:wrapTopAndBottom/>
            <wp:docPr id="34" name="Obraz 34" descr="Mapa 2. Stopa bezrobocia według województw w 4 kwartale 2024 r. &#10;&#10;Na mapie zaprezentowano wysokość stopy bezrobocia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Mapa 2. Stopa bezrobocia według województw w 4 kwartale 2024 r. &#10;&#10;Na mapie zaprezentowano wysokość stopy bezrobocia  w poszczególnych województwach (4 przedziały natężenia koloru).&#10;Dane do mapy dostępne są w załączonym pliku Excel.  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92">
        <w:rPr>
          <w:b/>
          <w:noProof/>
          <w:spacing w:val="-4"/>
          <w:sz w:val="18"/>
          <w:lang w:eastAsia="pl-PL"/>
        </w:rPr>
        <w:t xml:space="preserve">Mapa 2. </w:t>
      </w:r>
      <w:r w:rsidR="00631F92" w:rsidRPr="00631F92">
        <w:rPr>
          <w:b/>
          <w:noProof/>
          <w:spacing w:val="-4"/>
          <w:sz w:val="18"/>
          <w:lang w:eastAsia="pl-PL"/>
        </w:rPr>
        <w:t xml:space="preserve">Stopa bezrobocia według województw w 4 kwartale 2024 r.            </w:t>
      </w:r>
    </w:p>
    <w:p w14:paraId="58CC0155" w14:textId="6EEE5F8B" w:rsidR="009A70B5" w:rsidRPr="00A606CD" w:rsidRDefault="00CD411E" w:rsidP="00950F76">
      <w:pPr>
        <w:spacing w:before="80" w:after="360"/>
        <w:rPr>
          <w:rFonts w:cs="FiraSans-Bold"/>
          <w:b/>
          <w:bCs/>
          <w:spacing w:val="-2"/>
          <w:szCs w:val="19"/>
        </w:rPr>
      </w:pPr>
      <w:r w:rsidRPr="00A606CD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E1E9B6" wp14:editId="74957580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40,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E0E6" w14:textId="57FD109E" w:rsidR="00E34B82" w:rsidRPr="00870B33" w:rsidRDefault="00E34B82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40,</w:t>
                            </w:r>
                            <w:r w:rsidR="00A62C39"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A606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40AC2B4" w14:textId="77777777" w:rsidR="00E34B82" w:rsidRPr="00E534FE" w:rsidRDefault="00E34B82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E534FE">
                              <w:t>Udział osób biernych zawodowo wśród ogółu ludności w wieku</w:t>
                            </w:r>
                          </w:p>
                          <w:p w14:paraId="6BDC437D" w14:textId="77777777" w:rsidR="00E34B82" w:rsidRPr="00CD411E" w:rsidRDefault="00E34B82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534F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1E9B6" id="_x0000_s1040" alt="Udział osób biernych zawodowo wśród ogółu ludności w wieku 15–89 lat - 40,0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y4FQIAAAQ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" fillcolor="#001d77" stroked="f">
                <v:stroke joinstyle="miter"/>
                <v:textbox>
                  <w:txbxContent>
                    <w:p w14:paraId="5BD2E0E6" w14:textId="57FD109E" w:rsidR="00E34B82" w:rsidRPr="00870B33" w:rsidRDefault="00E34B82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40,</w:t>
                      </w:r>
                      <w:r w:rsidR="00A62C39"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A606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40AC2B4" w14:textId="77777777" w:rsidR="00E34B82" w:rsidRPr="00E534FE" w:rsidRDefault="00E34B82" w:rsidP="00CD411E">
                      <w:pPr>
                        <w:pStyle w:val="Opiswskanika"/>
                        <w:spacing w:before="120"/>
                        <w:jc w:val="center"/>
                      </w:pPr>
                      <w:r w:rsidRPr="00E534FE">
                        <w:t>Udział osób biernych zawodowo wśród ogółu ludności w wieku</w:t>
                      </w:r>
                    </w:p>
                    <w:p w14:paraId="6BDC437D" w14:textId="77777777" w:rsidR="00E34B82" w:rsidRPr="00CD411E" w:rsidRDefault="00E34B82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534F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A606CD">
        <w:rPr>
          <w:rFonts w:cs="FiraSans-Bold"/>
          <w:b/>
          <w:bCs/>
          <w:spacing w:val="-2"/>
          <w:szCs w:val="19"/>
        </w:rPr>
        <w:t xml:space="preserve">Osoby bierne zawodowo stanowiły w </w:t>
      </w:r>
      <w:r w:rsidR="00A62C39" w:rsidRPr="00A606CD">
        <w:rPr>
          <w:rFonts w:cs="FiraSans-Bold"/>
          <w:b/>
          <w:bCs/>
          <w:spacing w:val="-2"/>
          <w:szCs w:val="19"/>
        </w:rPr>
        <w:t>4</w:t>
      </w:r>
      <w:r w:rsidR="0054061C" w:rsidRPr="00A606CD">
        <w:rPr>
          <w:rFonts w:cs="FiraSans-Bold"/>
          <w:b/>
          <w:bCs/>
          <w:spacing w:val="-2"/>
          <w:szCs w:val="19"/>
        </w:rPr>
        <w:t xml:space="preserve"> kwartale 202</w:t>
      </w:r>
      <w:r w:rsidR="00444A9C" w:rsidRPr="00A606CD">
        <w:rPr>
          <w:rFonts w:cs="FiraSans-Bold"/>
          <w:b/>
          <w:bCs/>
          <w:spacing w:val="-2"/>
          <w:szCs w:val="19"/>
        </w:rPr>
        <w:t>4</w:t>
      </w:r>
      <w:r w:rsidR="0054061C" w:rsidRPr="00A606CD">
        <w:rPr>
          <w:rFonts w:cs="FiraSans-Bold"/>
          <w:b/>
          <w:bCs/>
          <w:spacing w:val="-2"/>
          <w:szCs w:val="19"/>
        </w:rPr>
        <w:t xml:space="preserve"> r</w:t>
      </w:r>
      <w:r w:rsidR="00C20FD7" w:rsidRPr="00A606CD">
        <w:rPr>
          <w:rFonts w:cs="FiraSans-Bold"/>
          <w:b/>
          <w:bCs/>
          <w:spacing w:val="-2"/>
          <w:szCs w:val="19"/>
        </w:rPr>
        <w:t>.</w:t>
      </w:r>
      <w:r w:rsidR="00E534FE" w:rsidRPr="00A606CD">
        <w:rPr>
          <w:rFonts w:cs="FiraSans-Bold"/>
          <w:b/>
          <w:bCs/>
          <w:spacing w:val="-2"/>
          <w:szCs w:val="19"/>
        </w:rPr>
        <w:t xml:space="preserve"> </w:t>
      </w:r>
      <w:r w:rsidR="00444A9C" w:rsidRPr="00A606CD">
        <w:rPr>
          <w:rFonts w:cs="FiraSans-Bold"/>
          <w:b/>
          <w:bCs/>
          <w:spacing w:val="-2"/>
          <w:szCs w:val="19"/>
        </w:rPr>
        <w:t>40,</w:t>
      </w:r>
      <w:r w:rsidR="00A62C39" w:rsidRPr="00A606CD">
        <w:rPr>
          <w:rFonts w:cs="FiraSans-Bold"/>
          <w:b/>
          <w:bCs/>
          <w:spacing w:val="-2"/>
          <w:szCs w:val="19"/>
        </w:rPr>
        <w:t>0</w:t>
      </w:r>
      <w:r w:rsidR="0054061C" w:rsidRPr="00A606CD">
        <w:rPr>
          <w:rFonts w:cs="FiraSans-Bold"/>
          <w:b/>
          <w:bCs/>
          <w:spacing w:val="-2"/>
          <w:szCs w:val="19"/>
        </w:rPr>
        <w:t>% ogółu ludności w wieku 15</w:t>
      </w:r>
      <w:r w:rsidR="009A70B5" w:rsidRPr="00A606CD">
        <w:rPr>
          <w:rFonts w:cs="FiraSans-Bold"/>
          <w:b/>
          <w:bCs/>
          <w:spacing w:val="-2"/>
          <w:szCs w:val="19"/>
        </w:rPr>
        <w:t>-89</w:t>
      </w:r>
      <w:r w:rsidR="0054061C" w:rsidRPr="00A606CD">
        <w:rPr>
          <w:rFonts w:cs="FiraSans-Bold"/>
          <w:b/>
          <w:bCs/>
          <w:spacing w:val="-2"/>
          <w:szCs w:val="19"/>
        </w:rPr>
        <w:t xml:space="preserve"> lat. Odsetek ten był </w:t>
      </w:r>
      <w:r w:rsidR="00E534FE" w:rsidRPr="00A606CD">
        <w:rPr>
          <w:rFonts w:cs="FiraSans-Bold"/>
          <w:b/>
          <w:bCs/>
          <w:spacing w:val="-2"/>
          <w:szCs w:val="19"/>
        </w:rPr>
        <w:t>niższy</w:t>
      </w:r>
      <w:r w:rsidR="0054061C" w:rsidRPr="00A606CD">
        <w:rPr>
          <w:rFonts w:cs="FiraSans-Bold"/>
          <w:b/>
          <w:bCs/>
          <w:spacing w:val="-2"/>
          <w:szCs w:val="19"/>
        </w:rPr>
        <w:t xml:space="preserve"> </w:t>
      </w:r>
      <w:r w:rsidR="00FE0745" w:rsidRPr="00A606CD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="0054061C" w:rsidRPr="00A606CD">
        <w:rPr>
          <w:rFonts w:cs="FiraSans-Bold"/>
          <w:b/>
          <w:bCs/>
          <w:spacing w:val="-2"/>
          <w:szCs w:val="19"/>
        </w:rPr>
        <w:t>w k</w:t>
      </w:r>
      <w:r w:rsidR="009A70B5" w:rsidRPr="00A606CD">
        <w:rPr>
          <w:rFonts w:cs="FiraSans-Bold"/>
          <w:b/>
          <w:bCs/>
          <w:spacing w:val="-2"/>
          <w:szCs w:val="19"/>
        </w:rPr>
        <w:t>raju</w:t>
      </w:r>
      <w:r w:rsidR="00FE0745" w:rsidRPr="00A606CD">
        <w:rPr>
          <w:rFonts w:cs="FiraSans-Bold"/>
          <w:b/>
          <w:bCs/>
          <w:spacing w:val="-2"/>
          <w:szCs w:val="19"/>
        </w:rPr>
        <w:t xml:space="preserve"> </w:t>
      </w:r>
      <w:r w:rsidR="0054061C" w:rsidRPr="00A606CD">
        <w:rPr>
          <w:rFonts w:cs="FiraSans-Bold"/>
          <w:b/>
          <w:bCs/>
          <w:spacing w:val="-2"/>
          <w:szCs w:val="19"/>
        </w:rPr>
        <w:t xml:space="preserve">o </w:t>
      </w:r>
      <w:r w:rsidR="00A62C39" w:rsidRPr="00A606CD">
        <w:rPr>
          <w:rFonts w:cs="FiraSans-Bold"/>
          <w:b/>
          <w:bCs/>
          <w:spacing w:val="-2"/>
          <w:szCs w:val="19"/>
        </w:rPr>
        <w:t>1</w:t>
      </w:r>
      <w:r w:rsidR="0054061C" w:rsidRPr="00A606CD">
        <w:rPr>
          <w:rFonts w:cs="FiraSans-Bold"/>
          <w:b/>
          <w:bCs/>
          <w:spacing w:val="-2"/>
          <w:szCs w:val="19"/>
        </w:rPr>
        <w:t>,</w:t>
      </w:r>
      <w:r w:rsidR="00A62C39" w:rsidRPr="00A606CD">
        <w:rPr>
          <w:rFonts w:cs="FiraSans-Bold"/>
          <w:b/>
          <w:bCs/>
          <w:spacing w:val="-2"/>
          <w:szCs w:val="19"/>
        </w:rPr>
        <w:t>5</w:t>
      </w:r>
      <w:r w:rsidR="00923A69" w:rsidRPr="00A606CD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923A69" w:rsidRPr="00A606CD">
        <w:rPr>
          <w:rFonts w:cs="FiraSans-Bold"/>
          <w:b/>
          <w:bCs/>
          <w:spacing w:val="-2"/>
          <w:szCs w:val="19"/>
        </w:rPr>
        <w:t>p.</w:t>
      </w:r>
      <w:r w:rsidR="0054061C" w:rsidRPr="00A606CD">
        <w:rPr>
          <w:rFonts w:cs="FiraSans-Bold"/>
          <w:b/>
          <w:bCs/>
          <w:spacing w:val="-2"/>
          <w:szCs w:val="19"/>
        </w:rPr>
        <w:t>proc</w:t>
      </w:r>
      <w:proofErr w:type="spellEnd"/>
      <w:r w:rsidR="0054061C" w:rsidRPr="00A606CD">
        <w:rPr>
          <w:rFonts w:cs="FiraSans-Bold"/>
          <w:b/>
          <w:bCs/>
          <w:spacing w:val="-2"/>
          <w:szCs w:val="19"/>
        </w:rPr>
        <w:t>.</w:t>
      </w:r>
      <w:r w:rsidR="00C2044E" w:rsidRPr="00A606CD">
        <w:rPr>
          <w:rFonts w:cs="FiraSans-Bold"/>
          <w:b/>
          <w:bCs/>
          <w:spacing w:val="-2"/>
          <w:szCs w:val="19"/>
        </w:rPr>
        <w:t xml:space="preserve"> </w:t>
      </w:r>
      <w:r w:rsidR="00040B3C" w:rsidRPr="00A606CD">
        <w:rPr>
          <w:rFonts w:cs="FiraSans-Bold"/>
          <w:b/>
          <w:bCs/>
          <w:spacing w:val="-2"/>
          <w:szCs w:val="19"/>
        </w:rPr>
        <w:t>W </w:t>
      </w:r>
      <w:r w:rsidR="00912B27" w:rsidRPr="00A606CD">
        <w:rPr>
          <w:rFonts w:cs="FiraSans-Bold"/>
          <w:b/>
          <w:bCs/>
          <w:spacing w:val="-2"/>
          <w:szCs w:val="19"/>
        </w:rPr>
        <w:t xml:space="preserve">porównaniu z </w:t>
      </w:r>
      <w:r w:rsidR="00A62C39" w:rsidRPr="00A606CD">
        <w:rPr>
          <w:rFonts w:cs="FiraSans-Bold"/>
          <w:b/>
          <w:bCs/>
          <w:spacing w:val="-2"/>
          <w:szCs w:val="19"/>
        </w:rPr>
        <w:t>3</w:t>
      </w:r>
      <w:r w:rsidR="00E233ED" w:rsidRPr="00A606CD">
        <w:rPr>
          <w:rFonts w:cs="FiraSans-Bold"/>
          <w:b/>
          <w:bCs/>
          <w:spacing w:val="-2"/>
          <w:szCs w:val="19"/>
        </w:rPr>
        <w:t xml:space="preserve"> kwartałem </w:t>
      </w:r>
      <w:r w:rsidR="00A62C39" w:rsidRPr="00A606CD">
        <w:rPr>
          <w:rFonts w:cs="FiraSans-Bold"/>
          <w:b/>
          <w:bCs/>
          <w:spacing w:val="-2"/>
          <w:szCs w:val="19"/>
        </w:rPr>
        <w:t>2024 r</w:t>
      </w:r>
      <w:r w:rsidR="00E233ED" w:rsidRPr="00A606CD">
        <w:rPr>
          <w:rFonts w:cs="FiraSans-Bold"/>
          <w:b/>
          <w:bCs/>
          <w:spacing w:val="-2"/>
          <w:szCs w:val="19"/>
        </w:rPr>
        <w:t xml:space="preserve">. </w:t>
      </w:r>
      <w:r w:rsidR="00040B3C" w:rsidRPr="00A606CD">
        <w:rPr>
          <w:rFonts w:cs="FiraSans-Bold"/>
          <w:b/>
          <w:bCs/>
          <w:spacing w:val="-2"/>
          <w:szCs w:val="19"/>
        </w:rPr>
        <w:t xml:space="preserve">odsetek osób biernych zawodowo </w:t>
      </w:r>
      <w:r w:rsidR="00E534FE" w:rsidRPr="00A606CD">
        <w:rPr>
          <w:rFonts w:cs="FiraSans-Bold"/>
          <w:b/>
          <w:bCs/>
          <w:spacing w:val="-2"/>
          <w:szCs w:val="19"/>
        </w:rPr>
        <w:t>z</w:t>
      </w:r>
      <w:r w:rsidR="00A62C39" w:rsidRPr="00A606CD">
        <w:rPr>
          <w:rFonts w:cs="FiraSans-Bold"/>
          <w:b/>
          <w:bCs/>
          <w:spacing w:val="-2"/>
          <w:szCs w:val="19"/>
        </w:rPr>
        <w:t xml:space="preserve">mniejszył </w:t>
      </w:r>
      <w:r w:rsidR="00E233ED" w:rsidRPr="00A606CD">
        <w:rPr>
          <w:rFonts w:cs="FiraSans-Bold"/>
          <w:b/>
          <w:bCs/>
          <w:spacing w:val="-2"/>
          <w:szCs w:val="19"/>
        </w:rPr>
        <w:t>się o</w:t>
      </w:r>
      <w:r w:rsidR="00E534FE" w:rsidRPr="00A606CD">
        <w:rPr>
          <w:rFonts w:cs="FiraSans-Bold"/>
          <w:b/>
          <w:bCs/>
          <w:spacing w:val="-2"/>
          <w:szCs w:val="19"/>
        </w:rPr>
        <w:t> </w:t>
      </w:r>
      <w:r w:rsidR="00040B3C" w:rsidRPr="00A606CD">
        <w:rPr>
          <w:rFonts w:cs="FiraSans-Bold"/>
          <w:b/>
          <w:bCs/>
          <w:spacing w:val="-2"/>
          <w:szCs w:val="19"/>
        </w:rPr>
        <w:t>0,</w:t>
      </w:r>
      <w:r w:rsidR="00A62C39" w:rsidRPr="00A606CD">
        <w:rPr>
          <w:rFonts w:cs="FiraSans-Bold"/>
          <w:b/>
          <w:bCs/>
          <w:spacing w:val="-2"/>
          <w:szCs w:val="19"/>
        </w:rPr>
        <w:t>6</w:t>
      </w:r>
      <w:r w:rsidR="00753D6E" w:rsidRPr="00A606CD">
        <w:rPr>
          <w:rFonts w:cs="FiraSans-Bold"/>
          <w:b/>
          <w:bCs/>
          <w:spacing w:val="-2"/>
          <w:szCs w:val="19"/>
        </w:rPr>
        <w:t> </w:t>
      </w:r>
      <w:proofErr w:type="spellStart"/>
      <w:r w:rsidR="00040B3C" w:rsidRPr="00A606CD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40B3C" w:rsidRPr="00A606CD">
        <w:rPr>
          <w:rFonts w:cs="FiraSans-Bold"/>
          <w:b/>
          <w:bCs/>
          <w:spacing w:val="-2"/>
          <w:szCs w:val="19"/>
        </w:rPr>
        <w:t xml:space="preserve">. oraz był </w:t>
      </w:r>
      <w:r w:rsidR="00A62C39" w:rsidRPr="00A606CD">
        <w:rPr>
          <w:rFonts w:cs="FiraSans-Bold"/>
          <w:b/>
          <w:bCs/>
          <w:spacing w:val="-2"/>
          <w:szCs w:val="19"/>
        </w:rPr>
        <w:t xml:space="preserve">wyższy o 1,4 </w:t>
      </w:r>
      <w:proofErr w:type="spellStart"/>
      <w:r w:rsidR="00A62C39" w:rsidRPr="00A606CD">
        <w:rPr>
          <w:rFonts w:cs="FiraSans-Bold"/>
          <w:b/>
          <w:bCs/>
          <w:spacing w:val="-2"/>
          <w:szCs w:val="19"/>
        </w:rPr>
        <w:t>p.proc</w:t>
      </w:r>
      <w:proofErr w:type="spellEnd"/>
      <w:r w:rsidR="00A62C39" w:rsidRPr="00A606CD">
        <w:rPr>
          <w:rFonts w:cs="FiraSans-Bold"/>
          <w:b/>
          <w:bCs/>
          <w:spacing w:val="-2"/>
          <w:szCs w:val="19"/>
        </w:rPr>
        <w:t>. niż</w:t>
      </w:r>
      <w:r w:rsidR="00040B3C" w:rsidRPr="00A606CD">
        <w:rPr>
          <w:rFonts w:cs="FiraSans-Bold"/>
          <w:b/>
          <w:bCs/>
          <w:spacing w:val="-2"/>
          <w:szCs w:val="19"/>
        </w:rPr>
        <w:t xml:space="preserve"> w</w:t>
      </w:r>
      <w:r w:rsidR="00E233ED" w:rsidRPr="00A606CD">
        <w:rPr>
          <w:rFonts w:cs="FiraSans-Bold"/>
          <w:b/>
          <w:bCs/>
          <w:spacing w:val="-2"/>
          <w:szCs w:val="19"/>
        </w:rPr>
        <w:t xml:space="preserve"> </w:t>
      </w:r>
      <w:r w:rsidR="00A62C39" w:rsidRPr="00A606CD">
        <w:rPr>
          <w:rFonts w:cs="FiraSans-Bold"/>
          <w:b/>
          <w:bCs/>
          <w:spacing w:val="-2"/>
          <w:szCs w:val="19"/>
        </w:rPr>
        <w:t>4</w:t>
      </w:r>
      <w:r w:rsidR="00912B27" w:rsidRPr="00A606CD">
        <w:rPr>
          <w:rFonts w:cs="FiraSans-Bold"/>
          <w:b/>
          <w:bCs/>
          <w:spacing w:val="-2"/>
          <w:szCs w:val="19"/>
        </w:rPr>
        <w:t xml:space="preserve"> kwarta</w:t>
      </w:r>
      <w:r w:rsidR="00040B3C" w:rsidRPr="00A606CD">
        <w:rPr>
          <w:rFonts w:cs="FiraSans-Bold"/>
          <w:b/>
          <w:bCs/>
          <w:spacing w:val="-2"/>
          <w:szCs w:val="19"/>
        </w:rPr>
        <w:t>le</w:t>
      </w:r>
      <w:r w:rsidR="00912B27" w:rsidRPr="00A606CD">
        <w:rPr>
          <w:rFonts w:cs="FiraSans-Bold"/>
          <w:b/>
          <w:bCs/>
          <w:spacing w:val="-2"/>
          <w:szCs w:val="19"/>
        </w:rPr>
        <w:t xml:space="preserve"> 202</w:t>
      </w:r>
      <w:r w:rsidR="00040B3C" w:rsidRPr="00A606CD">
        <w:rPr>
          <w:rFonts w:cs="FiraSans-Bold"/>
          <w:b/>
          <w:bCs/>
          <w:spacing w:val="-2"/>
          <w:szCs w:val="19"/>
        </w:rPr>
        <w:t>3</w:t>
      </w:r>
      <w:r w:rsidR="00912B27" w:rsidRPr="00A606CD">
        <w:rPr>
          <w:rFonts w:cs="FiraSans-Bold"/>
          <w:b/>
          <w:bCs/>
          <w:spacing w:val="-2"/>
          <w:szCs w:val="19"/>
        </w:rPr>
        <w:t xml:space="preserve"> r. </w:t>
      </w:r>
      <w:r w:rsidR="004D6985" w:rsidRPr="00A606CD">
        <w:rPr>
          <w:rFonts w:cs="FiraSans-Bold"/>
          <w:b/>
          <w:bCs/>
          <w:spacing w:val="-2"/>
          <w:szCs w:val="19"/>
        </w:rPr>
        <w:t>Udział biernych zawodow</w:t>
      </w:r>
      <w:r w:rsidR="00A62C39" w:rsidRPr="00A606CD">
        <w:rPr>
          <w:rFonts w:cs="FiraSans-Bold"/>
          <w:b/>
          <w:bCs/>
          <w:spacing w:val="-2"/>
          <w:szCs w:val="19"/>
        </w:rPr>
        <w:t>o</w:t>
      </w:r>
      <w:r w:rsidR="004D6985" w:rsidRPr="00A606CD">
        <w:rPr>
          <w:rFonts w:cs="FiraSans-Bold"/>
          <w:b/>
          <w:bCs/>
          <w:spacing w:val="-2"/>
          <w:szCs w:val="19"/>
        </w:rPr>
        <w:t xml:space="preserve"> b</w:t>
      </w:r>
      <w:r w:rsidR="00C20FD7" w:rsidRPr="00A606CD">
        <w:rPr>
          <w:b/>
          <w:spacing w:val="-2"/>
        </w:rPr>
        <w:t>ył niższy w</w:t>
      </w:r>
      <w:r w:rsidR="00E534FE" w:rsidRPr="00A606CD">
        <w:rPr>
          <w:b/>
          <w:spacing w:val="-2"/>
        </w:rPr>
        <w:t xml:space="preserve"> zbiorowości mężczyzn (</w:t>
      </w:r>
      <w:r w:rsidR="00040B3C" w:rsidRPr="00A606CD">
        <w:rPr>
          <w:b/>
          <w:spacing w:val="-2"/>
        </w:rPr>
        <w:t>3</w:t>
      </w:r>
      <w:r w:rsidR="005024AA" w:rsidRPr="00A606CD">
        <w:rPr>
          <w:b/>
          <w:spacing w:val="-2"/>
        </w:rPr>
        <w:t>2</w:t>
      </w:r>
      <w:r w:rsidR="00040B3C" w:rsidRPr="00A606CD">
        <w:rPr>
          <w:b/>
          <w:spacing w:val="-2"/>
        </w:rPr>
        <w:t>,</w:t>
      </w:r>
      <w:r w:rsidR="005024AA" w:rsidRPr="00A606CD">
        <w:rPr>
          <w:b/>
          <w:spacing w:val="-2"/>
        </w:rPr>
        <w:t>1</w:t>
      </w:r>
      <w:r w:rsidR="00C20FD7" w:rsidRPr="00A606CD">
        <w:rPr>
          <w:b/>
          <w:spacing w:val="-2"/>
        </w:rPr>
        <w:t>%) niż kobiet (</w:t>
      </w:r>
      <w:r w:rsidR="00040B3C" w:rsidRPr="00A606CD">
        <w:rPr>
          <w:b/>
          <w:spacing w:val="-2"/>
        </w:rPr>
        <w:t>47,</w:t>
      </w:r>
      <w:r w:rsidR="005024AA" w:rsidRPr="00A606CD">
        <w:rPr>
          <w:b/>
          <w:spacing w:val="-2"/>
        </w:rPr>
        <w:t>1</w:t>
      </w:r>
      <w:r w:rsidR="00C20FD7" w:rsidRPr="00A606CD">
        <w:rPr>
          <w:b/>
          <w:spacing w:val="-2"/>
        </w:rPr>
        <w:t>%)</w:t>
      </w:r>
      <w:r w:rsidR="00912B27" w:rsidRPr="00A606CD">
        <w:rPr>
          <w:b/>
          <w:spacing w:val="-2"/>
        </w:rPr>
        <w:t xml:space="preserve"> oraz wyższy wśród mieszkańców </w:t>
      </w:r>
      <w:r w:rsidR="00E233ED" w:rsidRPr="00A606CD">
        <w:rPr>
          <w:b/>
          <w:spacing w:val="-2"/>
        </w:rPr>
        <w:t xml:space="preserve">miast </w:t>
      </w:r>
      <w:r w:rsidR="00912B27" w:rsidRPr="00A606CD">
        <w:rPr>
          <w:b/>
          <w:spacing w:val="-2"/>
        </w:rPr>
        <w:t>(</w:t>
      </w:r>
      <w:r w:rsidR="00040B3C" w:rsidRPr="00A606CD">
        <w:rPr>
          <w:b/>
          <w:spacing w:val="-2"/>
        </w:rPr>
        <w:t>4</w:t>
      </w:r>
      <w:r w:rsidR="005024AA" w:rsidRPr="00A606CD">
        <w:rPr>
          <w:b/>
          <w:spacing w:val="-2"/>
        </w:rPr>
        <w:t>0</w:t>
      </w:r>
      <w:r w:rsidR="00040B3C" w:rsidRPr="00A606CD">
        <w:rPr>
          <w:b/>
          <w:spacing w:val="-2"/>
        </w:rPr>
        <w:t>,</w:t>
      </w:r>
      <w:r w:rsidR="005024AA" w:rsidRPr="00A606CD">
        <w:rPr>
          <w:b/>
          <w:spacing w:val="-2"/>
        </w:rPr>
        <w:t>5</w:t>
      </w:r>
      <w:r w:rsidR="00912B27" w:rsidRPr="00A606CD">
        <w:rPr>
          <w:b/>
          <w:spacing w:val="-2"/>
        </w:rPr>
        <w:t>%) niż</w:t>
      </w:r>
      <w:r w:rsidR="00C20FD7" w:rsidRPr="00A606CD">
        <w:rPr>
          <w:b/>
          <w:spacing w:val="-2"/>
        </w:rPr>
        <w:t xml:space="preserve"> </w:t>
      </w:r>
      <w:r w:rsidR="00E233ED" w:rsidRPr="00A606CD">
        <w:rPr>
          <w:b/>
          <w:spacing w:val="-2"/>
        </w:rPr>
        <w:t xml:space="preserve">wsi </w:t>
      </w:r>
      <w:r w:rsidR="00C20FD7" w:rsidRPr="00A606CD">
        <w:rPr>
          <w:b/>
          <w:spacing w:val="-2"/>
        </w:rPr>
        <w:t>(</w:t>
      </w:r>
      <w:r w:rsidR="00040B3C" w:rsidRPr="00A606CD">
        <w:rPr>
          <w:b/>
          <w:spacing w:val="-2"/>
        </w:rPr>
        <w:t>3</w:t>
      </w:r>
      <w:r w:rsidR="005024AA" w:rsidRPr="00A606CD">
        <w:rPr>
          <w:b/>
          <w:spacing w:val="-2"/>
        </w:rPr>
        <w:t>8</w:t>
      </w:r>
      <w:r w:rsidR="00040B3C" w:rsidRPr="00A606CD">
        <w:rPr>
          <w:b/>
          <w:spacing w:val="-2"/>
        </w:rPr>
        <w:t>,</w:t>
      </w:r>
      <w:r w:rsidR="005024AA" w:rsidRPr="00A606CD">
        <w:rPr>
          <w:b/>
          <w:spacing w:val="-2"/>
        </w:rPr>
        <w:t>8</w:t>
      </w:r>
      <w:r w:rsidR="00C20FD7" w:rsidRPr="00A606CD">
        <w:rPr>
          <w:b/>
          <w:spacing w:val="-2"/>
        </w:rPr>
        <w:t>%).</w:t>
      </w:r>
    </w:p>
    <w:p w14:paraId="255C0720" w14:textId="77777777" w:rsidR="0054061C" w:rsidRPr="00A606CD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A606C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Osoby bierne zawodowo</w:t>
      </w:r>
    </w:p>
    <w:p w14:paraId="568A2A05" w14:textId="7EDFD78D" w:rsidR="0054061C" w:rsidRPr="00A606CD" w:rsidRDefault="00950F76" w:rsidP="00AA54F0">
      <w:pPr>
        <w:rPr>
          <w:noProof/>
          <w:szCs w:val="19"/>
          <w:shd w:val="clear" w:color="auto" w:fill="FFFFFF"/>
        </w:rPr>
      </w:pPr>
      <w:r w:rsidRPr="00A606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A1EC45" wp14:editId="22F1DA7A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F969" w14:textId="77777777"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606C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60%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1EC45"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" filled="f" stroked="f">
                <v:textbox>
                  <w:txbxContent>
                    <w:p w14:paraId="7114F969" w14:textId="77777777"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606C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60% biernych zawodowo 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606CD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606CD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 w:rsidRPr="00A606CD">
        <w:rPr>
          <w:noProof/>
          <w:spacing w:val="2"/>
          <w:szCs w:val="19"/>
          <w:shd w:val="clear" w:color="auto" w:fill="FFFFFF"/>
        </w:rPr>
        <w:t>liczyła</w:t>
      </w:r>
      <w:r w:rsidR="00FE0745" w:rsidRPr="00A606CD">
        <w:rPr>
          <w:noProof/>
          <w:spacing w:val="-2"/>
          <w:szCs w:val="19"/>
          <w:shd w:val="clear" w:color="auto" w:fill="FFFFFF"/>
        </w:rPr>
        <w:t xml:space="preserve"> </w:t>
      </w:r>
      <w:r w:rsidRPr="00A606CD">
        <w:rPr>
          <w:noProof/>
          <w:spacing w:val="-2"/>
          <w:szCs w:val="19"/>
          <w:shd w:val="clear" w:color="auto" w:fill="FFFFFF"/>
        </w:rPr>
        <w:t>9</w:t>
      </w:r>
      <w:r w:rsidR="0070118E" w:rsidRPr="00A606CD">
        <w:rPr>
          <w:noProof/>
          <w:spacing w:val="-2"/>
          <w:szCs w:val="19"/>
          <w:shd w:val="clear" w:color="auto" w:fill="FFFFFF"/>
        </w:rPr>
        <w:t>39</w:t>
      </w:r>
      <w:r w:rsidR="008D0492" w:rsidRPr="00A606CD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8704E8" w:rsidRPr="00A606CD">
        <w:rPr>
          <w:noProof/>
          <w:spacing w:val="-2"/>
          <w:szCs w:val="19"/>
          <w:shd w:val="clear" w:color="auto" w:fill="FFFFFF"/>
        </w:rPr>
        <w:t>40,</w:t>
      </w:r>
      <w:r w:rsidR="0070118E" w:rsidRPr="00A606CD">
        <w:rPr>
          <w:noProof/>
          <w:spacing w:val="-2"/>
          <w:szCs w:val="19"/>
          <w:shd w:val="clear" w:color="auto" w:fill="FFFFFF"/>
        </w:rPr>
        <w:t>0</w:t>
      </w:r>
      <w:r w:rsidR="0054061C" w:rsidRPr="00A606CD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A606CD">
        <w:rPr>
          <w:noProof/>
          <w:spacing w:val="-2"/>
          <w:szCs w:val="19"/>
          <w:shd w:val="clear" w:color="auto" w:fill="FFFFFF"/>
        </w:rPr>
        <w:t>-89</w:t>
      </w:r>
      <w:r w:rsidR="0054061C" w:rsidRPr="00A606CD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 w:rsidRPr="00A606CD">
        <w:rPr>
          <w:noProof/>
          <w:spacing w:val="-2"/>
          <w:szCs w:val="19"/>
          <w:shd w:val="clear" w:color="auto" w:fill="FFFFFF"/>
        </w:rPr>
        <w:t>1</w:t>
      </w:r>
      <w:r w:rsidR="0054061C" w:rsidRPr="00A606CD">
        <w:rPr>
          <w:noProof/>
          <w:spacing w:val="-2"/>
          <w:szCs w:val="19"/>
          <w:shd w:val="clear" w:color="auto" w:fill="FFFFFF"/>
        </w:rPr>
        <w:t>,</w:t>
      </w:r>
      <w:r w:rsidR="0070118E" w:rsidRPr="00A606CD">
        <w:rPr>
          <w:noProof/>
          <w:spacing w:val="-2"/>
          <w:szCs w:val="19"/>
          <w:shd w:val="clear" w:color="auto" w:fill="FFFFFF"/>
        </w:rPr>
        <w:t>5</w:t>
      </w:r>
      <w:r w:rsidR="0054061C" w:rsidRPr="00A606CD">
        <w:rPr>
          <w:noProof/>
          <w:spacing w:val="-2"/>
          <w:szCs w:val="19"/>
          <w:shd w:val="clear" w:color="auto" w:fill="FFFFFF"/>
        </w:rPr>
        <w:t>%)</w:t>
      </w:r>
      <w:r w:rsidR="003C34FE" w:rsidRPr="00A606CD">
        <w:rPr>
          <w:noProof/>
          <w:spacing w:val="-2"/>
          <w:szCs w:val="19"/>
          <w:shd w:val="clear" w:color="auto" w:fill="FFFFFF"/>
        </w:rPr>
        <w:t xml:space="preserve">, w tym </w:t>
      </w:r>
      <w:r w:rsidR="00202B07" w:rsidRPr="00A606CD">
        <w:rPr>
          <w:noProof/>
          <w:spacing w:val="-2"/>
          <w:szCs w:val="19"/>
          <w:shd w:val="clear" w:color="auto" w:fill="FFFFFF"/>
        </w:rPr>
        <w:t>5</w:t>
      </w:r>
      <w:r w:rsidR="0070118E" w:rsidRPr="00A606CD">
        <w:rPr>
          <w:noProof/>
          <w:spacing w:val="-2"/>
          <w:szCs w:val="19"/>
          <w:shd w:val="clear" w:color="auto" w:fill="FFFFFF"/>
        </w:rPr>
        <w:t>78</w:t>
      </w:r>
      <w:r w:rsidR="00A606CD" w:rsidRPr="00A606CD">
        <w:rPr>
          <w:noProof/>
          <w:spacing w:val="-2"/>
          <w:szCs w:val="19"/>
          <w:shd w:val="clear" w:color="auto" w:fill="FFFFFF"/>
        </w:rPr>
        <w:t> </w:t>
      </w:r>
      <w:r w:rsidR="003C34FE" w:rsidRPr="00A606CD">
        <w:rPr>
          <w:noProof/>
          <w:spacing w:val="-2"/>
          <w:szCs w:val="19"/>
          <w:shd w:val="clear" w:color="auto" w:fill="FFFFFF"/>
        </w:rPr>
        <w:t>tys</w:t>
      </w:r>
      <w:r w:rsidR="003C34FE" w:rsidRPr="00A606CD">
        <w:rPr>
          <w:noProof/>
          <w:szCs w:val="19"/>
          <w:shd w:val="clear" w:color="auto" w:fill="FFFFFF"/>
        </w:rPr>
        <w:t>.</w:t>
      </w:r>
      <w:r w:rsidR="00A606CD" w:rsidRPr="00A606CD">
        <w:rPr>
          <w:noProof/>
          <w:szCs w:val="19"/>
          <w:shd w:val="clear" w:color="auto" w:fill="FFFFFF"/>
        </w:rPr>
        <w:t> </w:t>
      </w:r>
      <w:r w:rsidR="003C34FE" w:rsidRPr="00A606CD">
        <w:rPr>
          <w:noProof/>
          <w:szCs w:val="19"/>
          <w:shd w:val="clear" w:color="auto" w:fill="FFFFFF"/>
        </w:rPr>
        <w:t>kobiet (6</w:t>
      </w:r>
      <w:r w:rsidR="0070118E" w:rsidRPr="00A606CD">
        <w:rPr>
          <w:noProof/>
          <w:szCs w:val="19"/>
          <w:shd w:val="clear" w:color="auto" w:fill="FFFFFF"/>
        </w:rPr>
        <w:t>1</w:t>
      </w:r>
      <w:r w:rsidR="003C34FE" w:rsidRPr="00A606CD">
        <w:rPr>
          <w:noProof/>
          <w:szCs w:val="19"/>
          <w:shd w:val="clear" w:color="auto" w:fill="FFFFFF"/>
        </w:rPr>
        <w:t>,</w:t>
      </w:r>
      <w:r w:rsidR="0070118E" w:rsidRPr="00A606CD">
        <w:rPr>
          <w:noProof/>
          <w:szCs w:val="19"/>
          <w:shd w:val="clear" w:color="auto" w:fill="FFFFFF"/>
        </w:rPr>
        <w:t>6</w:t>
      </w:r>
      <w:r w:rsidR="003C34FE" w:rsidRPr="00A606CD">
        <w:rPr>
          <w:noProof/>
          <w:szCs w:val="19"/>
          <w:shd w:val="clear" w:color="auto" w:fill="FFFFFF"/>
        </w:rPr>
        <w:t>%)</w:t>
      </w:r>
      <w:r w:rsidR="0054061C" w:rsidRPr="00A606CD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A606CD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 w:rsidRPr="00A606CD">
        <w:rPr>
          <w:noProof/>
          <w:spacing w:val="-3"/>
          <w:szCs w:val="19"/>
          <w:shd w:val="clear" w:color="auto" w:fill="FFFFFF"/>
        </w:rPr>
        <w:t>dominowali</w:t>
      </w:r>
      <w:r w:rsidR="0054061C" w:rsidRPr="00A606CD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 w:rsidRPr="00A606CD">
        <w:rPr>
          <w:noProof/>
          <w:spacing w:val="-3"/>
          <w:szCs w:val="19"/>
          <w:shd w:val="clear" w:color="auto" w:fill="FFFFFF"/>
        </w:rPr>
        <w:t>y</w:t>
      </w:r>
      <w:r w:rsidR="0054061C" w:rsidRPr="00A606CD">
        <w:rPr>
          <w:noProof/>
          <w:spacing w:val="-3"/>
          <w:szCs w:val="19"/>
          <w:shd w:val="clear" w:color="auto" w:fill="FFFFFF"/>
        </w:rPr>
        <w:t xml:space="preserve"> miast</w:t>
      </w:r>
      <w:r w:rsidR="00070A4F" w:rsidRPr="00A606CD">
        <w:rPr>
          <w:noProof/>
          <w:spacing w:val="-3"/>
          <w:szCs w:val="19"/>
          <w:shd w:val="clear" w:color="auto" w:fill="FFFFFF"/>
        </w:rPr>
        <w:t xml:space="preserve"> </w:t>
      </w:r>
      <w:r w:rsidR="008704E8" w:rsidRPr="00A606CD">
        <w:rPr>
          <w:noProof/>
          <w:spacing w:val="-3"/>
          <w:szCs w:val="19"/>
          <w:shd w:val="clear" w:color="auto" w:fill="FFFFFF"/>
        </w:rPr>
        <w:t>– 6</w:t>
      </w:r>
      <w:r w:rsidR="0070118E" w:rsidRPr="00A606CD">
        <w:rPr>
          <w:noProof/>
          <w:spacing w:val="-3"/>
          <w:szCs w:val="19"/>
          <w:shd w:val="clear" w:color="auto" w:fill="FFFFFF"/>
        </w:rPr>
        <w:t>46</w:t>
      </w:r>
      <w:r w:rsidR="008704E8" w:rsidRPr="00A606CD">
        <w:rPr>
          <w:noProof/>
          <w:spacing w:val="-3"/>
          <w:szCs w:val="19"/>
          <w:shd w:val="clear" w:color="auto" w:fill="FFFFFF"/>
        </w:rPr>
        <w:t xml:space="preserve"> tys. </w:t>
      </w:r>
      <w:r w:rsidR="00070A4F" w:rsidRPr="00A606CD">
        <w:rPr>
          <w:noProof/>
          <w:spacing w:val="-3"/>
          <w:szCs w:val="19"/>
          <w:shd w:val="clear" w:color="auto" w:fill="FFFFFF"/>
        </w:rPr>
        <w:t>(</w:t>
      </w:r>
      <w:r w:rsidR="0070118E" w:rsidRPr="00A606CD">
        <w:rPr>
          <w:noProof/>
          <w:spacing w:val="-3"/>
          <w:szCs w:val="19"/>
          <w:shd w:val="clear" w:color="auto" w:fill="FFFFFF"/>
        </w:rPr>
        <w:t>68</w:t>
      </w:r>
      <w:r w:rsidR="008704E8" w:rsidRPr="00A606CD">
        <w:rPr>
          <w:noProof/>
          <w:spacing w:val="-3"/>
          <w:szCs w:val="19"/>
          <w:shd w:val="clear" w:color="auto" w:fill="FFFFFF"/>
        </w:rPr>
        <w:t>,</w:t>
      </w:r>
      <w:r w:rsidR="0070118E" w:rsidRPr="00A606CD">
        <w:rPr>
          <w:noProof/>
          <w:spacing w:val="-3"/>
          <w:szCs w:val="19"/>
          <w:shd w:val="clear" w:color="auto" w:fill="FFFFFF"/>
        </w:rPr>
        <w:t>8</w:t>
      </w:r>
      <w:r w:rsidR="00070A4F" w:rsidRPr="00A606CD">
        <w:rPr>
          <w:noProof/>
          <w:spacing w:val="-3"/>
          <w:szCs w:val="19"/>
          <w:shd w:val="clear" w:color="auto" w:fill="FFFFFF"/>
        </w:rPr>
        <w:t>%)</w:t>
      </w:r>
      <w:r w:rsidR="0054061C" w:rsidRPr="00A606CD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RPr="00A606CD" w14:paraId="3E3DE2B6" w14:textId="77777777" w:rsidTr="00585DE9">
        <w:tc>
          <w:tcPr>
            <w:tcW w:w="7936" w:type="dxa"/>
            <w:shd w:val="clear" w:color="auto" w:fill="F2F2F2"/>
          </w:tcPr>
          <w:p w14:paraId="0D7AE207" w14:textId="77777777" w:rsidR="00DC1E7D" w:rsidRPr="00A606CD" w:rsidRDefault="00DC1E7D" w:rsidP="004637C2">
            <w:pPr>
              <w:pStyle w:val="Tekstnormalny"/>
              <w:spacing w:before="0"/>
            </w:pPr>
            <w:r w:rsidRPr="00A606CD">
              <w:t xml:space="preserve">Do </w:t>
            </w:r>
            <w:r w:rsidRPr="00A606CD">
              <w:rPr>
                <w:rFonts w:ascii="Fira Sans SemiBold" w:hAnsi="Fira Sans SemiBold"/>
              </w:rPr>
              <w:t>biernych zawodowo</w:t>
            </w:r>
            <w:r w:rsidRPr="00A606CD">
              <w:t xml:space="preserve"> zaliczono osoby, które nie zostały zaklasyfikowane jako pracujące lub bezrobotne.</w:t>
            </w:r>
          </w:p>
        </w:tc>
      </w:tr>
    </w:tbl>
    <w:p w14:paraId="672F347C" w14:textId="20CF9124" w:rsidR="009A403F" w:rsidRPr="00A606CD" w:rsidRDefault="009A403F" w:rsidP="009A403F">
      <w:pPr>
        <w:rPr>
          <w:rFonts w:eastAsia="Times New Roman"/>
          <w:szCs w:val="19"/>
          <w:lang w:eastAsia="pl-PL"/>
        </w:rPr>
      </w:pPr>
      <w:r w:rsidRPr="00A606CD">
        <w:rPr>
          <w:noProof/>
          <w:spacing w:val="2"/>
          <w:szCs w:val="19"/>
          <w:shd w:val="clear" w:color="auto" w:fill="FFFFFF"/>
        </w:rPr>
        <w:t>Liczba biernych zawodowo z</w:t>
      </w:r>
      <w:r w:rsidR="00057D1B" w:rsidRPr="00A606CD">
        <w:rPr>
          <w:noProof/>
          <w:spacing w:val="2"/>
          <w:szCs w:val="19"/>
          <w:shd w:val="clear" w:color="auto" w:fill="FFFFFF"/>
        </w:rPr>
        <w:t>mniejszyła</w:t>
      </w:r>
      <w:r w:rsidRPr="00A606CD">
        <w:rPr>
          <w:noProof/>
          <w:spacing w:val="2"/>
          <w:szCs w:val="19"/>
          <w:shd w:val="clear" w:color="auto" w:fill="FFFFFF"/>
        </w:rPr>
        <w:t xml:space="preserve"> się w ciągu kwartału (o </w:t>
      </w:r>
      <w:r w:rsidR="00057D1B" w:rsidRPr="00A606CD">
        <w:rPr>
          <w:noProof/>
          <w:spacing w:val="2"/>
          <w:szCs w:val="19"/>
          <w:shd w:val="clear" w:color="auto" w:fill="FFFFFF"/>
        </w:rPr>
        <w:t>14</w:t>
      </w:r>
      <w:r w:rsidRPr="00A606CD">
        <w:rPr>
          <w:noProof/>
          <w:spacing w:val="2"/>
          <w:szCs w:val="19"/>
          <w:shd w:val="clear" w:color="auto" w:fill="FFFFFF"/>
        </w:rPr>
        <w:t xml:space="preserve"> tys., tj. o </w:t>
      </w:r>
      <w:r w:rsidR="00057D1B" w:rsidRPr="00A606CD">
        <w:rPr>
          <w:noProof/>
          <w:spacing w:val="2"/>
          <w:szCs w:val="19"/>
          <w:shd w:val="clear" w:color="auto" w:fill="FFFFFF"/>
        </w:rPr>
        <w:t>1</w:t>
      </w:r>
      <w:r w:rsidR="008704E8" w:rsidRPr="00A606CD">
        <w:rPr>
          <w:noProof/>
          <w:spacing w:val="2"/>
          <w:szCs w:val="19"/>
          <w:shd w:val="clear" w:color="auto" w:fill="FFFFFF"/>
        </w:rPr>
        <w:t>,</w:t>
      </w:r>
      <w:r w:rsidR="00057D1B" w:rsidRPr="00A606CD">
        <w:rPr>
          <w:noProof/>
          <w:spacing w:val="2"/>
          <w:szCs w:val="19"/>
          <w:shd w:val="clear" w:color="auto" w:fill="FFFFFF"/>
        </w:rPr>
        <w:t>5</w:t>
      </w:r>
      <w:r w:rsidRPr="00A606CD">
        <w:rPr>
          <w:noProof/>
          <w:spacing w:val="2"/>
          <w:szCs w:val="19"/>
          <w:shd w:val="clear" w:color="auto" w:fill="FFFFFF"/>
        </w:rPr>
        <w:t>%)</w:t>
      </w:r>
      <w:r w:rsidR="00BB75F7" w:rsidRPr="00A606CD">
        <w:rPr>
          <w:noProof/>
          <w:spacing w:val="2"/>
          <w:szCs w:val="19"/>
          <w:shd w:val="clear" w:color="auto" w:fill="FFFFFF"/>
        </w:rPr>
        <w:t xml:space="preserve">, </w:t>
      </w:r>
      <w:r w:rsidR="008704E8" w:rsidRPr="00A606CD">
        <w:rPr>
          <w:noProof/>
          <w:spacing w:val="2"/>
          <w:szCs w:val="19"/>
          <w:shd w:val="clear" w:color="auto" w:fill="FFFFFF"/>
        </w:rPr>
        <w:t>natomiast z</w:t>
      </w:r>
      <w:r w:rsidR="00057D1B" w:rsidRPr="00A606CD">
        <w:rPr>
          <w:noProof/>
          <w:spacing w:val="2"/>
          <w:szCs w:val="19"/>
          <w:shd w:val="clear" w:color="auto" w:fill="FFFFFF"/>
        </w:rPr>
        <w:t>większyła</w:t>
      </w:r>
      <w:r w:rsidR="008704E8" w:rsidRPr="00A606CD">
        <w:rPr>
          <w:noProof/>
          <w:spacing w:val="2"/>
          <w:szCs w:val="19"/>
          <w:shd w:val="clear" w:color="auto" w:fill="FFFFFF"/>
        </w:rPr>
        <w:t xml:space="preserve"> się</w:t>
      </w:r>
      <w:r w:rsidR="00BB75F7" w:rsidRPr="00A606CD">
        <w:rPr>
          <w:noProof/>
          <w:spacing w:val="2"/>
          <w:szCs w:val="19"/>
          <w:shd w:val="clear" w:color="auto" w:fill="FFFFFF"/>
        </w:rPr>
        <w:t xml:space="preserve"> </w:t>
      </w:r>
      <w:r w:rsidRPr="00A606CD">
        <w:rPr>
          <w:noProof/>
          <w:spacing w:val="2"/>
          <w:szCs w:val="19"/>
          <w:shd w:val="clear" w:color="auto" w:fill="FFFFFF"/>
        </w:rPr>
        <w:t>w</w:t>
      </w:r>
      <w:r w:rsidR="00162E9B" w:rsidRPr="00A606CD">
        <w:rPr>
          <w:noProof/>
          <w:spacing w:val="2"/>
          <w:szCs w:val="19"/>
          <w:shd w:val="clear" w:color="auto" w:fill="FFFFFF"/>
        </w:rPr>
        <w:t> </w:t>
      </w:r>
      <w:r w:rsidRPr="00A606CD">
        <w:rPr>
          <w:noProof/>
          <w:spacing w:val="2"/>
          <w:szCs w:val="19"/>
          <w:shd w:val="clear" w:color="auto" w:fill="FFFFFF"/>
        </w:rPr>
        <w:t xml:space="preserve">ciągu roku </w:t>
      </w:r>
      <w:r w:rsidR="004D6985" w:rsidRPr="00A606CD">
        <w:rPr>
          <w:noProof/>
          <w:spacing w:val="2"/>
          <w:szCs w:val="19"/>
          <w:shd w:val="clear" w:color="auto" w:fill="FFFFFF"/>
        </w:rPr>
        <w:t xml:space="preserve">(o </w:t>
      </w:r>
      <w:r w:rsidR="00057D1B" w:rsidRPr="00A606CD">
        <w:rPr>
          <w:noProof/>
          <w:spacing w:val="2"/>
          <w:szCs w:val="19"/>
          <w:shd w:val="clear" w:color="auto" w:fill="FFFFFF"/>
        </w:rPr>
        <w:t>32</w:t>
      </w:r>
      <w:r w:rsidR="004D6985" w:rsidRPr="00A606CD">
        <w:rPr>
          <w:noProof/>
          <w:spacing w:val="2"/>
          <w:szCs w:val="19"/>
          <w:shd w:val="clear" w:color="auto" w:fill="FFFFFF"/>
        </w:rPr>
        <w:t xml:space="preserve"> tys., tj. o </w:t>
      </w:r>
      <w:r w:rsidR="00057D1B" w:rsidRPr="00A606CD">
        <w:rPr>
          <w:noProof/>
          <w:spacing w:val="2"/>
          <w:szCs w:val="19"/>
          <w:shd w:val="clear" w:color="auto" w:fill="FFFFFF"/>
        </w:rPr>
        <w:t>3</w:t>
      </w:r>
      <w:r w:rsidR="008704E8" w:rsidRPr="00A606CD">
        <w:rPr>
          <w:noProof/>
          <w:spacing w:val="2"/>
          <w:szCs w:val="19"/>
          <w:shd w:val="clear" w:color="auto" w:fill="FFFFFF"/>
        </w:rPr>
        <w:t>,</w:t>
      </w:r>
      <w:r w:rsidR="00057D1B" w:rsidRPr="00A606CD">
        <w:rPr>
          <w:noProof/>
          <w:spacing w:val="2"/>
          <w:szCs w:val="19"/>
          <w:shd w:val="clear" w:color="auto" w:fill="FFFFFF"/>
        </w:rPr>
        <w:t>5</w:t>
      </w:r>
      <w:r w:rsidR="00162E9B" w:rsidRPr="00A606CD">
        <w:rPr>
          <w:noProof/>
          <w:spacing w:val="2"/>
          <w:szCs w:val="19"/>
          <w:shd w:val="clear" w:color="auto" w:fill="FFFFFF"/>
        </w:rPr>
        <w:t>%)</w:t>
      </w:r>
      <w:r w:rsidRPr="00A606CD">
        <w:rPr>
          <w:noProof/>
          <w:spacing w:val="2"/>
          <w:szCs w:val="19"/>
          <w:shd w:val="clear" w:color="auto" w:fill="FFFFFF"/>
        </w:rPr>
        <w:t xml:space="preserve">. </w:t>
      </w:r>
      <w:r w:rsidR="00AB4C3B" w:rsidRPr="00A606CD">
        <w:rPr>
          <w:noProof/>
          <w:spacing w:val="2"/>
          <w:szCs w:val="19"/>
          <w:shd w:val="clear" w:color="auto" w:fill="FFFFFF"/>
        </w:rPr>
        <w:t>W</w:t>
      </w:r>
      <w:r w:rsidR="00BA46D9" w:rsidRPr="00A606CD">
        <w:rPr>
          <w:noProof/>
          <w:spacing w:val="2"/>
          <w:szCs w:val="19"/>
          <w:shd w:val="clear" w:color="auto" w:fill="FFFFFF"/>
        </w:rPr>
        <w:t xml:space="preserve"> </w:t>
      </w:r>
      <w:r w:rsidRPr="00A606CD">
        <w:rPr>
          <w:noProof/>
          <w:spacing w:val="2"/>
          <w:szCs w:val="19"/>
          <w:shd w:val="clear" w:color="auto" w:fill="FFFFFF"/>
        </w:rPr>
        <w:t>skali kwartału</w:t>
      </w:r>
      <w:r w:rsidRPr="00A606CD">
        <w:rPr>
          <w:rFonts w:eastAsia="Times New Roman"/>
          <w:szCs w:val="19"/>
          <w:lang w:eastAsia="pl-PL"/>
        </w:rPr>
        <w:t xml:space="preserve"> </w:t>
      </w:r>
      <w:r w:rsidR="00AB4C3B" w:rsidRPr="00A606CD">
        <w:rPr>
          <w:rFonts w:eastAsia="Times New Roman"/>
          <w:szCs w:val="19"/>
          <w:lang w:eastAsia="pl-PL"/>
        </w:rPr>
        <w:t xml:space="preserve">zmniejszyła </w:t>
      </w:r>
      <w:r w:rsidR="00202B07" w:rsidRPr="00A606CD">
        <w:rPr>
          <w:rFonts w:eastAsia="Times New Roman"/>
          <w:szCs w:val="19"/>
          <w:lang w:eastAsia="pl-PL"/>
        </w:rPr>
        <w:t>się</w:t>
      </w:r>
      <w:r w:rsidRPr="00A606CD">
        <w:rPr>
          <w:rFonts w:eastAsia="Times New Roman"/>
          <w:szCs w:val="19"/>
          <w:lang w:eastAsia="pl-PL"/>
        </w:rPr>
        <w:t xml:space="preserve"> </w:t>
      </w:r>
      <w:r w:rsidR="00E534FE" w:rsidRPr="00A606CD">
        <w:rPr>
          <w:rFonts w:eastAsia="Times New Roman"/>
          <w:szCs w:val="19"/>
          <w:lang w:eastAsia="pl-PL"/>
        </w:rPr>
        <w:t xml:space="preserve">liczba biernych zawodowo </w:t>
      </w:r>
      <w:r w:rsidR="00DE10B8" w:rsidRPr="00A606CD">
        <w:rPr>
          <w:rFonts w:eastAsia="Times New Roman"/>
          <w:szCs w:val="19"/>
          <w:lang w:eastAsia="pl-PL"/>
        </w:rPr>
        <w:t>kobiet</w:t>
      </w:r>
      <w:r w:rsidR="00AB4C3B" w:rsidRPr="00A606CD">
        <w:rPr>
          <w:rFonts w:eastAsia="Times New Roman"/>
          <w:szCs w:val="19"/>
          <w:lang w:eastAsia="pl-PL"/>
        </w:rPr>
        <w:t xml:space="preserve"> (o 0,3%), zaś w porównaniu z 4 kwartałem 2023 r. zanotowano wzrost</w:t>
      </w:r>
      <w:r w:rsidR="00DE10B8" w:rsidRPr="00A606CD">
        <w:rPr>
          <w:rFonts w:eastAsia="Times New Roman"/>
          <w:szCs w:val="19"/>
          <w:lang w:eastAsia="pl-PL"/>
        </w:rPr>
        <w:t xml:space="preserve"> </w:t>
      </w:r>
      <w:r w:rsidR="00AB4C3B" w:rsidRPr="00A606CD">
        <w:rPr>
          <w:rFonts w:eastAsia="Times New Roman"/>
          <w:szCs w:val="19"/>
          <w:lang w:eastAsia="pl-PL"/>
        </w:rPr>
        <w:t>(</w:t>
      </w:r>
      <w:r w:rsidR="00DE10B8" w:rsidRPr="00A606CD">
        <w:rPr>
          <w:rFonts w:eastAsia="Times New Roman"/>
          <w:szCs w:val="19"/>
          <w:lang w:eastAsia="pl-PL"/>
        </w:rPr>
        <w:t xml:space="preserve">o </w:t>
      </w:r>
      <w:r w:rsidR="00AB4C3B" w:rsidRPr="00A606CD">
        <w:rPr>
          <w:rFonts w:eastAsia="Times New Roman"/>
          <w:szCs w:val="19"/>
          <w:lang w:eastAsia="pl-PL"/>
        </w:rPr>
        <w:t>8</w:t>
      </w:r>
      <w:r w:rsidR="00DE10B8" w:rsidRPr="00A606CD">
        <w:rPr>
          <w:rFonts w:eastAsia="Times New Roman"/>
          <w:szCs w:val="19"/>
          <w:lang w:eastAsia="pl-PL"/>
        </w:rPr>
        <w:t>,</w:t>
      </w:r>
      <w:r w:rsidR="00AB4C3B" w:rsidRPr="00A606CD">
        <w:rPr>
          <w:rFonts w:eastAsia="Times New Roman"/>
          <w:szCs w:val="19"/>
          <w:lang w:eastAsia="pl-PL"/>
        </w:rPr>
        <w:t>2%),</w:t>
      </w:r>
      <w:r w:rsidR="00E534FE" w:rsidRPr="00A606CD">
        <w:rPr>
          <w:rFonts w:eastAsia="Times New Roman"/>
          <w:szCs w:val="19"/>
          <w:lang w:eastAsia="pl-PL"/>
        </w:rPr>
        <w:t xml:space="preserve"> zaś w przypadku </w:t>
      </w:r>
      <w:r w:rsidR="00DE10B8" w:rsidRPr="00A606CD">
        <w:rPr>
          <w:rFonts w:eastAsia="Times New Roman"/>
          <w:szCs w:val="19"/>
          <w:lang w:eastAsia="pl-PL"/>
        </w:rPr>
        <w:t>mężczyzn</w:t>
      </w:r>
      <w:r w:rsidR="00E534FE" w:rsidRPr="00A606CD">
        <w:rPr>
          <w:rFonts w:eastAsia="Times New Roman"/>
          <w:szCs w:val="19"/>
          <w:lang w:eastAsia="pl-PL"/>
        </w:rPr>
        <w:t xml:space="preserve"> zanotowano spadek</w:t>
      </w:r>
      <w:r w:rsidR="00BA46D9" w:rsidRPr="00A606CD">
        <w:rPr>
          <w:rFonts w:eastAsia="Times New Roman"/>
          <w:szCs w:val="19"/>
          <w:lang w:eastAsia="pl-PL"/>
        </w:rPr>
        <w:t xml:space="preserve"> </w:t>
      </w:r>
      <w:r w:rsidR="00AB4C3B" w:rsidRPr="00A606CD">
        <w:rPr>
          <w:rFonts w:eastAsia="Times New Roman"/>
          <w:szCs w:val="19"/>
          <w:lang w:eastAsia="pl-PL"/>
        </w:rPr>
        <w:t xml:space="preserve">zarówno </w:t>
      </w:r>
      <w:r w:rsidR="00DE10B8" w:rsidRPr="00A606CD">
        <w:rPr>
          <w:rFonts w:eastAsia="Times New Roman"/>
          <w:szCs w:val="19"/>
          <w:lang w:eastAsia="pl-PL"/>
        </w:rPr>
        <w:t xml:space="preserve">w skali roku </w:t>
      </w:r>
      <w:r w:rsidR="00AB4C3B" w:rsidRPr="00A606CD">
        <w:rPr>
          <w:rFonts w:eastAsia="Times New Roman"/>
          <w:szCs w:val="19"/>
          <w:lang w:eastAsia="pl-PL"/>
        </w:rPr>
        <w:t>jak i</w:t>
      </w:r>
      <w:r w:rsidR="00A606CD" w:rsidRPr="00A606CD">
        <w:rPr>
          <w:rFonts w:eastAsia="Times New Roman"/>
          <w:szCs w:val="19"/>
          <w:lang w:eastAsia="pl-PL"/>
        </w:rPr>
        <w:t> </w:t>
      </w:r>
      <w:r w:rsidR="00AB4C3B" w:rsidRPr="00A606CD">
        <w:rPr>
          <w:rFonts w:eastAsia="Times New Roman"/>
          <w:szCs w:val="19"/>
          <w:lang w:eastAsia="pl-PL"/>
        </w:rPr>
        <w:t>w</w:t>
      </w:r>
      <w:r w:rsidR="00A606CD" w:rsidRPr="00A606CD">
        <w:rPr>
          <w:rFonts w:eastAsia="Times New Roman"/>
          <w:szCs w:val="19"/>
          <w:lang w:eastAsia="pl-PL"/>
        </w:rPr>
        <w:t> </w:t>
      </w:r>
      <w:r w:rsidR="00AB4C3B" w:rsidRPr="00A606CD">
        <w:rPr>
          <w:rFonts w:eastAsia="Times New Roman"/>
          <w:szCs w:val="19"/>
          <w:lang w:eastAsia="pl-PL"/>
        </w:rPr>
        <w:t xml:space="preserve">skali kwartału </w:t>
      </w:r>
      <w:r w:rsidR="00BA46D9" w:rsidRPr="00A606CD">
        <w:rPr>
          <w:rFonts w:eastAsia="Times New Roman"/>
          <w:szCs w:val="19"/>
          <w:lang w:eastAsia="pl-PL"/>
        </w:rPr>
        <w:t>(</w:t>
      </w:r>
      <w:r w:rsidR="00AB4C3B" w:rsidRPr="00A606CD">
        <w:rPr>
          <w:rFonts w:eastAsia="Times New Roman"/>
          <w:szCs w:val="19"/>
          <w:lang w:eastAsia="pl-PL"/>
        </w:rPr>
        <w:t>p</w:t>
      </w:r>
      <w:r w:rsidR="00BA46D9" w:rsidRPr="00A606CD">
        <w:rPr>
          <w:rFonts w:eastAsia="Times New Roman"/>
          <w:szCs w:val="19"/>
          <w:lang w:eastAsia="pl-PL"/>
        </w:rPr>
        <w:t xml:space="preserve">o </w:t>
      </w:r>
      <w:r w:rsidR="00AB4C3B" w:rsidRPr="00A606CD">
        <w:rPr>
          <w:rFonts w:eastAsia="Times New Roman"/>
          <w:szCs w:val="19"/>
          <w:lang w:eastAsia="pl-PL"/>
        </w:rPr>
        <w:t>3</w:t>
      </w:r>
      <w:r w:rsidR="00DE10B8" w:rsidRPr="00A606CD">
        <w:rPr>
          <w:rFonts w:eastAsia="Times New Roman"/>
          <w:szCs w:val="19"/>
          <w:lang w:eastAsia="pl-PL"/>
        </w:rPr>
        <w:t>,</w:t>
      </w:r>
      <w:r w:rsidR="00AB4C3B" w:rsidRPr="00A606CD">
        <w:rPr>
          <w:rFonts w:eastAsia="Times New Roman"/>
          <w:szCs w:val="19"/>
          <w:lang w:eastAsia="pl-PL"/>
        </w:rPr>
        <w:t>2</w:t>
      </w:r>
      <w:r w:rsidR="00DE10B8" w:rsidRPr="00A606CD">
        <w:rPr>
          <w:rFonts w:eastAsia="Times New Roman"/>
          <w:szCs w:val="19"/>
          <w:lang w:eastAsia="pl-PL"/>
        </w:rPr>
        <w:t>%</w:t>
      </w:r>
      <w:r w:rsidR="00BA46D9" w:rsidRPr="00A606CD">
        <w:rPr>
          <w:rFonts w:eastAsia="Times New Roman"/>
          <w:szCs w:val="19"/>
          <w:lang w:eastAsia="pl-PL"/>
        </w:rPr>
        <w:t>)</w:t>
      </w:r>
      <w:r w:rsidR="00AB4C3B" w:rsidRPr="00A606CD">
        <w:rPr>
          <w:rFonts w:eastAsia="Times New Roman"/>
          <w:szCs w:val="19"/>
          <w:lang w:eastAsia="pl-PL"/>
        </w:rPr>
        <w:t>.</w:t>
      </w:r>
    </w:p>
    <w:p w14:paraId="18FD671F" w14:textId="77777777" w:rsidR="0054061C" w:rsidRPr="00A606CD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A606CD">
        <w:rPr>
          <w:noProof/>
          <w:spacing w:val="-2"/>
          <w:szCs w:val="19"/>
          <w:shd w:val="clear" w:color="auto" w:fill="FFFFFF"/>
        </w:rPr>
        <w:t xml:space="preserve"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 </w:t>
      </w:r>
    </w:p>
    <w:p w14:paraId="4C69BD38" w14:textId="6484BC8F" w:rsidR="008C0E5F" w:rsidRPr="00A606CD" w:rsidRDefault="0009457D" w:rsidP="008C0E5F">
      <w:pPr>
        <w:rPr>
          <w:rFonts w:cs="Arial"/>
          <w:color w:val="FF0000"/>
          <w:szCs w:val="19"/>
        </w:rPr>
      </w:pPr>
      <w:r w:rsidRPr="00A606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5731C5" wp14:editId="14E435CA">
                <wp:simplePos x="0" y="0"/>
                <wp:positionH relativeFrom="page">
                  <wp:posOffset>5688330</wp:posOffset>
                </wp:positionH>
                <wp:positionV relativeFrom="page">
                  <wp:posOffset>5201920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5% to osoby w wieku produkcyjnym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9AD8" w14:textId="6883771D"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606C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ponad 2</w:t>
                            </w:r>
                            <w:r w:rsidR="00026E64" w:rsidRPr="00A606C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A606C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to osoby 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31C5" id="_x0000_s1042" type="#_x0000_t202" alt="Pole tekstowe: Wśród biernych zawodowo ponad 25% to osoby w wieku produkcyjnym &#10;&#10;" style="position:absolute;margin-left:447.9pt;margin-top:409.6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" filled="f" stroked="f">
                <v:textbox>
                  <w:txbxContent>
                    <w:p w14:paraId="41779AD8" w14:textId="6883771D"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606C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ponad 2</w:t>
                      </w:r>
                      <w:r w:rsidR="00026E64" w:rsidRPr="00A606C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A606C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to osoby 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 w:rsidRPr="00A606CD">
        <w:rPr>
          <w:rFonts w:cs="Arial"/>
          <w:szCs w:val="19"/>
        </w:rPr>
        <w:t>W grupie biernych zawodowo znajdowały się przede wszystkim osoby w wieku 55</w:t>
      </w:r>
      <w:r w:rsidR="00EF579F" w:rsidRPr="00A606CD">
        <w:rPr>
          <w:rFonts w:cs="Arial"/>
          <w:szCs w:val="19"/>
        </w:rPr>
        <w:t>-89</w:t>
      </w:r>
      <w:r w:rsidR="008C0E5F" w:rsidRPr="00A606CD">
        <w:rPr>
          <w:rFonts w:cs="Arial"/>
          <w:szCs w:val="19"/>
        </w:rPr>
        <w:t xml:space="preserve"> lat, których w analizowanym okresie było 6</w:t>
      </w:r>
      <w:r w:rsidR="00026E64" w:rsidRPr="00A606CD">
        <w:rPr>
          <w:rFonts w:cs="Arial"/>
          <w:szCs w:val="19"/>
        </w:rPr>
        <w:t>71</w:t>
      </w:r>
      <w:r w:rsidR="00EF579F" w:rsidRPr="00A606CD">
        <w:rPr>
          <w:rFonts w:cs="Arial"/>
          <w:szCs w:val="19"/>
        </w:rPr>
        <w:t xml:space="preserve"> tys., tj. </w:t>
      </w:r>
      <w:r w:rsidR="00026E64" w:rsidRPr="00A606CD">
        <w:rPr>
          <w:rFonts w:cs="Arial"/>
          <w:szCs w:val="19"/>
        </w:rPr>
        <w:t>71</w:t>
      </w:r>
      <w:r w:rsidR="00DE10B8" w:rsidRPr="00A606CD">
        <w:rPr>
          <w:rFonts w:cs="Arial"/>
          <w:szCs w:val="19"/>
        </w:rPr>
        <w:t>,5</w:t>
      </w:r>
      <w:r w:rsidR="008C0E5F" w:rsidRPr="00A606CD">
        <w:rPr>
          <w:rFonts w:cs="Arial"/>
          <w:szCs w:val="19"/>
        </w:rPr>
        <w:t>%. Osoby w wieku produkcyjnym</w:t>
      </w:r>
      <w:r w:rsidR="0051103D" w:rsidRPr="00A606CD">
        <w:rPr>
          <w:rStyle w:val="Odwoanieprzypisudolnego"/>
          <w:rFonts w:cs="Arial"/>
          <w:szCs w:val="19"/>
        </w:rPr>
        <w:footnoteReference w:id="3"/>
      </w:r>
      <w:r w:rsidR="008C0E5F" w:rsidRPr="00A606CD">
        <w:rPr>
          <w:rFonts w:cs="Arial"/>
          <w:szCs w:val="19"/>
        </w:rPr>
        <w:t xml:space="preserve"> </w:t>
      </w:r>
      <w:r w:rsidR="008C0E5F" w:rsidRPr="00A606CD">
        <w:rPr>
          <w:rFonts w:cs="Arial"/>
          <w:spacing w:val="-2"/>
          <w:szCs w:val="19"/>
        </w:rPr>
        <w:t xml:space="preserve">stanowiły </w:t>
      </w:r>
      <w:r w:rsidR="00DE10B8" w:rsidRPr="00A606CD">
        <w:rPr>
          <w:rFonts w:cs="Arial"/>
          <w:spacing w:val="-2"/>
          <w:szCs w:val="19"/>
        </w:rPr>
        <w:t>2</w:t>
      </w:r>
      <w:r w:rsidR="00026E64" w:rsidRPr="00A606CD">
        <w:rPr>
          <w:rFonts w:cs="Arial"/>
          <w:spacing w:val="-2"/>
          <w:szCs w:val="19"/>
        </w:rPr>
        <w:t>5</w:t>
      </w:r>
      <w:r w:rsidR="00DE10B8" w:rsidRPr="00A606CD">
        <w:rPr>
          <w:rFonts w:cs="Arial"/>
          <w:spacing w:val="-2"/>
          <w:szCs w:val="19"/>
        </w:rPr>
        <w:t>,</w:t>
      </w:r>
      <w:r w:rsidR="00026E64" w:rsidRPr="00A606CD">
        <w:rPr>
          <w:rFonts w:cs="Arial"/>
          <w:spacing w:val="-2"/>
          <w:szCs w:val="19"/>
        </w:rPr>
        <w:t>8</w:t>
      </w:r>
      <w:r w:rsidR="008C0E5F" w:rsidRPr="00A606CD">
        <w:rPr>
          <w:rFonts w:cs="Arial"/>
          <w:spacing w:val="-2"/>
          <w:szCs w:val="19"/>
        </w:rPr>
        <w:t xml:space="preserve">% ogółu badanej zbiorowości. Ze względu na poziom wykształcenia najwięcej osób biernych zawodowo miało wykształcenie </w:t>
      </w:r>
      <w:r w:rsidR="00DE10B8" w:rsidRPr="00A606CD">
        <w:rPr>
          <w:rFonts w:cs="Arial"/>
          <w:spacing w:val="-2"/>
          <w:szCs w:val="19"/>
        </w:rPr>
        <w:t>zasadnicze zawodowe (28,</w:t>
      </w:r>
      <w:r w:rsidR="00026E64" w:rsidRPr="00A606CD">
        <w:rPr>
          <w:rFonts w:cs="Arial"/>
          <w:spacing w:val="-2"/>
          <w:szCs w:val="19"/>
        </w:rPr>
        <w:t>1</w:t>
      </w:r>
      <w:r w:rsidR="00DE10B8" w:rsidRPr="00A606CD">
        <w:rPr>
          <w:rFonts w:cs="Arial"/>
          <w:spacing w:val="-2"/>
          <w:szCs w:val="19"/>
        </w:rPr>
        <w:t xml:space="preserve">%) lub </w:t>
      </w:r>
      <w:r w:rsidR="00327C49" w:rsidRPr="00A606CD">
        <w:rPr>
          <w:rFonts w:cs="Arial"/>
          <w:spacing w:val="-2"/>
          <w:szCs w:val="19"/>
        </w:rPr>
        <w:t>gimnazjalne, podstawowe, niepełne podstawowe i bez wykształcenia szkolnego</w:t>
      </w:r>
      <w:r w:rsidR="008C0E5F" w:rsidRPr="00A606CD">
        <w:rPr>
          <w:rFonts w:cs="Arial"/>
          <w:spacing w:val="-2"/>
          <w:szCs w:val="19"/>
        </w:rPr>
        <w:t xml:space="preserve"> (</w:t>
      </w:r>
      <w:r w:rsidR="00DE10B8" w:rsidRPr="00A606CD">
        <w:rPr>
          <w:rFonts w:cs="Arial"/>
          <w:spacing w:val="-2"/>
          <w:szCs w:val="19"/>
        </w:rPr>
        <w:t>24,</w:t>
      </w:r>
      <w:r w:rsidR="00026E64" w:rsidRPr="00A606CD">
        <w:rPr>
          <w:rFonts w:cs="Arial"/>
          <w:spacing w:val="-2"/>
          <w:szCs w:val="19"/>
        </w:rPr>
        <w:t>5</w:t>
      </w:r>
      <w:r w:rsidR="008C0E5F" w:rsidRPr="00A606CD">
        <w:rPr>
          <w:rFonts w:cs="Arial"/>
          <w:spacing w:val="-2"/>
          <w:szCs w:val="19"/>
        </w:rPr>
        <w:t>%).</w:t>
      </w:r>
    </w:p>
    <w:p w14:paraId="0F8CE696" w14:textId="60B8D26B" w:rsidR="00E54FC6" w:rsidRPr="00A606CD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 w:rsidRPr="00A606CD"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 wp14:anchorId="7DDF0A3F" wp14:editId="3ECA4688">
            <wp:simplePos x="0" y="0"/>
            <wp:positionH relativeFrom="margin">
              <wp:posOffset>0</wp:posOffset>
            </wp:positionH>
            <wp:positionV relativeFrom="paragraph">
              <wp:posOffset>487680</wp:posOffset>
            </wp:positionV>
            <wp:extent cx="511302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87" y="21432"/>
                <wp:lineTo x="21487" y="0"/>
                <wp:lineTo x="0" y="0"/>
              </wp:wrapPolygon>
            </wp:wrapTight>
            <wp:docPr id="29" name="Obraz 29" descr="Wykres 6. Struktura osób biernych zawodowo w wieku 15-74 lata według płci i przyczyn bierności w 4 kwartale 2024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6. Struktura osób biernych zawodowo w wieku 15-74 lata według płci i przyczyn bierności w 4 kwartale 2024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61C" w:rsidRPr="00A606CD">
        <w:rPr>
          <w:b/>
          <w:sz w:val="18"/>
        </w:rPr>
        <w:t xml:space="preserve">Wykres </w:t>
      </w:r>
      <w:r w:rsidR="00F05178">
        <w:rPr>
          <w:b/>
          <w:sz w:val="18"/>
        </w:rPr>
        <w:t>5</w:t>
      </w:r>
      <w:r w:rsidR="0054061C" w:rsidRPr="00A606CD">
        <w:rPr>
          <w:b/>
          <w:sz w:val="18"/>
        </w:rPr>
        <w:t xml:space="preserve">. </w:t>
      </w:r>
      <w:r w:rsidR="00351478" w:rsidRPr="00A606CD">
        <w:rPr>
          <w:b/>
          <w:sz w:val="18"/>
        </w:rPr>
        <w:t xml:space="preserve">Struktura osób biernych zawodowo w wieku 15-74 lata według płci i przyczyn bierności w </w:t>
      </w:r>
      <w:r w:rsidR="00F05178">
        <w:rPr>
          <w:b/>
          <w:sz w:val="18"/>
        </w:rPr>
        <w:t>4</w:t>
      </w:r>
      <w:r w:rsidR="00027DBA" w:rsidRPr="00A606CD">
        <w:rPr>
          <w:b/>
          <w:sz w:val="18"/>
        </w:rPr>
        <w:t xml:space="preserve"> kwartale 202</w:t>
      </w:r>
      <w:r w:rsidR="00515B6B" w:rsidRPr="00A606CD">
        <w:rPr>
          <w:b/>
          <w:sz w:val="18"/>
        </w:rPr>
        <w:t>4</w:t>
      </w:r>
      <w:r w:rsidR="00351478" w:rsidRPr="00A606CD">
        <w:rPr>
          <w:b/>
          <w:sz w:val="18"/>
        </w:rPr>
        <w:t xml:space="preserve"> r.</w:t>
      </w:r>
    </w:p>
    <w:p w14:paraId="2B76C8C8" w14:textId="3095DF0F" w:rsidR="0089048E" w:rsidRPr="00A606CD" w:rsidRDefault="00BB614B" w:rsidP="009B3611">
      <w:pPr>
        <w:spacing w:after="0"/>
        <w:rPr>
          <w:rFonts w:cs="Arial"/>
          <w:spacing w:val="-2"/>
          <w:szCs w:val="19"/>
        </w:rPr>
      </w:pPr>
      <w:r w:rsidRPr="00A606CD">
        <w:rPr>
          <w:noProof/>
          <w:spacing w:val="-2"/>
          <w:szCs w:val="19"/>
          <w:shd w:val="clear" w:color="auto" w:fill="FFFFFF"/>
        </w:rPr>
        <w:t xml:space="preserve">W </w:t>
      </w:r>
      <w:r w:rsidR="00026E64" w:rsidRPr="00A606CD">
        <w:rPr>
          <w:noProof/>
          <w:spacing w:val="-2"/>
          <w:szCs w:val="19"/>
          <w:shd w:val="clear" w:color="auto" w:fill="FFFFFF"/>
        </w:rPr>
        <w:t>4</w:t>
      </w:r>
      <w:r w:rsidRPr="00A606CD">
        <w:rPr>
          <w:noProof/>
          <w:spacing w:val="-2"/>
          <w:szCs w:val="19"/>
          <w:shd w:val="clear" w:color="auto" w:fill="FFFFFF"/>
        </w:rPr>
        <w:t xml:space="preserve"> kwartale 202</w:t>
      </w:r>
      <w:r w:rsidR="00DE10B8" w:rsidRPr="00A606CD">
        <w:rPr>
          <w:noProof/>
          <w:spacing w:val="-2"/>
          <w:szCs w:val="19"/>
          <w:shd w:val="clear" w:color="auto" w:fill="FFFFFF"/>
        </w:rPr>
        <w:t>4</w:t>
      </w:r>
      <w:r w:rsidRPr="00A606CD">
        <w:rPr>
          <w:noProof/>
          <w:spacing w:val="-2"/>
          <w:szCs w:val="19"/>
          <w:shd w:val="clear" w:color="auto" w:fill="FFFFFF"/>
        </w:rPr>
        <w:t xml:space="preserve"> r. wśród ogółu osób biernych zawodowo w wieku 15-74 lata nieposzukujących</w:t>
      </w:r>
      <w:r w:rsidRPr="00A606CD">
        <w:rPr>
          <w:noProof/>
          <w:szCs w:val="19"/>
          <w:shd w:val="clear" w:color="auto" w:fill="FFFFFF"/>
        </w:rPr>
        <w:t xml:space="preserve"> pracy zdecydowaną większość stanowili </w:t>
      </w:r>
      <w:r w:rsidRPr="00A606CD">
        <w:rPr>
          <w:noProof/>
          <w:spacing w:val="-2"/>
          <w:szCs w:val="19"/>
          <w:shd w:val="clear" w:color="auto" w:fill="FFFFFF"/>
        </w:rPr>
        <w:t>emeryci (</w:t>
      </w:r>
      <w:r w:rsidR="00DE10B8" w:rsidRPr="00A606CD">
        <w:rPr>
          <w:noProof/>
          <w:spacing w:val="-2"/>
          <w:szCs w:val="19"/>
          <w:shd w:val="clear" w:color="auto" w:fill="FFFFFF"/>
        </w:rPr>
        <w:t>5</w:t>
      </w:r>
      <w:r w:rsidR="000933F3" w:rsidRPr="00A606CD">
        <w:rPr>
          <w:noProof/>
          <w:spacing w:val="-2"/>
          <w:szCs w:val="19"/>
          <w:shd w:val="clear" w:color="auto" w:fill="FFFFFF"/>
        </w:rPr>
        <w:t>6</w:t>
      </w:r>
      <w:r w:rsidR="00DE10B8" w:rsidRPr="00A606CD">
        <w:rPr>
          <w:noProof/>
          <w:spacing w:val="-2"/>
          <w:szCs w:val="19"/>
          <w:shd w:val="clear" w:color="auto" w:fill="FFFFFF"/>
        </w:rPr>
        <w:t>,</w:t>
      </w:r>
      <w:r w:rsidR="000933F3" w:rsidRPr="00A606CD">
        <w:rPr>
          <w:noProof/>
          <w:spacing w:val="-2"/>
          <w:szCs w:val="19"/>
          <w:shd w:val="clear" w:color="auto" w:fill="FFFFFF"/>
        </w:rPr>
        <w:t>8</w:t>
      </w:r>
      <w:r w:rsidRPr="00A606CD">
        <w:rPr>
          <w:noProof/>
          <w:spacing w:val="-2"/>
          <w:szCs w:val="19"/>
          <w:shd w:val="clear" w:color="auto" w:fill="FFFFFF"/>
        </w:rPr>
        <w:t xml:space="preserve">%), a drugą w kolejności grupą byli </w:t>
      </w:r>
      <w:r w:rsidRPr="00A606CD">
        <w:rPr>
          <w:noProof/>
          <w:spacing w:val="-5"/>
          <w:szCs w:val="19"/>
          <w:shd w:val="clear" w:color="auto" w:fill="FFFFFF"/>
        </w:rPr>
        <w:t>uczniowie i studenci (</w:t>
      </w:r>
      <w:r w:rsidR="00DE10B8" w:rsidRPr="00A606CD">
        <w:rPr>
          <w:noProof/>
          <w:spacing w:val="-5"/>
          <w:szCs w:val="19"/>
          <w:shd w:val="clear" w:color="auto" w:fill="FFFFFF"/>
        </w:rPr>
        <w:t>20,2</w:t>
      </w:r>
      <w:r w:rsidRPr="00A606CD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A606CD">
        <w:rPr>
          <w:rFonts w:cs="Arial"/>
          <w:spacing w:val="-5"/>
          <w:szCs w:val="19"/>
        </w:rPr>
        <w:t>z uwagi</w:t>
      </w:r>
      <w:r w:rsidRPr="00A606CD">
        <w:rPr>
          <w:rFonts w:cs="Arial"/>
          <w:spacing w:val="-2"/>
          <w:szCs w:val="19"/>
        </w:rPr>
        <w:t xml:space="preserve"> na chorobę, nie</w:t>
      </w:r>
      <w:r w:rsidR="00E72DD4" w:rsidRPr="00A606CD">
        <w:rPr>
          <w:rFonts w:cs="Arial"/>
          <w:spacing w:val="-2"/>
          <w:szCs w:val="19"/>
        </w:rPr>
        <w:t>pełno</w:t>
      </w:r>
      <w:r w:rsidRPr="00A606CD">
        <w:rPr>
          <w:rFonts w:cs="Arial"/>
          <w:spacing w:val="-2"/>
          <w:szCs w:val="19"/>
        </w:rPr>
        <w:t>sprawność (</w:t>
      </w:r>
      <w:r w:rsidR="00DE10B8" w:rsidRPr="00A606CD">
        <w:rPr>
          <w:rFonts w:cs="Arial"/>
          <w:spacing w:val="-2"/>
          <w:szCs w:val="19"/>
        </w:rPr>
        <w:t>1</w:t>
      </w:r>
      <w:r w:rsidR="000933F3" w:rsidRPr="00A606CD">
        <w:rPr>
          <w:rFonts w:cs="Arial"/>
          <w:spacing w:val="-2"/>
          <w:szCs w:val="19"/>
        </w:rPr>
        <w:t>1</w:t>
      </w:r>
      <w:r w:rsidR="00DE10B8" w:rsidRPr="00A606CD">
        <w:rPr>
          <w:rFonts w:cs="Arial"/>
          <w:spacing w:val="-2"/>
          <w:szCs w:val="19"/>
        </w:rPr>
        <w:t>,</w:t>
      </w:r>
      <w:r w:rsidR="000933F3" w:rsidRPr="00A606CD">
        <w:rPr>
          <w:rFonts w:cs="Arial"/>
          <w:spacing w:val="-2"/>
          <w:szCs w:val="19"/>
        </w:rPr>
        <w:t>1</w:t>
      </w:r>
      <w:r w:rsidRPr="00A606CD">
        <w:rPr>
          <w:rFonts w:cs="Arial"/>
          <w:spacing w:val="-2"/>
          <w:szCs w:val="19"/>
        </w:rPr>
        <w:t>%).</w:t>
      </w:r>
    </w:p>
    <w:p w14:paraId="5DE4F5E5" w14:textId="613A286E" w:rsidR="00E670AA" w:rsidRPr="00631F92" w:rsidRDefault="00E670AA" w:rsidP="00631F92">
      <w:pPr>
        <w:spacing w:before="80" w:after="0"/>
        <w:rPr>
          <w:rFonts w:eastAsia="Times New Roman"/>
          <w:szCs w:val="19"/>
          <w:lang w:eastAsia="pl-PL"/>
        </w:rPr>
        <w:sectPr w:rsidR="00E670AA" w:rsidRPr="00631F92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3BA3A1E" w14:textId="77777777" w:rsidR="00AD3F11" w:rsidRPr="00A606CD" w:rsidRDefault="005F432B" w:rsidP="00AD3F11">
      <w:pPr>
        <w:spacing w:before="0"/>
        <w:ind w:left="851" w:hanging="851"/>
        <w:rPr>
          <w:b/>
          <w:sz w:val="18"/>
        </w:rPr>
      </w:pPr>
      <w:r w:rsidRPr="00A606CD">
        <w:rPr>
          <w:b/>
        </w:rPr>
        <w:lastRenderedPageBreak/>
        <w:t xml:space="preserve">Tablica </w:t>
      </w:r>
      <w:r w:rsidR="00D314BA" w:rsidRPr="00A606CD">
        <w:rPr>
          <w:b/>
        </w:rPr>
        <w:t>4</w:t>
      </w:r>
      <w:r w:rsidRPr="00A606CD">
        <w:rPr>
          <w:b/>
        </w:rPr>
        <w:t xml:space="preserve">. </w:t>
      </w:r>
      <w:r w:rsidRPr="00A606C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4 kwartale 2022-2023 oraz w 3 i 4  kwartale 2024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DA3F25" w:rsidRPr="00A606CD" w14:paraId="1995BAD3" w14:textId="77777777" w:rsidTr="00DA3F25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546845" w14:textId="77777777" w:rsidR="00DA3F25" w:rsidRPr="00A606CD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30CA99" w14:textId="77777777" w:rsidR="00DA3F25" w:rsidRPr="00A606CD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340B3A" w:rsidRPr="00A606CD">
              <w:rPr>
                <w:sz w:val="16"/>
                <w:szCs w:val="16"/>
              </w:rPr>
              <w:t>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D93DE0" w14:textId="77777777" w:rsidR="00DA3F25" w:rsidRPr="00A606CD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340B3A" w:rsidRPr="00A606CD">
              <w:rPr>
                <w:sz w:val="16"/>
                <w:szCs w:val="16"/>
              </w:rPr>
              <w:t>3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627A299" w14:textId="77777777" w:rsidR="00DA3F25" w:rsidRPr="00A606CD" w:rsidRDefault="00DA3F25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202</w:t>
            </w:r>
            <w:r w:rsidR="00340B3A" w:rsidRPr="00A606CD">
              <w:rPr>
                <w:sz w:val="16"/>
                <w:szCs w:val="16"/>
              </w:rPr>
              <w:t>4</w:t>
            </w:r>
          </w:p>
        </w:tc>
      </w:tr>
      <w:tr w:rsidR="00DA3F25" w:rsidRPr="00A606CD" w14:paraId="72432F24" w14:textId="77777777" w:rsidTr="00DA3F25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202CF211" w14:textId="77777777" w:rsidR="00DA3F25" w:rsidRPr="00A606CD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4F3F9A" w14:textId="5737AFF8" w:rsidR="00DA3F25" w:rsidRPr="00A606CD" w:rsidRDefault="000933F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DA3F25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47F773" w14:textId="151A3987" w:rsidR="00DA3F25" w:rsidRPr="00A606CD" w:rsidRDefault="000933F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</w:t>
            </w:r>
            <w:r w:rsidR="00DA3F25" w:rsidRPr="00A606CD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1ECBE0A" w14:textId="4D6D5E9E" w:rsidR="00DA3F25" w:rsidRPr="00A606CD" w:rsidRDefault="000933F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DA3F25" w:rsidRPr="00A606CD">
              <w:rPr>
                <w:sz w:val="16"/>
                <w:szCs w:val="16"/>
              </w:rPr>
              <w:t xml:space="preserve"> kwartał</w:t>
            </w:r>
          </w:p>
        </w:tc>
      </w:tr>
      <w:tr w:rsidR="00DA3F25" w:rsidRPr="00A606CD" w14:paraId="47F3CF9E" w14:textId="77777777" w:rsidTr="00DA3F25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16746A0D" w14:textId="77777777" w:rsidR="00DA3F25" w:rsidRPr="00A606CD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152368" w14:textId="77777777" w:rsidR="00DA3F25" w:rsidRPr="00A606CD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14:paraId="44FC067A" w14:textId="76845DFC" w:rsidR="00DA3F25" w:rsidRPr="00A606CD" w:rsidRDefault="000933F3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</w:t>
            </w:r>
            <w:r w:rsidR="00DA3F25" w:rsidRPr="00A606CD">
              <w:rPr>
                <w:sz w:val="16"/>
                <w:szCs w:val="16"/>
              </w:rPr>
              <w:t xml:space="preserve"> kwartał 202</w:t>
            </w:r>
            <w:r w:rsidR="00340B3A" w:rsidRPr="00A606CD">
              <w:rPr>
                <w:sz w:val="16"/>
                <w:szCs w:val="16"/>
              </w:rPr>
              <w:t>3</w:t>
            </w:r>
            <w:r w:rsidR="00DA3F25" w:rsidRPr="00A606CD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14:paraId="13914AEB" w14:textId="2F56312C" w:rsidR="00DA3F25" w:rsidRPr="00A606CD" w:rsidRDefault="000933F3" w:rsidP="00340B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</w:t>
            </w:r>
            <w:r w:rsidR="00DA3F25" w:rsidRPr="00A606CD">
              <w:rPr>
                <w:sz w:val="16"/>
                <w:szCs w:val="16"/>
              </w:rPr>
              <w:t xml:space="preserve"> kwartał 202</w:t>
            </w:r>
            <w:r w:rsidR="00340B3A" w:rsidRPr="00A606CD">
              <w:rPr>
                <w:sz w:val="16"/>
                <w:szCs w:val="16"/>
              </w:rPr>
              <w:t>4</w:t>
            </w:r>
            <w:r w:rsidR="00DA3F25" w:rsidRPr="00A606CD">
              <w:rPr>
                <w:sz w:val="16"/>
                <w:szCs w:val="16"/>
              </w:rPr>
              <w:t>=100</w:t>
            </w:r>
          </w:p>
        </w:tc>
      </w:tr>
      <w:tr w:rsidR="00A1286B" w:rsidRPr="00A606CD" w14:paraId="77E06D4D" w14:textId="77777777" w:rsidTr="00A1286B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70CDB7" w14:textId="77777777" w:rsidR="00A1286B" w:rsidRPr="00A606CD" w:rsidRDefault="00A1286B" w:rsidP="00A1286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A606CD">
              <w:rPr>
                <w:b/>
                <w:sz w:val="16"/>
                <w:szCs w:val="16"/>
              </w:rPr>
              <w:t xml:space="preserve">L U D N O Ś Ć  ogółem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90E635" w14:textId="2D48087A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2230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DC5B7E" w14:textId="7024FE7E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EBB40" w14:textId="3AF15246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527538" w14:textId="399DAD10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67BF8E" w14:textId="3FC4107F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12C9F1A" w14:textId="5F2FAAA0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100,0</w:t>
            </w:r>
          </w:p>
        </w:tc>
      </w:tr>
      <w:tr w:rsidR="00A1286B" w:rsidRPr="00A606CD" w14:paraId="7B7FB828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2066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DEBF5" w14:textId="467A68DD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1062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1D611" w14:textId="0FC1535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4E2FA1" w14:textId="098799D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860B15" w14:textId="693F6AFB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63E512" w14:textId="6F8C30E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B579F1B" w14:textId="35D2485D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100,0</w:t>
            </w:r>
          </w:p>
        </w:tc>
      </w:tr>
      <w:tr w:rsidR="00A1286B" w:rsidRPr="00A606CD" w14:paraId="01EEB80A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C8BF34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5C24A7" w14:textId="17BAFCDB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1168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6F0C2" w14:textId="7317A3AF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7F375E" w14:textId="6A1D9C9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7BD269" w14:textId="04C5A51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43E800" w14:textId="75B49A92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A282A61" w14:textId="2582A99C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100,0</w:t>
            </w:r>
          </w:p>
        </w:tc>
      </w:tr>
      <w:tr w:rsidR="00A1286B" w:rsidRPr="00A606CD" w14:paraId="36D1AD00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170138" w14:textId="77777777" w:rsidR="00A1286B" w:rsidRPr="00A606CD" w:rsidRDefault="00A1286B" w:rsidP="00A1286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A606CD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9693EC" w14:textId="6F568ABF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1324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B56F4C" w14:textId="3622D25B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1442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B70AE" w14:textId="5EE57946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1396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9E9448" w14:textId="236694E3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1410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AB7C87" w14:textId="467F331F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97,8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6D50FF4" w14:textId="58FC395D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101,0</w:t>
            </w:r>
          </w:p>
        </w:tc>
      </w:tr>
      <w:tr w:rsidR="00A1286B" w:rsidRPr="00A606CD" w14:paraId="4CE10F96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E6BD08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EEA230" w14:textId="6BDE8D8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707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D0F3D0" w14:textId="47F027B5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264D61" w14:textId="20DF57F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733B6A" w14:textId="5DD995F2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BAF554" w14:textId="58504AAD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101,6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862443F" w14:textId="0C152C4C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101,6</w:t>
            </w:r>
          </w:p>
        </w:tc>
      </w:tr>
      <w:tr w:rsidR="00A1286B" w:rsidRPr="00A606CD" w14:paraId="2D9465BA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1FBA24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34F04F" w14:textId="1A5868D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617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F40302" w14:textId="498E262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692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242450" w14:textId="25DA071B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9200EF" w14:textId="44CCFC4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3A8B92" w14:textId="10CB3164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93,6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409231A" w14:textId="77648F8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100,3</w:t>
            </w:r>
          </w:p>
        </w:tc>
      </w:tr>
      <w:tr w:rsidR="00A1286B" w:rsidRPr="00A606CD" w14:paraId="4A655F04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0F5CC6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66E75B" w14:textId="2EDEEB74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1275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C65637" w14:textId="577CFD1D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652C0" w14:textId="59E3AA83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1347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015044" w14:textId="58546921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1375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71033E" w14:textId="5540761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98,3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0962063" w14:textId="0BC37A13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102,1</w:t>
            </w:r>
          </w:p>
        </w:tc>
      </w:tr>
      <w:tr w:rsidR="00A1286B" w:rsidRPr="00A606CD" w14:paraId="4B7F57C9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AE968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D9032A" w14:textId="2447E575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686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5B2791" w14:textId="37E30CDC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09C031" w14:textId="46E1717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1EDB77" w14:textId="1956F242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744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D61889" w14:textId="77FDA7D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102,6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877EB02" w14:textId="551B3E1F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103,0</w:t>
            </w:r>
          </w:p>
        </w:tc>
      </w:tr>
      <w:tr w:rsidR="00A1286B" w:rsidRPr="00A606CD" w14:paraId="7205CC5C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578C5D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B0BD88" w14:textId="5FAFB11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590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63B3B0" w14:textId="3B62F59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16A5C" w14:textId="6217E6DC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A3C58" w14:textId="70C20FC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631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C39A52E" w14:textId="466866E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93,8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A82ABCE" w14:textId="3AF6A20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101,0</w:t>
            </w:r>
          </w:p>
        </w:tc>
      </w:tr>
      <w:tr w:rsidR="00A1286B" w:rsidRPr="00A606CD" w14:paraId="296143A6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7DCD0C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A606CD">
              <w:rPr>
                <w:sz w:val="16"/>
                <w:szCs w:val="16"/>
              </w:rPr>
              <w:t>Bezrobotni</w:t>
            </w:r>
            <w:r w:rsidRPr="00A606CD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0274A" w14:textId="6CABACB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602B3C" w14:textId="5E209C05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675F43" w14:textId="0B2D101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BE453D" w14:textId="4E48E490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72FBF8" w14:textId="22C79A7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81,4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6392586" w14:textId="4F715EA3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71,4</w:t>
            </w:r>
          </w:p>
        </w:tc>
      </w:tr>
      <w:tr w:rsidR="00A1286B" w:rsidRPr="00A606CD" w14:paraId="061F2248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CF31A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B6DDF9" w14:textId="64DF800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6E75C4" w14:textId="555BEFA1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A8D804" w14:textId="62C22E5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3D5F0" w14:textId="4B192B9C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18</w:t>
            </w:r>
            <w:r w:rsidRPr="00A606CD">
              <w:rPr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E332C7" w14:textId="1639CE7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75,0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81FC6EC" w14:textId="36610EA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64,3</w:t>
            </w:r>
          </w:p>
        </w:tc>
      </w:tr>
      <w:tr w:rsidR="00A1286B" w:rsidRPr="00A606CD" w14:paraId="04DF31AE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72CFC3" w14:textId="77777777" w:rsidR="00A1286B" w:rsidRPr="00A606CD" w:rsidRDefault="00A1286B" w:rsidP="00A1286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99611B" w14:textId="3FB8AB7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2F06A1" w14:textId="05070CEF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19</w:t>
            </w:r>
            <w:r w:rsidRPr="00A606CD">
              <w:rPr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1DFC58" w14:textId="1794966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69C1A" w14:textId="7A87E996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17</w:t>
            </w:r>
            <w:r w:rsidRPr="00A606CD">
              <w:rPr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7F6D03" w14:textId="4C86DE5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89,5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B85BE37" w14:textId="07EB5DE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81,0</w:t>
            </w:r>
          </w:p>
        </w:tc>
      </w:tr>
      <w:tr w:rsidR="00A1286B" w:rsidRPr="00A606CD" w14:paraId="39D24D60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190B2" w14:textId="77777777" w:rsidR="00A1286B" w:rsidRPr="00A606CD" w:rsidRDefault="00A1286B" w:rsidP="00A1286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A606CD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989DC8" w14:textId="1BF2EA02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906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E9E670" w14:textId="5CFAA255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3A2165" w14:textId="48CBB2F1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1FD6D7" w14:textId="51EE620E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939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81C3F5" w14:textId="281B301B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103,5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1475D47" w14:textId="061FCCB8" w:rsidR="00A1286B" w:rsidRPr="00A606CD" w:rsidRDefault="00A1286B" w:rsidP="00A1286B">
            <w:pPr>
              <w:spacing w:before="0" w:after="0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A606CD">
              <w:rPr>
                <w:b/>
                <w:bCs/>
                <w:sz w:val="16"/>
                <w:szCs w:val="16"/>
              </w:rPr>
              <w:t>98,5</w:t>
            </w:r>
          </w:p>
        </w:tc>
      </w:tr>
      <w:tr w:rsidR="00A1286B" w:rsidRPr="00A606CD" w14:paraId="73DCAA1C" w14:textId="77777777" w:rsidTr="00A1286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EF3AE2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B2D63B" w14:textId="3B32579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355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D15F04" w14:textId="29CA581F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36DE2B" w14:textId="169DE563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F5D68F" w14:textId="193D0431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361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351BF8" w14:textId="4DD6C39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96,8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27EC1C7" w14:textId="70866BE3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96,8</w:t>
            </w:r>
          </w:p>
        </w:tc>
      </w:tr>
      <w:tr w:rsidR="00A1286B" w:rsidRPr="00A606CD" w14:paraId="0296957E" w14:textId="77777777" w:rsidTr="00A1286B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376E490" w14:textId="77777777" w:rsidR="00A1286B" w:rsidRPr="00A606CD" w:rsidRDefault="00A1286B" w:rsidP="00A1286B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32B53D6" w14:textId="538764FE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551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3C0565" w14:textId="62092A0A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9A7C690" w14:textId="38EE9931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479581A" w14:textId="47F10985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578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E35DCD2" w14:textId="7729CB99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108,2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14:paraId="23655C67" w14:textId="61956648" w:rsidR="00A1286B" w:rsidRPr="00A606CD" w:rsidRDefault="00A1286B" w:rsidP="00A1286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99,7</w:t>
            </w:r>
          </w:p>
        </w:tc>
      </w:tr>
      <w:tr w:rsidR="00DA3F25" w:rsidRPr="004637C2" w14:paraId="0399360F" w14:textId="77777777" w:rsidTr="00DA3F25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F1AD7B" w14:textId="77777777" w:rsidR="00DA3F25" w:rsidRPr="004637C2" w:rsidRDefault="00DA3F25" w:rsidP="00DA3F25">
            <w:pPr>
              <w:spacing w:before="40" w:after="40" w:line="200" w:lineRule="exact"/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27BB96EC" w14:textId="77777777" w:rsidR="00FB537D" w:rsidRPr="00EA3C63" w:rsidRDefault="00FB537D" w:rsidP="00AD3F11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14:paraId="62999B6C" w14:textId="7B3BA65D" w:rsidR="00D47E9B" w:rsidRPr="00D47E9B" w:rsidRDefault="00D47E9B" w:rsidP="00D47E9B">
      <w:pPr>
        <w:spacing w:line="236" w:lineRule="exact"/>
        <w:rPr>
          <w:lang w:eastAsia="pl-PL"/>
        </w:rPr>
      </w:pPr>
      <w:r w:rsidRPr="00D47E9B">
        <w:rPr>
          <w:lang w:eastAsia="pl-PL"/>
        </w:rPr>
        <w:t xml:space="preserve">Niniejsza informacja sygnalna została przygotowana na podstawie uogólnionych wyników reprezentacyjnego </w:t>
      </w:r>
      <w:r w:rsidRPr="00D47E9B">
        <w:rPr>
          <w:b/>
          <w:lang w:eastAsia="pl-PL"/>
        </w:rPr>
        <w:t>Badania Aktywności Ekonomicznej Ludności (BAEL)</w:t>
      </w:r>
      <w:r w:rsidRPr="00D47E9B">
        <w:rPr>
          <w:lang w:eastAsia="pl-PL"/>
        </w:rPr>
        <w:t xml:space="preserve"> w </w:t>
      </w:r>
      <w:r w:rsidR="00A1286B">
        <w:rPr>
          <w:lang w:eastAsia="pl-PL"/>
        </w:rPr>
        <w:t>4</w:t>
      </w:r>
      <w:r w:rsidRPr="00D47E9B">
        <w:rPr>
          <w:lang w:eastAsia="pl-PL"/>
        </w:rPr>
        <w:t xml:space="preserve"> kwartale 2024 r. </w:t>
      </w:r>
    </w:p>
    <w:p w14:paraId="39EC6736" w14:textId="77777777" w:rsidR="00D47E9B" w:rsidRPr="00D47E9B" w:rsidRDefault="00D47E9B" w:rsidP="00D47E9B">
      <w:pPr>
        <w:spacing w:line="236" w:lineRule="exact"/>
        <w:rPr>
          <w:b/>
          <w:lang w:eastAsia="pl-PL"/>
        </w:rPr>
      </w:pPr>
      <w:r w:rsidRPr="00D47E9B">
        <w:rPr>
          <w:b/>
          <w:lang w:eastAsia="pl-PL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Dane opublikowane w niniejszej informacji sygnalnej zostały przeliczone zgodnie z nową podstawą uogólniania danych, są zatem porównywalne.</w:t>
      </w:r>
    </w:p>
    <w:p w14:paraId="3D404873" w14:textId="77777777" w:rsidR="00D47E9B" w:rsidRPr="00D47E9B" w:rsidRDefault="00D47E9B" w:rsidP="00D47E9B">
      <w:pPr>
        <w:spacing w:line="236" w:lineRule="exact"/>
        <w:rPr>
          <w:lang w:eastAsia="pl-PL"/>
        </w:rPr>
      </w:pPr>
      <w:r w:rsidRPr="00D47E9B">
        <w:rPr>
          <w:spacing w:val="-4"/>
          <w:lang w:eastAsia="pl-PL"/>
        </w:rPr>
        <w:t>Badanie Aktywności Ekonomicznej Ludności prowadzone jest w Polsce kwartalnie od maja 1992 r.</w:t>
      </w:r>
      <w:r w:rsidRPr="00D47E9B">
        <w:rPr>
          <w:lang w:eastAsia="pl-PL"/>
        </w:rPr>
        <w:t xml:space="preserve"> i doskonalone zgodnie z zaleceniami</w:t>
      </w:r>
      <w:r w:rsidRPr="00D47E9B">
        <w:t xml:space="preserve"> </w:t>
      </w:r>
      <w:r w:rsidRPr="00D47E9B">
        <w:rPr>
          <w:lang w:eastAsia="pl-PL"/>
        </w:rPr>
        <w:t xml:space="preserve">Międzynarodowej Organizacji Pracy i Eurostatu. </w:t>
      </w:r>
    </w:p>
    <w:p w14:paraId="662848B4" w14:textId="77777777" w:rsidR="00D47E9B" w:rsidRPr="00D47E9B" w:rsidRDefault="00D47E9B" w:rsidP="00D47E9B">
      <w:pPr>
        <w:spacing w:before="60" w:after="60" w:line="236" w:lineRule="exact"/>
        <w:rPr>
          <w:lang w:eastAsia="pl-PL"/>
        </w:rPr>
      </w:pPr>
      <w:r w:rsidRPr="00D47E9B"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D47E9B">
        <w:rPr>
          <w:b/>
          <w:lang w:eastAsia="pl-PL"/>
        </w:rPr>
        <w:t>Przedmiotem badania jest sytuacja w zakresie aktywności ekonomicznej ludności, tzn. fakt wykonywania pracy, pozostawania bezrobotnym lub biernym zawodowo w badanym tygodniu.</w:t>
      </w:r>
      <w:r w:rsidRPr="00D47E9B">
        <w:t xml:space="preserve"> </w:t>
      </w:r>
      <w:r w:rsidRPr="00D47E9B">
        <w:rPr>
          <w:lang w:eastAsia="pl-PL"/>
        </w:rPr>
        <w:t xml:space="preserve">W Unii Europejskiej wdrożenie zapisów ww. rezolucji nastąpiło poprzez ustanowienie nowych aktów prawnych. </w:t>
      </w:r>
      <w:r w:rsidRPr="00D47E9B">
        <w:rPr>
          <w:b/>
          <w:lang w:eastAsia="pl-PL"/>
        </w:rPr>
        <w:t>Od 2021 r. EU-LFS jest jednym z kluczowych badań objętych rozporządzeniem ramowym dla statystyki społecznej (tzw. IESS FR)</w:t>
      </w:r>
      <w:r w:rsidRPr="00D47E9B">
        <w:rPr>
          <w:b/>
          <w:vertAlign w:val="superscript"/>
          <w:lang w:eastAsia="pl-PL"/>
        </w:rPr>
        <w:footnoteReference w:id="4"/>
      </w:r>
      <w:r w:rsidRPr="00D47E9B">
        <w:rPr>
          <w:b/>
          <w:lang w:eastAsia="pl-PL"/>
        </w:rPr>
        <w:t>.</w:t>
      </w:r>
      <w:r w:rsidRPr="00D47E9B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327A14EE" w14:textId="52A930DB" w:rsidR="00D47E9B" w:rsidRPr="00D47E9B" w:rsidRDefault="00D47E9B" w:rsidP="00D47E9B">
      <w:pPr>
        <w:spacing w:before="0" w:after="0" w:line="236" w:lineRule="exact"/>
        <w:rPr>
          <w:rFonts w:cstheme="minorBidi"/>
          <w:color w:val="0000FF"/>
          <w:sz w:val="18"/>
          <w:u w:val="single"/>
        </w:rPr>
      </w:pPr>
      <w:r w:rsidRPr="00D47E9B">
        <w:rPr>
          <w:spacing w:val="-2"/>
          <w:lang w:eastAsia="pl-PL"/>
        </w:rPr>
        <w:t>Szczegółowe wyniki badania, jak również aktualna metodologia – obowiązująca od 1 kw. 2021 r.,</w:t>
      </w:r>
      <w:r w:rsidRPr="00D47E9B">
        <w:rPr>
          <w:lang w:eastAsia="pl-PL"/>
        </w:rPr>
        <w:t xml:space="preserve"> znajdują się w kwartalnej publikacji „Aktywność ekonomiczna ludności Polski” dostępnej na stronie internetowej GUS pod adresem: </w:t>
      </w:r>
      <w:r w:rsidRPr="00D47E9B">
        <w:rPr>
          <w:rFonts w:cstheme="minorBidi"/>
          <w:color w:val="0000FF"/>
          <w:sz w:val="18"/>
          <w:u w:val="single"/>
        </w:rPr>
        <w:fldChar w:fldCharType="begin"/>
      </w:r>
      <w:r w:rsidR="00D001D1">
        <w:rPr>
          <w:rFonts w:cstheme="minorBidi"/>
          <w:color w:val="0000FF"/>
          <w:sz w:val="18"/>
          <w:u w:val="single"/>
        </w:rPr>
        <w:instrText>HYPERLINK "https://stat.gov.pl/obszary-tematyczne/rynek-pracy/pracujacy-bezrobotni-bierni-zawodowo-wg-bael/aktywnosc-ekonomiczna-ludnosci-polski-3-kwartal-2024-roku,4,56.html" \o "Link do publikacji GUS pt. Aktywność ekonomiczna ludności Polski"</w:instrText>
      </w:r>
      <w:r w:rsidR="00D001D1" w:rsidRPr="00D47E9B">
        <w:rPr>
          <w:rFonts w:cstheme="minorBidi"/>
          <w:color w:val="0000FF"/>
          <w:sz w:val="18"/>
          <w:u w:val="single"/>
        </w:rPr>
      </w:r>
      <w:r w:rsidRPr="00D47E9B">
        <w:rPr>
          <w:rFonts w:cstheme="minorBidi"/>
          <w:color w:val="0000FF"/>
          <w:sz w:val="18"/>
          <w:u w:val="single"/>
        </w:rPr>
        <w:fldChar w:fldCharType="separate"/>
      </w:r>
      <w:r w:rsidR="00A1286B" w:rsidRPr="00A1286B">
        <w:rPr>
          <w:color w:val="0070C0"/>
          <w:u w:val="single"/>
        </w:rPr>
        <w:t>https://stat.gov.pl/obszary-tematyczne/rynek-pracy/pracujacy-bezrobotni-bierni-zawodowo-wg-bael/aktywnosc-ekonomiczna-ludnosci-polski-3-kwartal-2024-roku,4,56.html</w:t>
      </w:r>
    </w:p>
    <w:p w14:paraId="1081CBC0" w14:textId="77777777" w:rsidR="00D47E9B" w:rsidRPr="00D47E9B" w:rsidRDefault="00D47E9B" w:rsidP="00D47E9B">
      <w:pPr>
        <w:spacing w:before="0"/>
        <w:jc w:val="center"/>
        <w:rPr>
          <w:b/>
          <w:color w:val="001D77"/>
          <w:szCs w:val="19"/>
        </w:rPr>
      </w:pPr>
      <w:r w:rsidRPr="00D47E9B">
        <w:rPr>
          <w:rFonts w:cstheme="minorBidi"/>
          <w:color w:val="0000FF"/>
          <w:sz w:val="18"/>
          <w:u w:val="single"/>
        </w:rPr>
        <w:lastRenderedPageBreak/>
        <w:fldChar w:fldCharType="end"/>
      </w:r>
      <w:r w:rsidRPr="00D47E9B">
        <w:rPr>
          <w:b/>
          <w:color w:val="001D77"/>
          <w:szCs w:val="19"/>
        </w:rPr>
        <w:t>* * *</w:t>
      </w:r>
    </w:p>
    <w:p w14:paraId="5E723DB2" w14:textId="441F1205" w:rsidR="00D47E9B" w:rsidRPr="00D47E9B" w:rsidRDefault="00D47E9B" w:rsidP="00D47E9B">
      <w:pPr>
        <w:spacing w:after="0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zCs w:val="19"/>
          <w:lang w:eastAsia="pl-PL"/>
        </w:rPr>
        <w:t>Z uwagi na reprezentacyjną metodę badania, zalecana jest szczególna ostrożność w</w:t>
      </w:r>
      <w:r w:rsidR="00D969D5">
        <w:rPr>
          <w:noProof/>
          <w:color w:val="000000"/>
          <w:szCs w:val="19"/>
          <w:lang w:eastAsia="pl-PL"/>
        </w:rPr>
        <w:t> </w:t>
      </w:r>
      <w:r w:rsidRPr="00D47E9B">
        <w:rPr>
          <w:noProof/>
          <w:color w:val="000000"/>
          <w:szCs w:val="19"/>
          <w:lang w:eastAsia="pl-PL"/>
        </w:rPr>
        <w:t>po</w:t>
      </w:r>
      <w:r w:rsidRPr="00D47E9B">
        <w:rPr>
          <w:noProof/>
          <w:color w:val="000000"/>
          <w:spacing w:val="4"/>
          <w:szCs w:val="19"/>
          <w:lang w:eastAsia="pl-PL"/>
        </w:rPr>
        <w:t>sługiwaniu się danymi w tych przypadkach, gdy zastosowano bardziej szczegółowe podziały i</w:t>
      </w:r>
      <w:r w:rsidRPr="00D47E9B">
        <w:rPr>
          <w:noProof/>
          <w:color w:val="000000"/>
          <w:szCs w:val="19"/>
          <w:lang w:eastAsia="pl-PL"/>
        </w:rPr>
        <w:t xml:space="preserve"> występują liczby niskiego rzędu — mniejsze niż 20 tys.; w tablicach dane te oznaczono znakiem („v ”). Liczby, które po uogólnieniu wyników z próby wynoszą poniżej 10</w:t>
      </w:r>
      <w:r w:rsidR="00D969D5">
        <w:rPr>
          <w:noProof/>
          <w:color w:val="000000"/>
          <w:szCs w:val="19"/>
          <w:lang w:eastAsia="pl-PL"/>
        </w:rPr>
        <w:t> </w:t>
      </w:r>
      <w:r w:rsidRPr="00D47E9B">
        <w:rPr>
          <w:noProof/>
          <w:color w:val="000000"/>
          <w:szCs w:val="19"/>
          <w:lang w:eastAsia="pl-PL"/>
        </w:rPr>
        <w:t>tys., zostały zastąpione znakiem kropki („·”), co oznacza, że konkretna wartość nie może być pokazana z uwagi na losowy błąd próby.</w:t>
      </w:r>
    </w:p>
    <w:p w14:paraId="5FB5B14D" w14:textId="4E285974" w:rsidR="00D47E9B" w:rsidRPr="00D47E9B" w:rsidRDefault="00D47E9B" w:rsidP="00D47E9B">
      <w:pPr>
        <w:spacing w:before="0" w:after="160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</w:t>
      </w:r>
      <w:r w:rsidR="00D969D5">
        <w:rPr>
          <w:noProof/>
          <w:color w:val="000000"/>
          <w:spacing w:val="3"/>
          <w:szCs w:val="19"/>
          <w:lang w:eastAsia="pl-PL"/>
        </w:rPr>
        <w:t> </w:t>
      </w:r>
      <w:r w:rsidRPr="00D47E9B">
        <w:rPr>
          <w:noProof/>
          <w:color w:val="000000"/>
          <w:spacing w:val="3"/>
          <w:szCs w:val="19"/>
          <w:lang w:eastAsia="pl-PL"/>
        </w:rPr>
        <w:t>z</w:t>
      </w:r>
      <w:r w:rsidRPr="00D47E9B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14:paraId="585FB66E" w14:textId="77777777" w:rsidR="00D47E9B" w:rsidRPr="00D47E9B" w:rsidRDefault="00D47E9B" w:rsidP="00D47E9B">
      <w:pPr>
        <w:spacing w:before="360" w:line="230" w:lineRule="exact"/>
        <w:jc w:val="center"/>
        <w:rPr>
          <w:b/>
          <w:color w:val="001D77"/>
          <w:szCs w:val="19"/>
        </w:rPr>
      </w:pPr>
      <w:r w:rsidRPr="00D47E9B">
        <w:rPr>
          <w:b/>
          <w:color w:val="001D77"/>
          <w:szCs w:val="19"/>
        </w:rPr>
        <w:t>* * *</w:t>
      </w:r>
    </w:p>
    <w:p w14:paraId="6AE68388" w14:textId="77777777" w:rsidR="00D47E9B" w:rsidRPr="00D47E9B" w:rsidRDefault="00D47E9B" w:rsidP="00D47E9B">
      <w:pPr>
        <w:spacing w:after="0"/>
        <w:rPr>
          <w:rFonts w:cs="Calibri"/>
          <w:szCs w:val="19"/>
        </w:rPr>
      </w:pPr>
      <w:r w:rsidRPr="00D47E9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2850F5FD" w14:textId="77777777" w:rsidR="00D47E9B" w:rsidRPr="00D47E9B" w:rsidRDefault="00D47E9B" w:rsidP="00D47E9B">
      <w:pPr>
        <w:spacing w:before="0" w:after="160"/>
        <w:rPr>
          <w:noProof/>
          <w:color w:val="000000"/>
          <w:szCs w:val="19"/>
          <w:lang w:eastAsia="pl-PL"/>
        </w:rPr>
      </w:pPr>
    </w:p>
    <w:p w14:paraId="44F9AEDF" w14:textId="77777777" w:rsidR="00A77DDE" w:rsidRPr="004F059C" w:rsidRDefault="00A77DDE" w:rsidP="00A77DDE">
      <w:pPr>
        <w:spacing w:after="0"/>
        <w:rPr>
          <w:rFonts w:cs="Calibri"/>
          <w:szCs w:val="19"/>
        </w:rPr>
      </w:pPr>
    </w:p>
    <w:p w14:paraId="39B67130" w14:textId="77777777"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14:paraId="2720FF8D" w14:textId="77777777"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14:paraId="37F89825" w14:textId="77777777"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14:paraId="56F187B3" w14:textId="77777777"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3CBA5CE0" wp14:editId="5489E4DA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14:paraId="0AEFCA14" w14:textId="77777777"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14:paraId="2C2811E5" w14:textId="77777777"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14:paraId="1843539D" w14:textId="77777777"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531D" wp14:editId="050A6A29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6A905" w14:textId="77777777" w:rsidR="00E34B82" w:rsidRDefault="00E34B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531D"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" strokecolor="white">
                <v:textbox>
                  <w:txbxContent>
                    <w:p w14:paraId="47C6A905" w14:textId="77777777" w:rsidR="00E34B82" w:rsidRDefault="00E34B82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14:paraId="69EB6435" w14:textId="77777777"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06702B9C" w14:textId="77777777"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1845B7CC" w14:textId="77777777"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45A8C275" w14:textId="77777777"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7B976C93" wp14:editId="4F356D8D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8E8EE" w14:textId="167B9613" w:rsidR="00C5302A" w:rsidRPr="0072755E" w:rsidRDefault="005D64E8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121A27F9" wp14:editId="1E160E75">
            <wp:simplePos x="0" y="0"/>
            <wp:positionH relativeFrom="column">
              <wp:posOffset>3240792</wp:posOffset>
            </wp:positionH>
            <wp:positionV relativeFrom="paragraph">
              <wp:posOffset>298174</wp:posOffset>
            </wp:positionV>
            <wp:extent cx="251460" cy="251460"/>
            <wp:effectExtent l="0" t="0" r="0" b="0"/>
            <wp:wrapNone/>
            <wp:docPr id="38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5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14:paraId="004CD7EB" w14:textId="249A4E36"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089707B0" wp14:editId="045DD08B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27" w:tooltip="Link do profilu Urzędu Statystycznego we Wrocławiu na portalu X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14:paraId="1F0403C0" w14:textId="1236A3F8"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9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14:paraId="7810AB20" w14:textId="5C8C81C1"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298A1" wp14:editId="27A626CA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8717" w14:textId="77777777" w:rsidR="00E34B82" w:rsidRDefault="00E34B8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5313FBF" w14:textId="77777777" w:rsidR="00E34B82" w:rsidRPr="00C0027E" w:rsidRDefault="00D001D1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0" w:tooltip="Link do informacji GUS na temat zmian wprowadzonych w BAEL od 2021 r." w:history="1">
                              <w:r w:rsidR="00E34B82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14:paraId="1D673351" w14:textId="77777777" w:rsidR="00E34B82" w:rsidRPr="00626BF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1B28755B" w14:textId="77777777" w:rsidR="00E34B82" w:rsidRPr="00C8787E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14:paraId="7A2AF01C" w14:textId="1A901451" w:rsidR="00E34B82" w:rsidRPr="00B87F84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4B20A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2010-2023 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nane sezonowo w latach 2010-2023</w:t>
                            </w:r>
                          </w:p>
                          <w:p w14:paraId="5C4A4A05" w14:textId="50D9D0AD" w:rsidR="00E34B82" w:rsidRPr="007C23D3" w:rsidRDefault="00E34B82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A1286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"https://stat.gov.pl/obszary-tematyczne/rynek-pracy/pracujacy-bezrobotni-bierni-zawodowo-wg-bael/aktywnosc-ekonomiczna-ludnosci-polski-3-kwartal-2024-roku,4,56.html"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14:paraId="290698BB" w14:textId="473B1BAE" w:rsidR="00E34B82" w:rsidRPr="006C1110" w:rsidRDefault="00E34B82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A1286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"https://stat.gov.pl/obszary-tematyczne/rynek-pracy/pracujacy-bezrobotni-bierni-zawodowo-wg-bael/pracujacy-bezrobotni-i-bierni-zawodowo-wyniki-wstepne-bael-4-kwartal-2024-roku,12,63.html"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7D1DFB85" w14:textId="667BA39A" w:rsidR="00E34B82" w:rsidRPr="00607B39" w:rsidRDefault="00E34B8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A1286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"https://stat.gov.pl/obszary-tematyczne/rynek-pracy/pracujacy-bezrobotni-bierni-zawodowo-wg-bael/badanie-aktywnosci-ekonomicznej-ludnosci-folder-dla-rodzin-bioracych-udzial-w-badaniu-aktywnosci-ekonomicznej-ludnosci-3-kwartal-2024,17,23.html" \o "Link do opracowania Badanie Aktywności Ekonomicznej Ludności (folder dla rodzin biorących udział w badaniu aktywności ekonomicznej ludności) - 3 kwartał 2024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14:paraId="0247295D" w14:textId="77777777" w:rsidR="00E34B82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14:paraId="7F0A74A0" w14:textId="77777777"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2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14:paraId="4F2925E6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789FB833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26A7FF4" w14:textId="45322914" w:rsidR="00E34B82" w:rsidRPr="00C61BBA" w:rsidRDefault="00D001D1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tooltip="Link do bazy danych pn. Dziedzinowe Bazy Wiedzy – Rynek pracy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14:paraId="6ABB7E31" w14:textId="77777777" w:rsidR="00E34B82" w:rsidRPr="00C61BBA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35E513BD" w14:textId="77777777" w:rsidR="00E34B82" w:rsidRPr="00C61BBA" w:rsidRDefault="00E34B8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14:paraId="30330FC1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31F02DA4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613ADD7" w14:textId="6C996862" w:rsidR="00E34B82" w:rsidRDefault="00D001D1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pojęcia Aktywność ekonomiczna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E34B82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14:paraId="1C00F2F7" w14:textId="0FD86FF6" w:rsidR="00E34B82" w:rsidRPr="00C61BBA" w:rsidRDefault="00D001D1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pojęcia Bezrobotni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Bezrobotni </w:t>
                              </w:r>
                              <w:r w:rsidR="00E34B82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długotrwale </w:t>
                              </w:r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według BAEL</w:t>
                              </w:r>
                            </w:hyperlink>
                          </w:p>
                          <w:p w14:paraId="6B75A9BF" w14:textId="656B6A4A" w:rsidR="00E34B82" w:rsidRDefault="00D001D1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7" w:tooltip="Link do pojęcia Ludność aktyw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14:paraId="1BFDF12F" w14:textId="7B5FFB07" w:rsidR="00E34B82" w:rsidRPr="00C61BBA" w:rsidRDefault="00D001D1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Ludność bierna zawodowo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14:paraId="781A6805" w14:textId="6567006A" w:rsidR="00E34B82" w:rsidRPr="00C61BBA" w:rsidRDefault="00D001D1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Pracujący według BAEL" w:history="1">
                              <w:r w:rsidR="00E34B82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14:paraId="281580C1" w14:textId="365C617A" w:rsidR="00E34B82" w:rsidRDefault="00D001D1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0" w:tooltip="Link do pojęcia Stopa bezrobocia według BAEL" w:history="1">
                              <w:r w:rsidR="00E34B82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14:paraId="5BF9262E" w14:textId="0C804DFB" w:rsidR="00E34B82" w:rsidRPr="00C61BBA" w:rsidRDefault="00D001D1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Wskaźnik zatrudnienia według BAEL" w:history="1">
                              <w:r w:rsidR="00E34B82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14:paraId="003AAA27" w14:textId="2C0A610B" w:rsidR="00E34B82" w:rsidRPr="001D62D6" w:rsidRDefault="00E34B8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="00A1286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"https://stat.gov.pl/metainformacje/slownik-pojec/pojecia-stosowane-w-statystyce-publicznej/4573,pojecie.html" \o "Link do pojęcia Współczynnik aktywności zawodowej ludności według BAEL"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14:paraId="659E3BCF" w14:textId="0974E9EA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2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298A1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" fillcolor="#f2f2f2" strokecolor="window">
                <v:textbox>
                  <w:txbxContent>
                    <w:p w14:paraId="131E8717" w14:textId="77777777" w:rsidR="00E34B82" w:rsidRDefault="00E34B8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5313FBF" w14:textId="77777777" w:rsidR="00E34B82" w:rsidRPr="00C0027E" w:rsidRDefault="004B20A0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3" w:tooltip="Link do informacji GUS na temat zmian wprowadzonych w BAEL od 2021 r." w:history="1">
                        <w:r w:rsidR="00E34B82"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14:paraId="1D673351" w14:textId="77777777" w:rsidR="00E34B82" w:rsidRPr="00626BF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1B28755B" w14:textId="77777777" w:rsidR="00E34B82" w:rsidRPr="00C8787E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14:paraId="7A2AF01C" w14:textId="1A901451" w:rsidR="00E34B82" w:rsidRPr="00B87F84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4B20A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2010-2023 "</w:instrText>
                      </w:r>
                      <w:r w:rsidR="004B20A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nane sezonowo w latach 2010-2023</w:t>
                      </w:r>
                    </w:p>
                    <w:p w14:paraId="5C4A4A05" w14:textId="50D9D0AD" w:rsidR="00E34B82" w:rsidRPr="007C23D3" w:rsidRDefault="00E34B82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A1286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"https://stat.gov.pl/obszary-tematyczne/rynek-pracy/pracujacy-bezrobotni-bierni-zawodowo-wg-bael/aktywnosc-ekonomiczna-ludnosci-polski-3-kwartal-2024-roku,4,56.html"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14:paraId="290698BB" w14:textId="473B1BAE" w:rsidR="00E34B82" w:rsidRPr="006C1110" w:rsidRDefault="00E34B82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A1286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"https://stat.gov.pl/obszary-tematyczne/rynek-pracy/pracujacy-bezrobotni-bierni-zawodowo-wg-bael/pracujacy-bezrobotni-i-bierni-zawodowo-wyniki-wstepne-bael-4-kwartal-2024-roku,12,63.html"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7D1DFB85" w14:textId="667BA39A" w:rsidR="00E34B82" w:rsidRPr="00607B39" w:rsidRDefault="00E34B8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A1286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"https://stat.gov.pl/obszary-tematyczne/rynek-pracy/pracujacy-bezrobotni-bierni-zawodowo-wg-bael/badanie-aktywnosci-ekonomicznej-ludnosci-folder-dla-rodzin-bioracych-udzial-w-badaniu-aktywnosci-ekonomicznej-ludnosci-3-kwartal-2024,17,23.html" \o "Link do opracowania Badanie Aktywności Ekonomicznej Ludności (folder dla rodzin biorących udział w badaniu aktywności ekonomicznej ludności) - 3 kwartał 2024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14:paraId="0247295D" w14:textId="77777777" w:rsidR="00E34B82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14:paraId="7F0A74A0" w14:textId="77777777"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5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14:paraId="4F2925E6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789FB833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26A7FF4" w14:textId="45322914" w:rsidR="00E34B82" w:rsidRPr="00C61BBA" w:rsidRDefault="004B20A0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tooltip="Link do bazy danych pn. Dziedzinowe Bazy Wiedzy – Rynek pracy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14:paraId="6ABB7E31" w14:textId="77777777" w:rsidR="00E34B82" w:rsidRPr="00C61BBA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35E513BD" w14:textId="77777777" w:rsidR="00E34B82" w:rsidRPr="00C61BBA" w:rsidRDefault="00E34B8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7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14:paraId="30330FC1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31F02DA4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613ADD7" w14:textId="6C996862" w:rsidR="00E34B82" w:rsidRDefault="004B20A0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pojęcia Aktywność ekonomiczna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 w:rsidR="00E34B82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14:paraId="1C00F2F7" w14:textId="0FD86FF6" w:rsidR="00E34B82" w:rsidRPr="00C61BBA" w:rsidRDefault="004B20A0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pojęcia Bezrobotni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Bezrobotni </w:t>
                        </w:r>
                        <w:r w:rsidR="00E34B82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długotrwale </w:t>
                        </w:r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według BAEL</w:t>
                        </w:r>
                      </w:hyperlink>
                    </w:p>
                    <w:p w14:paraId="6B75A9BF" w14:textId="656B6A4A" w:rsidR="00E34B82" w:rsidRDefault="004B20A0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pojęcia Ludność aktyw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14:paraId="1BFDF12F" w14:textId="7B5FFB07" w:rsidR="00E34B82" w:rsidRPr="00C61BBA" w:rsidRDefault="004B20A0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Ludność bierna zawodowo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14:paraId="781A6805" w14:textId="6567006A" w:rsidR="00E34B82" w:rsidRPr="00C61BBA" w:rsidRDefault="004B20A0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Pracujący według BAEL" w:history="1">
                        <w:r w:rsidR="00E34B82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14:paraId="281580C1" w14:textId="365C617A" w:rsidR="00E34B82" w:rsidRDefault="004B20A0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pojęcia Stopa bezrobocia według BAEL" w:history="1">
                        <w:r w:rsidR="00E34B82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14:paraId="5BF9262E" w14:textId="0C804DFB" w:rsidR="00E34B82" w:rsidRPr="00C61BBA" w:rsidRDefault="004B20A0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Wskaźnik zatrudnienia według BAEL" w:history="1">
                        <w:r w:rsidR="00E34B82"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14:paraId="003AAA27" w14:textId="2C0A610B" w:rsidR="00E34B82" w:rsidRPr="001D62D6" w:rsidRDefault="00E34B8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="00A1286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"https://stat.gov.pl/metainformacje/slownik-pojec/pojecia-stosowane-w-statystyce-publicznej/4573,pojecie.html" \o "Link do pojęcia Współczynnik aktywności zawodowej ludności według BAEL"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14:paraId="659E3BCF" w14:textId="0974E9EA" w:rsidR="00E34B82" w:rsidRPr="00236A47" w:rsidRDefault="00E34B82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5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6"/>
      <w:footerReference w:type="default" r:id="rId5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945B0" w14:textId="77777777" w:rsidR="002745D5" w:rsidRDefault="002745D5" w:rsidP="000662E2">
      <w:pPr>
        <w:spacing w:after="0" w:line="240" w:lineRule="auto"/>
      </w:pPr>
      <w:r>
        <w:separator/>
      </w:r>
    </w:p>
  </w:endnote>
  <w:endnote w:type="continuationSeparator" w:id="0">
    <w:p w14:paraId="25BF25B5" w14:textId="77777777" w:rsidR="002745D5" w:rsidRDefault="002745D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68536F4-BED4-445E-9FC2-7B41545F5082}"/>
    <w:embedBold r:id="rId2" w:fontKey="{6F9BC562-D5FE-4EAC-BB66-BC86DC9CB1C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40E485-B643-451C-AA05-9BBE752ED599}"/>
    <w:embedBold r:id="rId4" w:fontKey="{C0EE13D3-03BC-4700-B040-DABCED1DA883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C48F53-263B-4BBF-919C-3FD10BF65C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7F3053C-ADAC-4905-A67F-F7F8162D82E7}"/>
    <w:embedItalic r:id="rId7" w:fontKey="{E1CC28B0-9462-40DE-9E09-D875E13DE56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016B2CF-0D7C-4A3D-896D-5331FBBEFAD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65974C0-7473-499F-88F9-FF4B29CDDE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20036C4-8CDA-4282-AE57-62328948DF84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CC06F3DA-7FD7-4175-90BD-AD8B92EF5241}"/>
  </w:font>
  <w:font w:name="FiraSans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DA109E97-F1BC-4070-BCAB-13F739144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4034" w14:textId="77777777"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EB7CB" w14:textId="77777777"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A05F" w14:textId="77777777"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E7BCF" w14:textId="77777777" w:rsidR="002745D5" w:rsidRDefault="002745D5" w:rsidP="000662E2">
      <w:pPr>
        <w:spacing w:after="0" w:line="240" w:lineRule="auto"/>
      </w:pPr>
      <w:r>
        <w:separator/>
      </w:r>
    </w:p>
  </w:footnote>
  <w:footnote w:type="continuationSeparator" w:id="0">
    <w:p w14:paraId="4162B06A" w14:textId="77777777" w:rsidR="002745D5" w:rsidRDefault="002745D5" w:rsidP="000662E2">
      <w:pPr>
        <w:spacing w:after="0" w:line="240" w:lineRule="auto"/>
      </w:pPr>
      <w:r>
        <w:continuationSeparator/>
      </w:r>
    </w:p>
  </w:footnote>
  <w:footnote w:id="1">
    <w:p w14:paraId="73CB680D" w14:textId="77777777" w:rsidR="00E34B82" w:rsidRPr="002400D6" w:rsidRDefault="00E34B82" w:rsidP="001B5E25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 xml:space="preserve">mowych. </w:t>
      </w:r>
    </w:p>
  </w:footnote>
  <w:footnote w:id="2">
    <w:p w14:paraId="5D63A425" w14:textId="77777777" w:rsidR="00E34B82" w:rsidRPr="00F610A2" w:rsidRDefault="00E34B82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i społecznej oraz zatrudnianiu osób niepełnosprawnych </w:t>
      </w:r>
      <w:r w:rsidRPr="00895543">
        <w:rPr>
          <w:sz w:val="16"/>
          <w:szCs w:val="16"/>
        </w:rPr>
        <w:t xml:space="preserve">(tekst jednolity Dz. U. z 2024 r. poz. 44. z </w:t>
      </w:r>
      <w:proofErr w:type="spellStart"/>
      <w:r w:rsidRPr="00895543">
        <w:rPr>
          <w:sz w:val="16"/>
          <w:szCs w:val="16"/>
        </w:rPr>
        <w:t>późn</w:t>
      </w:r>
      <w:proofErr w:type="spellEnd"/>
      <w:r w:rsidRPr="00895543">
        <w:rPr>
          <w:sz w:val="16"/>
          <w:szCs w:val="16"/>
        </w:rPr>
        <w:t xml:space="preserve">. zm.) </w:t>
      </w:r>
      <w:r w:rsidRPr="00F610A2">
        <w:rPr>
          <w:sz w:val="16"/>
          <w:szCs w:val="16"/>
        </w:rPr>
        <w:t>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3">
    <w:p w14:paraId="529D0F29" w14:textId="77777777" w:rsidR="00E34B82" w:rsidRPr="0051103D" w:rsidRDefault="00E34B82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  <w:footnote w:id="4">
    <w:p w14:paraId="6E5B6B10" w14:textId="77777777" w:rsidR="00E34B82" w:rsidRDefault="00E34B82" w:rsidP="00D47E9B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96933">
        <w:rPr>
          <w:sz w:val="16"/>
          <w:szCs w:val="16"/>
        </w:rPr>
        <w:t>Rozporządzenie Parlamentu Europejskiego i Rady (UE) 2019/1700 z dnia 10 października 2019 r. ustanawiające wspólne ramy statystyk europejskich dotyczących osób i gospodarstw domowych, opartych na danych na poziomie indywidualnym zbieranych metodą doboru próby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2058" w14:textId="77777777"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E81F278" wp14:editId="6A3FB6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4635AAA2" w14:textId="77777777" w:rsidR="00E34B82" w:rsidRDefault="00E34B8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F7AC0" w14:textId="77777777" w:rsidR="00E34B82" w:rsidRDefault="00E34B82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93B6709" wp14:editId="66EC8395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1A80D7A1" wp14:editId="5BDCEF90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DF4A5E" wp14:editId="2234D6EF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1FEBD" w14:textId="77777777" w:rsidR="00E34B82" w:rsidRPr="003C6C8D" w:rsidRDefault="00E34B82" w:rsidP="003305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F4A5E"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0qnwMAAIc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2B21FEBD" w14:textId="77777777" w:rsidR="00E34B82" w:rsidRPr="003C6C8D" w:rsidRDefault="00E34B82" w:rsidP="003305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BD50DC3" w14:textId="77777777" w:rsidR="00E34B82" w:rsidRDefault="00E34B82">
    <w:pPr>
      <w:pStyle w:val="Nagwek"/>
      <w:rPr>
        <w:noProof/>
        <w:lang w:eastAsia="pl-PL"/>
      </w:rPr>
    </w:pPr>
  </w:p>
  <w:p w14:paraId="177DCEE7" w14:textId="77777777" w:rsidR="00E34B82" w:rsidRDefault="00E34B8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026600B" wp14:editId="4391944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 31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16E42" w14:textId="7AE387A2" w:rsidR="00E34B82" w:rsidRPr="00C97596" w:rsidRDefault="00E34B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853F8E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853F8E"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853F8E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26600B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 31.03.2025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a2dxHd4AAAAKAQAADwAAAAAAAAAAAAAAAAA7BAAAZHJzL2Rvd25yZXYueG1sUEsF&#10;BgAAAAAEAAQA8wAAAEYFAAAAAA==&#10;" filled="f" stroked="f">
              <v:textbox>
                <w:txbxContent>
                  <w:p w14:paraId="0AB16E42" w14:textId="7AE387A2" w:rsidR="00E34B82" w:rsidRPr="00C97596" w:rsidRDefault="00E34B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853F8E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853F8E"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853F8E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C69F" w14:textId="77777777"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E76AAED" wp14:editId="79880F99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14:paraId="45D68A11" w14:textId="77777777" w:rsidR="00E34B82" w:rsidRDefault="00E34B8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76371415">
    <w:abstractNumId w:val="5"/>
  </w:num>
  <w:num w:numId="2" w16cid:durableId="562760578">
    <w:abstractNumId w:val="2"/>
  </w:num>
  <w:num w:numId="3" w16cid:durableId="1845902188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7823154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512307939">
    <w:abstractNumId w:val="6"/>
  </w:num>
  <w:num w:numId="6" w16cid:durableId="1685285193">
    <w:abstractNumId w:val="4"/>
  </w:num>
  <w:num w:numId="7" w16cid:durableId="1550414882">
    <w:abstractNumId w:val="1"/>
  </w:num>
  <w:num w:numId="8" w16cid:durableId="859395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4D06"/>
    <w:rsid w:val="000152F5"/>
    <w:rsid w:val="00015D7B"/>
    <w:rsid w:val="00017D16"/>
    <w:rsid w:val="0002159D"/>
    <w:rsid w:val="00022F62"/>
    <w:rsid w:val="00023123"/>
    <w:rsid w:val="00024AF4"/>
    <w:rsid w:val="00024E44"/>
    <w:rsid w:val="00026E64"/>
    <w:rsid w:val="00026F46"/>
    <w:rsid w:val="00027DBA"/>
    <w:rsid w:val="00030387"/>
    <w:rsid w:val="0003087D"/>
    <w:rsid w:val="000313C2"/>
    <w:rsid w:val="000320ED"/>
    <w:rsid w:val="00032AD8"/>
    <w:rsid w:val="00036037"/>
    <w:rsid w:val="00040B3C"/>
    <w:rsid w:val="0004240C"/>
    <w:rsid w:val="00042DD3"/>
    <w:rsid w:val="00044DF9"/>
    <w:rsid w:val="0004582E"/>
    <w:rsid w:val="000461E9"/>
    <w:rsid w:val="000470AA"/>
    <w:rsid w:val="0004770A"/>
    <w:rsid w:val="00047C26"/>
    <w:rsid w:val="00052AB5"/>
    <w:rsid w:val="00053EF7"/>
    <w:rsid w:val="00053F5D"/>
    <w:rsid w:val="000551D1"/>
    <w:rsid w:val="00057CA1"/>
    <w:rsid w:val="00057D1B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3232"/>
    <w:rsid w:val="000933F3"/>
    <w:rsid w:val="000940B6"/>
    <w:rsid w:val="0009457D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B5468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EE9"/>
    <w:rsid w:val="000D2FF3"/>
    <w:rsid w:val="000D353E"/>
    <w:rsid w:val="000D50CB"/>
    <w:rsid w:val="000D6538"/>
    <w:rsid w:val="000D71A2"/>
    <w:rsid w:val="000E022C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6087"/>
    <w:rsid w:val="00116B01"/>
    <w:rsid w:val="001170BA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13C3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3C12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227A"/>
    <w:rsid w:val="001A4E92"/>
    <w:rsid w:val="001A67FC"/>
    <w:rsid w:val="001A6E51"/>
    <w:rsid w:val="001B1B8C"/>
    <w:rsid w:val="001B32F8"/>
    <w:rsid w:val="001B3A6A"/>
    <w:rsid w:val="001B5390"/>
    <w:rsid w:val="001B5E25"/>
    <w:rsid w:val="001B5EF4"/>
    <w:rsid w:val="001B70A2"/>
    <w:rsid w:val="001C080B"/>
    <w:rsid w:val="001C0CE0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325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DE7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99D"/>
    <w:rsid w:val="00247A8C"/>
    <w:rsid w:val="00247DF5"/>
    <w:rsid w:val="00250C1C"/>
    <w:rsid w:val="0025146D"/>
    <w:rsid w:val="0025270D"/>
    <w:rsid w:val="00257257"/>
    <w:rsid w:val="002574F9"/>
    <w:rsid w:val="00257815"/>
    <w:rsid w:val="00262B61"/>
    <w:rsid w:val="00262CEA"/>
    <w:rsid w:val="00262D8D"/>
    <w:rsid w:val="00264445"/>
    <w:rsid w:val="00264875"/>
    <w:rsid w:val="00264D5E"/>
    <w:rsid w:val="00266958"/>
    <w:rsid w:val="00267042"/>
    <w:rsid w:val="00267889"/>
    <w:rsid w:val="0027280B"/>
    <w:rsid w:val="00273E69"/>
    <w:rsid w:val="002745D5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39D5"/>
    <w:rsid w:val="002843CF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59BE"/>
    <w:rsid w:val="002A5F2A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826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0A0B"/>
    <w:rsid w:val="00311346"/>
    <w:rsid w:val="00316463"/>
    <w:rsid w:val="00317D5E"/>
    <w:rsid w:val="0032008A"/>
    <w:rsid w:val="003206ED"/>
    <w:rsid w:val="00321524"/>
    <w:rsid w:val="00322845"/>
    <w:rsid w:val="00322EDD"/>
    <w:rsid w:val="00324104"/>
    <w:rsid w:val="0032510E"/>
    <w:rsid w:val="00326289"/>
    <w:rsid w:val="00327BA8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35DB8"/>
    <w:rsid w:val="00340B3A"/>
    <w:rsid w:val="003414F1"/>
    <w:rsid w:val="003418B0"/>
    <w:rsid w:val="003419B5"/>
    <w:rsid w:val="0034289D"/>
    <w:rsid w:val="00343ABC"/>
    <w:rsid w:val="00344CD6"/>
    <w:rsid w:val="00344E0A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572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2394"/>
    <w:rsid w:val="003B2F32"/>
    <w:rsid w:val="003B4B52"/>
    <w:rsid w:val="003C1E0E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2EB7"/>
    <w:rsid w:val="004345F7"/>
    <w:rsid w:val="0043531B"/>
    <w:rsid w:val="00437395"/>
    <w:rsid w:val="00442F75"/>
    <w:rsid w:val="00444744"/>
    <w:rsid w:val="00444A9C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87963"/>
    <w:rsid w:val="00490077"/>
    <w:rsid w:val="004948D1"/>
    <w:rsid w:val="0049498F"/>
    <w:rsid w:val="0049621B"/>
    <w:rsid w:val="00497509"/>
    <w:rsid w:val="004977A9"/>
    <w:rsid w:val="004A435C"/>
    <w:rsid w:val="004A56AF"/>
    <w:rsid w:val="004B02B5"/>
    <w:rsid w:val="004B20A0"/>
    <w:rsid w:val="004B2EB3"/>
    <w:rsid w:val="004B5FA8"/>
    <w:rsid w:val="004B7426"/>
    <w:rsid w:val="004C1895"/>
    <w:rsid w:val="004C27D4"/>
    <w:rsid w:val="004C28E0"/>
    <w:rsid w:val="004C39F7"/>
    <w:rsid w:val="004C5B1E"/>
    <w:rsid w:val="004C5C09"/>
    <w:rsid w:val="004C6A13"/>
    <w:rsid w:val="004C6D40"/>
    <w:rsid w:val="004C71BF"/>
    <w:rsid w:val="004C748E"/>
    <w:rsid w:val="004D0546"/>
    <w:rsid w:val="004D2184"/>
    <w:rsid w:val="004D27F4"/>
    <w:rsid w:val="004D5168"/>
    <w:rsid w:val="004D5F4D"/>
    <w:rsid w:val="004D6985"/>
    <w:rsid w:val="004E03FE"/>
    <w:rsid w:val="004E1579"/>
    <w:rsid w:val="004E1F6F"/>
    <w:rsid w:val="004E3738"/>
    <w:rsid w:val="004E3C56"/>
    <w:rsid w:val="004E4BC4"/>
    <w:rsid w:val="004E4CCD"/>
    <w:rsid w:val="004E71DA"/>
    <w:rsid w:val="004E77C7"/>
    <w:rsid w:val="004E7CE5"/>
    <w:rsid w:val="004F059C"/>
    <w:rsid w:val="004F0C3C"/>
    <w:rsid w:val="004F358A"/>
    <w:rsid w:val="004F4D84"/>
    <w:rsid w:val="004F4E91"/>
    <w:rsid w:val="004F5F8F"/>
    <w:rsid w:val="004F61FD"/>
    <w:rsid w:val="004F63FC"/>
    <w:rsid w:val="004F7236"/>
    <w:rsid w:val="005017A1"/>
    <w:rsid w:val="00501DC1"/>
    <w:rsid w:val="005024AA"/>
    <w:rsid w:val="00502526"/>
    <w:rsid w:val="0050432D"/>
    <w:rsid w:val="00505A92"/>
    <w:rsid w:val="005073A7"/>
    <w:rsid w:val="0051103D"/>
    <w:rsid w:val="0051120F"/>
    <w:rsid w:val="00511FF2"/>
    <w:rsid w:val="00512154"/>
    <w:rsid w:val="00514020"/>
    <w:rsid w:val="00515B6B"/>
    <w:rsid w:val="005168ED"/>
    <w:rsid w:val="00517C2D"/>
    <w:rsid w:val="005200B6"/>
    <w:rsid w:val="005203F1"/>
    <w:rsid w:val="00520A0C"/>
    <w:rsid w:val="00521566"/>
    <w:rsid w:val="00521BC3"/>
    <w:rsid w:val="005238BF"/>
    <w:rsid w:val="005247DE"/>
    <w:rsid w:val="00526040"/>
    <w:rsid w:val="005328DA"/>
    <w:rsid w:val="00533632"/>
    <w:rsid w:val="00533ED6"/>
    <w:rsid w:val="005368A2"/>
    <w:rsid w:val="00536A40"/>
    <w:rsid w:val="00537D47"/>
    <w:rsid w:val="0054061C"/>
    <w:rsid w:val="005410BA"/>
    <w:rsid w:val="00541417"/>
    <w:rsid w:val="00541E6E"/>
    <w:rsid w:val="0054251F"/>
    <w:rsid w:val="00544A6A"/>
    <w:rsid w:val="005478A3"/>
    <w:rsid w:val="00551A78"/>
    <w:rsid w:val="005520D8"/>
    <w:rsid w:val="00553D5D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67609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7E7"/>
    <w:rsid w:val="00586A39"/>
    <w:rsid w:val="005914F1"/>
    <w:rsid w:val="005916D7"/>
    <w:rsid w:val="00591956"/>
    <w:rsid w:val="0059251F"/>
    <w:rsid w:val="0059393D"/>
    <w:rsid w:val="005946DC"/>
    <w:rsid w:val="00594B8D"/>
    <w:rsid w:val="00595704"/>
    <w:rsid w:val="005968DA"/>
    <w:rsid w:val="00596F34"/>
    <w:rsid w:val="005977EB"/>
    <w:rsid w:val="00597CA4"/>
    <w:rsid w:val="005A09A1"/>
    <w:rsid w:val="005A0AD9"/>
    <w:rsid w:val="005A6676"/>
    <w:rsid w:val="005A698C"/>
    <w:rsid w:val="005A6B3C"/>
    <w:rsid w:val="005A6DDD"/>
    <w:rsid w:val="005A736A"/>
    <w:rsid w:val="005B220C"/>
    <w:rsid w:val="005B2FB8"/>
    <w:rsid w:val="005B3461"/>
    <w:rsid w:val="005B3BDB"/>
    <w:rsid w:val="005B5825"/>
    <w:rsid w:val="005C0ECD"/>
    <w:rsid w:val="005C1F7B"/>
    <w:rsid w:val="005C243C"/>
    <w:rsid w:val="005C2904"/>
    <w:rsid w:val="005C3B70"/>
    <w:rsid w:val="005C550D"/>
    <w:rsid w:val="005C6800"/>
    <w:rsid w:val="005C6A33"/>
    <w:rsid w:val="005C743D"/>
    <w:rsid w:val="005D0697"/>
    <w:rsid w:val="005D3BFF"/>
    <w:rsid w:val="005D64E8"/>
    <w:rsid w:val="005D6D90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2AC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1F92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161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077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0CE7"/>
    <w:rsid w:val="006C0F3D"/>
    <w:rsid w:val="006C1110"/>
    <w:rsid w:val="006C2CCB"/>
    <w:rsid w:val="006D1038"/>
    <w:rsid w:val="006D1507"/>
    <w:rsid w:val="006D23F2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118E"/>
    <w:rsid w:val="00702C7F"/>
    <w:rsid w:val="0070472D"/>
    <w:rsid w:val="0071144C"/>
    <w:rsid w:val="00711B9D"/>
    <w:rsid w:val="00712CFE"/>
    <w:rsid w:val="00713B6A"/>
    <w:rsid w:val="0071484E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4E3B"/>
    <w:rsid w:val="0073502B"/>
    <w:rsid w:val="007351F2"/>
    <w:rsid w:val="00736138"/>
    <w:rsid w:val="00737047"/>
    <w:rsid w:val="00740053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C61"/>
    <w:rsid w:val="00762168"/>
    <w:rsid w:val="0076254F"/>
    <w:rsid w:val="00763B79"/>
    <w:rsid w:val="00766FFD"/>
    <w:rsid w:val="007717BB"/>
    <w:rsid w:val="00771EF9"/>
    <w:rsid w:val="0077299B"/>
    <w:rsid w:val="00776143"/>
    <w:rsid w:val="007801F5"/>
    <w:rsid w:val="00781A59"/>
    <w:rsid w:val="00781BA8"/>
    <w:rsid w:val="00783549"/>
    <w:rsid w:val="00783CA4"/>
    <w:rsid w:val="00784063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A0E"/>
    <w:rsid w:val="007C2E51"/>
    <w:rsid w:val="007C3009"/>
    <w:rsid w:val="007C4BB8"/>
    <w:rsid w:val="007C4E89"/>
    <w:rsid w:val="007C5BA3"/>
    <w:rsid w:val="007C6A83"/>
    <w:rsid w:val="007D2099"/>
    <w:rsid w:val="007D3319"/>
    <w:rsid w:val="007D335D"/>
    <w:rsid w:val="007D4378"/>
    <w:rsid w:val="007D69D3"/>
    <w:rsid w:val="007D75FB"/>
    <w:rsid w:val="007E0349"/>
    <w:rsid w:val="007E085A"/>
    <w:rsid w:val="007E122E"/>
    <w:rsid w:val="007E3314"/>
    <w:rsid w:val="007E40C9"/>
    <w:rsid w:val="007E4B03"/>
    <w:rsid w:val="007E6DD7"/>
    <w:rsid w:val="007F04A2"/>
    <w:rsid w:val="007F13A4"/>
    <w:rsid w:val="007F22F8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1C9B"/>
    <w:rsid w:val="0085210A"/>
    <w:rsid w:val="00852448"/>
    <w:rsid w:val="0085283C"/>
    <w:rsid w:val="00853F8E"/>
    <w:rsid w:val="00854AB5"/>
    <w:rsid w:val="0085651B"/>
    <w:rsid w:val="008656D3"/>
    <w:rsid w:val="00865AD3"/>
    <w:rsid w:val="008704E8"/>
    <w:rsid w:val="00870B33"/>
    <w:rsid w:val="008714DC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87F22"/>
    <w:rsid w:val="008901CE"/>
    <w:rsid w:val="0089048E"/>
    <w:rsid w:val="008915D5"/>
    <w:rsid w:val="00895543"/>
    <w:rsid w:val="00896FAC"/>
    <w:rsid w:val="00897062"/>
    <w:rsid w:val="008A10CF"/>
    <w:rsid w:val="008A1E45"/>
    <w:rsid w:val="008A26D9"/>
    <w:rsid w:val="008A29F0"/>
    <w:rsid w:val="008A47C6"/>
    <w:rsid w:val="008A54E6"/>
    <w:rsid w:val="008A7E8E"/>
    <w:rsid w:val="008B1573"/>
    <w:rsid w:val="008B2453"/>
    <w:rsid w:val="008B253E"/>
    <w:rsid w:val="008B28AA"/>
    <w:rsid w:val="008B399F"/>
    <w:rsid w:val="008B3B14"/>
    <w:rsid w:val="008B544A"/>
    <w:rsid w:val="008B6855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C7CE9"/>
    <w:rsid w:val="008D0492"/>
    <w:rsid w:val="008D5273"/>
    <w:rsid w:val="008D7FA0"/>
    <w:rsid w:val="008E14E8"/>
    <w:rsid w:val="008E21F4"/>
    <w:rsid w:val="008E277E"/>
    <w:rsid w:val="008E3947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94D"/>
    <w:rsid w:val="00900F4E"/>
    <w:rsid w:val="009030C8"/>
    <w:rsid w:val="00903AA1"/>
    <w:rsid w:val="0090524F"/>
    <w:rsid w:val="00907790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57FC"/>
    <w:rsid w:val="00966805"/>
    <w:rsid w:val="00966820"/>
    <w:rsid w:val="009705EE"/>
    <w:rsid w:val="00971985"/>
    <w:rsid w:val="009726DE"/>
    <w:rsid w:val="00972CB5"/>
    <w:rsid w:val="0097325C"/>
    <w:rsid w:val="00973F4D"/>
    <w:rsid w:val="009764F3"/>
    <w:rsid w:val="00977927"/>
    <w:rsid w:val="00977BB9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6EE9"/>
    <w:rsid w:val="009C7251"/>
    <w:rsid w:val="009D3AB6"/>
    <w:rsid w:val="009D4DD9"/>
    <w:rsid w:val="009D4E46"/>
    <w:rsid w:val="009D6363"/>
    <w:rsid w:val="009D6886"/>
    <w:rsid w:val="009D7B31"/>
    <w:rsid w:val="009E0C2B"/>
    <w:rsid w:val="009E2E91"/>
    <w:rsid w:val="009E446A"/>
    <w:rsid w:val="009E475D"/>
    <w:rsid w:val="009E4864"/>
    <w:rsid w:val="009E571B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9FA"/>
    <w:rsid w:val="00A05C7F"/>
    <w:rsid w:val="00A076B6"/>
    <w:rsid w:val="00A11195"/>
    <w:rsid w:val="00A11C11"/>
    <w:rsid w:val="00A11F0B"/>
    <w:rsid w:val="00A1286B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B6C"/>
    <w:rsid w:val="00A30CBB"/>
    <w:rsid w:val="00A30FC8"/>
    <w:rsid w:val="00A31E36"/>
    <w:rsid w:val="00A32628"/>
    <w:rsid w:val="00A35CC6"/>
    <w:rsid w:val="00A365F4"/>
    <w:rsid w:val="00A4257E"/>
    <w:rsid w:val="00A42675"/>
    <w:rsid w:val="00A42F20"/>
    <w:rsid w:val="00A433D5"/>
    <w:rsid w:val="00A43CBE"/>
    <w:rsid w:val="00A440E4"/>
    <w:rsid w:val="00A4589E"/>
    <w:rsid w:val="00A47D80"/>
    <w:rsid w:val="00A50B5D"/>
    <w:rsid w:val="00A527F7"/>
    <w:rsid w:val="00A5302E"/>
    <w:rsid w:val="00A53132"/>
    <w:rsid w:val="00A546DC"/>
    <w:rsid w:val="00A54E94"/>
    <w:rsid w:val="00A54F35"/>
    <w:rsid w:val="00A563F2"/>
    <w:rsid w:val="00A566E8"/>
    <w:rsid w:val="00A606CD"/>
    <w:rsid w:val="00A619F8"/>
    <w:rsid w:val="00A62C39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4CAB"/>
    <w:rsid w:val="00A851FF"/>
    <w:rsid w:val="00A863CB"/>
    <w:rsid w:val="00A86ECC"/>
    <w:rsid w:val="00A86FCC"/>
    <w:rsid w:val="00A8787D"/>
    <w:rsid w:val="00A87EA3"/>
    <w:rsid w:val="00A87FA8"/>
    <w:rsid w:val="00A9110D"/>
    <w:rsid w:val="00A91472"/>
    <w:rsid w:val="00A93308"/>
    <w:rsid w:val="00A94DDE"/>
    <w:rsid w:val="00A954D1"/>
    <w:rsid w:val="00A95FA3"/>
    <w:rsid w:val="00AA116A"/>
    <w:rsid w:val="00AA23E1"/>
    <w:rsid w:val="00AA30A0"/>
    <w:rsid w:val="00AA54F0"/>
    <w:rsid w:val="00AA6066"/>
    <w:rsid w:val="00AA6166"/>
    <w:rsid w:val="00AA710D"/>
    <w:rsid w:val="00AB097D"/>
    <w:rsid w:val="00AB0AF6"/>
    <w:rsid w:val="00AB0CA3"/>
    <w:rsid w:val="00AB29C8"/>
    <w:rsid w:val="00AB3DDD"/>
    <w:rsid w:val="00AB4C3B"/>
    <w:rsid w:val="00AB528C"/>
    <w:rsid w:val="00AB6D25"/>
    <w:rsid w:val="00AB7D92"/>
    <w:rsid w:val="00AC1337"/>
    <w:rsid w:val="00AC2335"/>
    <w:rsid w:val="00AC2824"/>
    <w:rsid w:val="00AC2C07"/>
    <w:rsid w:val="00AC2FB8"/>
    <w:rsid w:val="00AC396B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2D6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4CCB"/>
    <w:rsid w:val="00AF5776"/>
    <w:rsid w:val="00AF7814"/>
    <w:rsid w:val="00B00850"/>
    <w:rsid w:val="00B01674"/>
    <w:rsid w:val="00B01B17"/>
    <w:rsid w:val="00B02AA4"/>
    <w:rsid w:val="00B03248"/>
    <w:rsid w:val="00B03587"/>
    <w:rsid w:val="00B047E6"/>
    <w:rsid w:val="00B04D56"/>
    <w:rsid w:val="00B05F0A"/>
    <w:rsid w:val="00B073A5"/>
    <w:rsid w:val="00B13259"/>
    <w:rsid w:val="00B14695"/>
    <w:rsid w:val="00B14952"/>
    <w:rsid w:val="00B16A12"/>
    <w:rsid w:val="00B2079E"/>
    <w:rsid w:val="00B2213E"/>
    <w:rsid w:val="00B2279F"/>
    <w:rsid w:val="00B25270"/>
    <w:rsid w:val="00B271B3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15E"/>
    <w:rsid w:val="00B72AF1"/>
    <w:rsid w:val="00B72DE8"/>
    <w:rsid w:val="00B801BE"/>
    <w:rsid w:val="00B80214"/>
    <w:rsid w:val="00B83FE5"/>
    <w:rsid w:val="00B84209"/>
    <w:rsid w:val="00B848A6"/>
    <w:rsid w:val="00B85B36"/>
    <w:rsid w:val="00B85EBE"/>
    <w:rsid w:val="00B8728C"/>
    <w:rsid w:val="00B87F84"/>
    <w:rsid w:val="00B90699"/>
    <w:rsid w:val="00B907DD"/>
    <w:rsid w:val="00B914E9"/>
    <w:rsid w:val="00B9172E"/>
    <w:rsid w:val="00B93010"/>
    <w:rsid w:val="00B94ECA"/>
    <w:rsid w:val="00B956EE"/>
    <w:rsid w:val="00BA03E1"/>
    <w:rsid w:val="00BA0650"/>
    <w:rsid w:val="00BA0AA8"/>
    <w:rsid w:val="00BA16B0"/>
    <w:rsid w:val="00BA2BA1"/>
    <w:rsid w:val="00BA34D6"/>
    <w:rsid w:val="00BA4359"/>
    <w:rsid w:val="00BA46D9"/>
    <w:rsid w:val="00BA4878"/>
    <w:rsid w:val="00BA6160"/>
    <w:rsid w:val="00BA71B2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1C3B"/>
    <w:rsid w:val="00BD1D6D"/>
    <w:rsid w:val="00BD32FC"/>
    <w:rsid w:val="00BD374A"/>
    <w:rsid w:val="00BD4E33"/>
    <w:rsid w:val="00BD6B8B"/>
    <w:rsid w:val="00BD7D43"/>
    <w:rsid w:val="00BE01F6"/>
    <w:rsid w:val="00BE1030"/>
    <w:rsid w:val="00BE31FF"/>
    <w:rsid w:val="00BE691A"/>
    <w:rsid w:val="00BE721E"/>
    <w:rsid w:val="00BE79AB"/>
    <w:rsid w:val="00BF151F"/>
    <w:rsid w:val="00BF1C23"/>
    <w:rsid w:val="00BF4170"/>
    <w:rsid w:val="00BF45CD"/>
    <w:rsid w:val="00BF45EF"/>
    <w:rsid w:val="00BF4D95"/>
    <w:rsid w:val="00BF56A3"/>
    <w:rsid w:val="00C0027E"/>
    <w:rsid w:val="00C003A5"/>
    <w:rsid w:val="00C030DE"/>
    <w:rsid w:val="00C039AC"/>
    <w:rsid w:val="00C0711E"/>
    <w:rsid w:val="00C138C7"/>
    <w:rsid w:val="00C13CD0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019"/>
    <w:rsid w:val="00C361C0"/>
    <w:rsid w:val="00C36678"/>
    <w:rsid w:val="00C3702F"/>
    <w:rsid w:val="00C3738C"/>
    <w:rsid w:val="00C40954"/>
    <w:rsid w:val="00C42007"/>
    <w:rsid w:val="00C42130"/>
    <w:rsid w:val="00C438B0"/>
    <w:rsid w:val="00C43ABD"/>
    <w:rsid w:val="00C43D49"/>
    <w:rsid w:val="00C441B5"/>
    <w:rsid w:val="00C44278"/>
    <w:rsid w:val="00C459FD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947"/>
    <w:rsid w:val="00C91F90"/>
    <w:rsid w:val="00C924A8"/>
    <w:rsid w:val="00C92911"/>
    <w:rsid w:val="00C92B6F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00E4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2792"/>
    <w:rsid w:val="00CE3756"/>
    <w:rsid w:val="00CE6C9A"/>
    <w:rsid w:val="00CE74BC"/>
    <w:rsid w:val="00CE7587"/>
    <w:rsid w:val="00CF0BA3"/>
    <w:rsid w:val="00CF0FC9"/>
    <w:rsid w:val="00CF1ABE"/>
    <w:rsid w:val="00CF2DFB"/>
    <w:rsid w:val="00CF3226"/>
    <w:rsid w:val="00CF4099"/>
    <w:rsid w:val="00CF4B4A"/>
    <w:rsid w:val="00CF4EBC"/>
    <w:rsid w:val="00CF59A6"/>
    <w:rsid w:val="00CF6346"/>
    <w:rsid w:val="00D001D1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56C3"/>
    <w:rsid w:val="00D36236"/>
    <w:rsid w:val="00D4028E"/>
    <w:rsid w:val="00D421FF"/>
    <w:rsid w:val="00D435F0"/>
    <w:rsid w:val="00D438A2"/>
    <w:rsid w:val="00D44A01"/>
    <w:rsid w:val="00D45197"/>
    <w:rsid w:val="00D45A4B"/>
    <w:rsid w:val="00D476EA"/>
    <w:rsid w:val="00D47E9B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1A2C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285B"/>
    <w:rsid w:val="00D9437D"/>
    <w:rsid w:val="00D94EED"/>
    <w:rsid w:val="00D95822"/>
    <w:rsid w:val="00D96026"/>
    <w:rsid w:val="00D962DB"/>
    <w:rsid w:val="00D969D5"/>
    <w:rsid w:val="00D96ABC"/>
    <w:rsid w:val="00DA077F"/>
    <w:rsid w:val="00DA28ED"/>
    <w:rsid w:val="00DA291D"/>
    <w:rsid w:val="00DA3F25"/>
    <w:rsid w:val="00DA4EB9"/>
    <w:rsid w:val="00DA4FA9"/>
    <w:rsid w:val="00DA56CD"/>
    <w:rsid w:val="00DA6B90"/>
    <w:rsid w:val="00DA6E92"/>
    <w:rsid w:val="00DA7C1C"/>
    <w:rsid w:val="00DB02B5"/>
    <w:rsid w:val="00DB04A2"/>
    <w:rsid w:val="00DB147A"/>
    <w:rsid w:val="00DB1B7A"/>
    <w:rsid w:val="00DB2460"/>
    <w:rsid w:val="00DB26AF"/>
    <w:rsid w:val="00DB27BE"/>
    <w:rsid w:val="00DB2982"/>
    <w:rsid w:val="00DB2C5A"/>
    <w:rsid w:val="00DB33A9"/>
    <w:rsid w:val="00DB5105"/>
    <w:rsid w:val="00DB675C"/>
    <w:rsid w:val="00DB7109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6988"/>
    <w:rsid w:val="00DD762E"/>
    <w:rsid w:val="00DE10B8"/>
    <w:rsid w:val="00DE2D84"/>
    <w:rsid w:val="00DE5583"/>
    <w:rsid w:val="00DE5735"/>
    <w:rsid w:val="00DE7043"/>
    <w:rsid w:val="00DF16A4"/>
    <w:rsid w:val="00DF36CE"/>
    <w:rsid w:val="00DF3DD8"/>
    <w:rsid w:val="00E0006C"/>
    <w:rsid w:val="00E00788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2AA"/>
    <w:rsid w:val="00E219FB"/>
    <w:rsid w:val="00E221D1"/>
    <w:rsid w:val="00E23337"/>
    <w:rsid w:val="00E233ED"/>
    <w:rsid w:val="00E23AE1"/>
    <w:rsid w:val="00E24903"/>
    <w:rsid w:val="00E24B29"/>
    <w:rsid w:val="00E258F8"/>
    <w:rsid w:val="00E259EA"/>
    <w:rsid w:val="00E32061"/>
    <w:rsid w:val="00E34B82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4FE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065"/>
    <w:rsid w:val="00E8228C"/>
    <w:rsid w:val="00E830D1"/>
    <w:rsid w:val="00E83849"/>
    <w:rsid w:val="00E84382"/>
    <w:rsid w:val="00E84BFF"/>
    <w:rsid w:val="00E84DA6"/>
    <w:rsid w:val="00E916D4"/>
    <w:rsid w:val="00E968FA"/>
    <w:rsid w:val="00EA0572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2D28"/>
    <w:rsid w:val="00EC3C16"/>
    <w:rsid w:val="00EC68DB"/>
    <w:rsid w:val="00EC7CB5"/>
    <w:rsid w:val="00ED3929"/>
    <w:rsid w:val="00ED3C3C"/>
    <w:rsid w:val="00ED55C0"/>
    <w:rsid w:val="00ED56FE"/>
    <w:rsid w:val="00ED5C94"/>
    <w:rsid w:val="00ED63C7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ED6"/>
    <w:rsid w:val="00F021AE"/>
    <w:rsid w:val="00F037A4"/>
    <w:rsid w:val="00F03AC4"/>
    <w:rsid w:val="00F03CD9"/>
    <w:rsid w:val="00F05178"/>
    <w:rsid w:val="00F05B66"/>
    <w:rsid w:val="00F05E56"/>
    <w:rsid w:val="00F06185"/>
    <w:rsid w:val="00F06726"/>
    <w:rsid w:val="00F10AAC"/>
    <w:rsid w:val="00F13048"/>
    <w:rsid w:val="00F1333E"/>
    <w:rsid w:val="00F13769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57094"/>
    <w:rsid w:val="00F57827"/>
    <w:rsid w:val="00F610A2"/>
    <w:rsid w:val="00F61512"/>
    <w:rsid w:val="00F61C42"/>
    <w:rsid w:val="00F622D3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6FD0"/>
    <w:rsid w:val="00FC7B2E"/>
    <w:rsid w:val="00FC7EBF"/>
    <w:rsid w:val="00FD19F4"/>
    <w:rsid w:val="00FD27C3"/>
    <w:rsid w:val="00FD3775"/>
    <w:rsid w:val="00FD3E45"/>
    <w:rsid w:val="00FD41DF"/>
    <w:rsid w:val="00FD5117"/>
    <w:rsid w:val="00FD51E4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0CB8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1670A9B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://stat.gov.pl/metainformacje/slownik-pojec/pojecia-stosowane-w-statystyce-publicznej/1_23,dziedzina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4565,pojecie.html" TargetMode="External"/><Relationship Id="rId55" Type="http://schemas.openxmlformats.org/officeDocument/2006/relationships/hyperlink" Target="http://stat.gov.pl/metainformacje/slownik-pojec/pojecia-stosowane-w-statystyce-publicznej/1_23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www.facebook.com/USWroclaw/?modal=admin_todo_tour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rynek-pracy/" TargetMode="External"/><Relationship Id="rId37" Type="http://schemas.openxmlformats.org/officeDocument/2006/relationships/hyperlink" Target="https://stat.gov.pl/metainformacje/slownik-pojec/pojecia-stosowane-w-statystyce-publicznej/4565,pojecie.html" TargetMode="External"/><Relationship Id="rId40" Type="http://schemas.openxmlformats.org/officeDocument/2006/relationships/hyperlink" Target="https://stat.gov.pl/metainformacje/slownik-pojec/pojecia-stosowane-w-statystyce-publicznej/4572,pojecie.html" TargetMode="External"/><Relationship Id="rId45" Type="http://schemas.openxmlformats.org/officeDocument/2006/relationships/hyperlink" Target="http://stat.gov.pl/obszary-tematyczne/rynek-pracy/" TargetMode="External"/><Relationship Id="rId53" Type="http://schemas.openxmlformats.org/officeDocument/2006/relationships/hyperlink" Target="https://stat.gov.pl/metainformacje/slownik-pojec/pojecia-stosowane-w-statystyce-publicznej/4572,pojecie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twitter.com/Wroclaw_STAT" TargetMode="External"/><Relationship Id="rId30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5" Type="http://schemas.openxmlformats.org/officeDocument/2006/relationships/hyperlink" Target="https://stat.gov.pl/metainformacje/slownik-pojec/pojecia-stosowane-w-statystyce-publicznej/4562,pojecie.html" TargetMode="External"/><Relationship Id="rId43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8" Type="http://schemas.openxmlformats.org/officeDocument/2006/relationships/hyperlink" Target="https://stat.gov.pl/metainformacje/slownik-pojec/pojecia-stosowane-w-statystyce-publicznej/4562,pojecie.html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roclaw.stat.gov.pl/" TargetMode="External"/><Relationship Id="rId33" Type="http://schemas.openxmlformats.org/officeDocument/2006/relationships/hyperlink" Target="http://swaid.stat.gov.pl/SitePagesDBW/RynekPracy.aspx" TargetMode="External"/><Relationship Id="rId38" Type="http://schemas.openxmlformats.org/officeDocument/2006/relationships/hyperlink" Target="https://stat.gov.pl/metainformacje/slownik-pojec/pojecia-stosowane-w-statystyce-publicznej/4561,pojecie.html" TargetMode="External"/><Relationship Id="rId46" Type="http://schemas.openxmlformats.org/officeDocument/2006/relationships/hyperlink" Target="http://swaid.stat.gov.pl/SitePagesDBW/RynekPracy.aspx" TargetMode="External"/><Relationship Id="rId59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75,pojecie.html" TargetMode="External"/><Relationship Id="rId54" Type="http://schemas.openxmlformats.org/officeDocument/2006/relationships/hyperlink" Target="https://stat.gov.pl/metainformacje/slownik-pojec/pojecia-stosowane-w-statystyce-publicznej/45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mailto:A.Ilczuk@stat.gov.pl" TargetMode="External"/><Relationship Id="rId36" Type="http://schemas.openxmlformats.org/officeDocument/2006/relationships/hyperlink" Target="https://stat.gov.pl/metainformacje/slownik-pojec/pojecia-stosowane-w-statystyce-publicznej/4570,pojecie.html" TargetMode="External"/><Relationship Id="rId49" Type="http://schemas.openxmlformats.org/officeDocument/2006/relationships/hyperlink" Target="https://stat.gov.pl/metainformacje/slownik-pojec/pojecia-stosowane-w-statystyce-publicznej/4570,pojecie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yperlink" Target="https://stat.gov.pl/aktualnosci/30-lat-badania-aktywnosci-ekonomicznej-ludnosci-bael,468,1.html" TargetMode="External"/><Relationship Id="rId44" Type="http://schemas.openxmlformats.org/officeDocument/2006/relationships/hyperlink" Target="https://stat.gov.pl/aktualnosci/30-lat-badania-aktywnosci-ekonomicznej-ludnosci-bael,468,1.html" TargetMode="External"/><Relationship Id="rId52" Type="http://schemas.openxmlformats.org/officeDocument/2006/relationships/hyperlink" Target="https://stat.gov.pl/metainformacje/slownik-pojec/pojecia-stosowane-w-statystyce-publicznej/45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65C399-58B6-4F9F-8CE1-1DFCA21A0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474</TotalTime>
  <Pages>9</Pages>
  <Words>2433</Words>
  <Characters>14598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Besser Michał</cp:lastModifiedBy>
  <cp:revision>20</cp:revision>
  <cp:lastPrinted>2024-12-09T06:03:00Z</cp:lastPrinted>
  <dcterms:created xsi:type="dcterms:W3CDTF">2024-12-10T07:03:00Z</dcterms:created>
  <dcterms:modified xsi:type="dcterms:W3CDTF">2025-03-24T06:09:00Z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