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6FF9E" w14:textId="30A1398D" w:rsidR="00165688" w:rsidRPr="00CC443A" w:rsidRDefault="00595704" w:rsidP="00EF65E3">
      <w:pPr>
        <w:pStyle w:val="tytuinformacji"/>
        <w:framePr w:h="1906" w:hRule="exact" w:hSpace="141" w:wrap="around" w:vAnchor="text" w:hAnchor="page" w:x="700" w:y="231"/>
        <w:spacing w:after="600"/>
        <w:rPr>
          <w:rFonts w:ascii="Fira Sans Extra Condensed" w:hAnsi="Fira Sans Extra Condensed"/>
          <w:sz w:val="36"/>
          <w:szCs w:val="36"/>
          <w:shd w:val="clear" w:color="auto" w:fill="FFFFFF"/>
        </w:rPr>
      </w:pPr>
      <w:r w:rsidRPr="00870B33">
        <w:rPr>
          <w:szCs w:val="40"/>
          <w:shd w:val="clear" w:color="auto" w:fill="FFFFFF"/>
        </w:rPr>
        <w:t>Aktywnoś</w:t>
      </w:r>
      <w:r w:rsidR="001B1B8C" w:rsidRPr="00870B33">
        <w:rPr>
          <w:szCs w:val="40"/>
          <w:shd w:val="clear" w:color="auto" w:fill="FFFFFF"/>
        </w:rPr>
        <w:t>ć</w:t>
      </w:r>
      <w:r w:rsidRPr="00870B33">
        <w:rPr>
          <w:szCs w:val="40"/>
          <w:shd w:val="clear" w:color="auto" w:fill="FFFFFF"/>
        </w:rPr>
        <w:t xml:space="preserve"> </w:t>
      </w:r>
      <w:r w:rsidR="001B1B8C" w:rsidRPr="00870B33">
        <w:rPr>
          <w:szCs w:val="40"/>
          <w:shd w:val="clear" w:color="auto" w:fill="FFFFFF"/>
        </w:rPr>
        <w:t>e</w:t>
      </w:r>
      <w:r w:rsidRPr="00870B33">
        <w:rPr>
          <w:szCs w:val="40"/>
          <w:shd w:val="clear" w:color="auto" w:fill="FFFFFF"/>
        </w:rPr>
        <w:t>konomiczn</w:t>
      </w:r>
      <w:r w:rsidR="001B1B8C" w:rsidRPr="00870B33">
        <w:rPr>
          <w:szCs w:val="40"/>
          <w:shd w:val="clear" w:color="auto" w:fill="FFFFFF"/>
        </w:rPr>
        <w:t>a</w:t>
      </w:r>
      <w:r w:rsidRPr="00870B33">
        <w:rPr>
          <w:szCs w:val="40"/>
          <w:shd w:val="clear" w:color="auto" w:fill="FFFFFF"/>
        </w:rPr>
        <w:t xml:space="preserve"> </w:t>
      </w:r>
      <w:r w:rsidR="001B1B8C" w:rsidRPr="00870B33">
        <w:rPr>
          <w:szCs w:val="40"/>
          <w:shd w:val="clear" w:color="auto" w:fill="FFFFFF"/>
        </w:rPr>
        <w:t>l</w:t>
      </w:r>
      <w:r w:rsidRPr="00870B33">
        <w:rPr>
          <w:szCs w:val="40"/>
          <w:shd w:val="clear" w:color="auto" w:fill="FFFFFF"/>
        </w:rPr>
        <w:t xml:space="preserve">udności </w:t>
      </w:r>
      <w:r w:rsidR="00CC443A" w:rsidRPr="00870B33">
        <w:rPr>
          <w:szCs w:val="40"/>
          <w:shd w:val="clear" w:color="auto" w:fill="FFFFFF"/>
        </w:rPr>
        <w:t xml:space="preserve">w województwie dolnośląskim </w:t>
      </w:r>
      <w:r w:rsidRPr="00870B33">
        <w:rPr>
          <w:szCs w:val="40"/>
          <w:shd w:val="clear" w:color="auto" w:fill="FFFFFF"/>
        </w:rPr>
        <w:t xml:space="preserve">w </w:t>
      </w:r>
      <w:r w:rsidR="0073502B">
        <w:rPr>
          <w:szCs w:val="40"/>
          <w:shd w:val="clear" w:color="auto" w:fill="FFFFFF"/>
        </w:rPr>
        <w:t>czwartym</w:t>
      </w:r>
      <w:r w:rsidRPr="00870B33">
        <w:rPr>
          <w:szCs w:val="40"/>
          <w:shd w:val="clear" w:color="auto" w:fill="FFFFFF"/>
        </w:rPr>
        <w:t xml:space="preserve"> kwartale 202</w:t>
      </w:r>
      <w:r w:rsidR="008B253E">
        <w:rPr>
          <w:szCs w:val="40"/>
          <w:shd w:val="clear" w:color="auto" w:fill="FFFFFF"/>
        </w:rPr>
        <w:t>4</w:t>
      </w:r>
      <w:r w:rsidR="00A9110D" w:rsidRPr="00870B33">
        <w:rPr>
          <w:szCs w:val="40"/>
          <w:shd w:val="clear" w:color="auto" w:fill="FFFFFF"/>
        </w:rPr>
        <w:t xml:space="preserve"> </w:t>
      </w:r>
      <w:r w:rsidRPr="00870B33">
        <w:rPr>
          <w:szCs w:val="40"/>
          <w:shd w:val="clear" w:color="auto" w:fill="FFFFFF"/>
        </w:rPr>
        <w:t>r.</w:t>
      </w:r>
      <w:r w:rsidR="001B1B8C">
        <w:rPr>
          <w:szCs w:val="40"/>
          <w:shd w:val="clear" w:color="auto" w:fill="FFFFFF"/>
        </w:rPr>
        <w:t xml:space="preserve"> </w:t>
      </w:r>
      <w:r w:rsidR="006F51EA">
        <w:rPr>
          <w:szCs w:val="40"/>
          <w:shd w:val="clear" w:color="auto" w:fill="FFFFFF"/>
        </w:rPr>
        <w:br/>
      </w:r>
      <w:r w:rsidR="001B1B8C" w:rsidRPr="00CC443A">
        <w:rPr>
          <w:rFonts w:ascii="Fira Sans Extra Condensed" w:hAnsi="Fira Sans Extra Condensed"/>
          <w:sz w:val="36"/>
          <w:szCs w:val="36"/>
          <w:shd w:val="clear" w:color="auto" w:fill="FFFFFF"/>
        </w:rPr>
        <w:t>(wyniki wstępne</w:t>
      </w:r>
      <w:r w:rsidR="00CC443A">
        <w:rPr>
          <w:rFonts w:ascii="Fira Sans Extra Condensed" w:hAnsi="Fira Sans Extra Condensed"/>
          <w:sz w:val="36"/>
          <w:szCs w:val="36"/>
          <w:shd w:val="clear" w:color="auto" w:fill="FFFFFF"/>
        </w:rPr>
        <w:t xml:space="preserve"> BAEL</w:t>
      </w:r>
      <w:r w:rsidR="001B1B8C" w:rsidRPr="00CC443A">
        <w:rPr>
          <w:rFonts w:ascii="Fira Sans Extra Condensed" w:hAnsi="Fira Sans Extra Condensed"/>
          <w:sz w:val="36"/>
          <w:szCs w:val="36"/>
          <w:shd w:val="clear" w:color="auto" w:fill="FFFFFF"/>
        </w:rPr>
        <w:t>)</w:t>
      </w:r>
    </w:p>
    <w:p w14:paraId="63592644" w14:textId="465B6F6B" w:rsidR="00BC1507" w:rsidRPr="00A606CD" w:rsidRDefault="00FC7B2E" w:rsidP="00053EF7">
      <w:pPr>
        <w:pStyle w:val="tytuinformacji"/>
        <w:spacing w:after="720" w:line="260" w:lineRule="exact"/>
        <w:rPr>
          <w:spacing w:val="2"/>
        </w:rPr>
      </w:pPr>
      <w:r w:rsidRPr="00A606CD">
        <w:rPr>
          <w:rFonts w:ascii="Fira Sans" w:hAnsi="Fira Sans"/>
          <w:b/>
          <w:noProof/>
          <w:color w:val="001D77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281D2B4" wp14:editId="0509EF7E">
                <wp:simplePos x="0" y="0"/>
                <wp:positionH relativeFrom="margin">
                  <wp:posOffset>-57150</wp:posOffset>
                </wp:positionH>
                <wp:positionV relativeFrom="paragraph">
                  <wp:posOffset>1328420</wp:posOffset>
                </wp:positionV>
                <wp:extent cx="2170800" cy="1288800"/>
                <wp:effectExtent l="0" t="0" r="1270" b="6985"/>
                <wp:wrapSquare wrapText="bothSides"/>
                <wp:docPr id="28" name="Pole tekstowe 2" descr="Współczynnik aktywności zawodowej osób w wieku 15-89 lat - 60,0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0800" cy="1288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1D54A" w14:textId="1FB3E81A" w:rsidR="00E34B82" w:rsidRPr="0011409E" w:rsidRDefault="0073502B" w:rsidP="00FC7B2E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60</w:t>
                            </w:r>
                            <w:r w:rsidR="00E34B8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</w:t>
                            </w:r>
                            <w:r w:rsidR="00E34B82" w:rsidRPr="00870B3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7405218" w14:textId="77777777" w:rsidR="00E34B82" w:rsidRPr="00BC689C" w:rsidRDefault="00E34B82" w:rsidP="00CD411E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pacing w:val="-7"/>
                                <w:sz w:val="18"/>
                                <w:szCs w:val="20"/>
                              </w:rPr>
                            </w:pPr>
                            <w:r w:rsidRPr="00872983">
                              <w:t xml:space="preserve">Współczynnik aktywności </w:t>
                            </w:r>
                            <w:r w:rsidRPr="00BC689C">
                              <w:rPr>
                                <w:spacing w:val="-7"/>
                              </w:rPr>
                              <w:t>zawodowej 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81D2B4" id="Pole tekstowe 2" o:spid="_x0000_s1026" alt="Współczynnik aktywności zawodowej osób w wieku 15-89 lat - 60,0%&#10;&#10;" style="position:absolute;margin-left:-4.5pt;margin-top:104.6pt;width:170.95pt;height:101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" fillcolor="#001d77" stroked="f">
                <v:stroke joinstyle="miter"/>
                <v:textbox>
                  <w:txbxContent>
                    <w:p w14:paraId="2F61D54A" w14:textId="1FB3E81A" w:rsidR="00E34B82" w:rsidRPr="0011409E" w:rsidRDefault="0073502B" w:rsidP="00FC7B2E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60</w:t>
                      </w:r>
                      <w:r w:rsidR="00E34B8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</w:t>
                      </w:r>
                      <w:r w:rsidR="00E34B82" w:rsidRPr="00870B3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57405218" w14:textId="77777777" w:rsidR="00E34B82" w:rsidRPr="00BC689C" w:rsidRDefault="00E34B82" w:rsidP="00CD411E">
                      <w:pPr>
                        <w:pStyle w:val="Opiswskanika"/>
                        <w:spacing w:before="120"/>
                        <w:jc w:val="center"/>
                        <w:rPr>
                          <w:spacing w:val="-7"/>
                          <w:sz w:val="18"/>
                          <w:szCs w:val="20"/>
                        </w:rPr>
                      </w:pPr>
                      <w:r w:rsidRPr="00872983">
                        <w:t xml:space="preserve">Współczynnik aktywności </w:t>
                      </w:r>
                      <w:r w:rsidRPr="00BC689C">
                        <w:rPr>
                          <w:spacing w:val="-7"/>
                        </w:rPr>
                        <w:t>zawodowej 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C1507" w:rsidRPr="00A606CD">
        <w:rPr>
          <w:rFonts w:ascii="Fira Sans" w:hAnsi="Fira Sans"/>
          <w:b/>
          <w:sz w:val="19"/>
          <w:szCs w:val="19"/>
        </w:rPr>
        <w:t xml:space="preserve">W </w:t>
      </w:r>
      <w:r w:rsidR="0073502B" w:rsidRPr="00A606CD">
        <w:rPr>
          <w:rFonts w:ascii="Fira Sans" w:hAnsi="Fira Sans"/>
          <w:b/>
          <w:sz w:val="19"/>
          <w:szCs w:val="19"/>
        </w:rPr>
        <w:t>4</w:t>
      </w:r>
      <w:r w:rsidR="00BC1507" w:rsidRPr="00A606CD">
        <w:rPr>
          <w:rFonts w:ascii="Fira Sans" w:hAnsi="Fira Sans"/>
          <w:b/>
          <w:sz w:val="19"/>
          <w:szCs w:val="19"/>
        </w:rPr>
        <w:t xml:space="preserve"> kw</w:t>
      </w:r>
      <w:r w:rsidR="00F24980" w:rsidRPr="00A606CD">
        <w:rPr>
          <w:rFonts w:ascii="Fira Sans" w:hAnsi="Fira Sans"/>
          <w:b/>
          <w:sz w:val="19"/>
          <w:szCs w:val="19"/>
        </w:rPr>
        <w:t>artale</w:t>
      </w:r>
      <w:r w:rsidR="00BC1507" w:rsidRPr="00A606CD">
        <w:rPr>
          <w:rFonts w:ascii="Fira Sans" w:hAnsi="Fira Sans"/>
          <w:b/>
          <w:sz w:val="19"/>
          <w:szCs w:val="19"/>
        </w:rPr>
        <w:t xml:space="preserve"> 202</w:t>
      </w:r>
      <w:r w:rsidR="00520A0C" w:rsidRPr="00A606CD">
        <w:rPr>
          <w:rFonts w:ascii="Fira Sans" w:hAnsi="Fira Sans"/>
          <w:b/>
          <w:sz w:val="19"/>
          <w:szCs w:val="19"/>
        </w:rPr>
        <w:t>4</w:t>
      </w:r>
      <w:r w:rsidR="00BC1507" w:rsidRPr="00A606CD">
        <w:rPr>
          <w:rFonts w:ascii="Fira Sans" w:hAnsi="Fira Sans"/>
          <w:b/>
          <w:sz w:val="19"/>
          <w:szCs w:val="19"/>
        </w:rPr>
        <w:t xml:space="preserve"> r. osoby aktywne zawodowo stanowiły </w:t>
      </w:r>
      <w:r w:rsidR="0073502B" w:rsidRPr="00A606CD">
        <w:rPr>
          <w:rFonts w:ascii="Fira Sans" w:hAnsi="Fira Sans"/>
          <w:b/>
          <w:sz w:val="19"/>
          <w:szCs w:val="19"/>
        </w:rPr>
        <w:t>60</w:t>
      </w:r>
      <w:r w:rsidR="00520A0C" w:rsidRPr="00A606CD">
        <w:rPr>
          <w:rFonts w:ascii="Fira Sans" w:hAnsi="Fira Sans"/>
          <w:b/>
          <w:sz w:val="19"/>
          <w:szCs w:val="19"/>
        </w:rPr>
        <w:t>,</w:t>
      </w:r>
      <w:r w:rsidR="0073502B" w:rsidRPr="00A606CD">
        <w:rPr>
          <w:rFonts w:ascii="Fira Sans" w:hAnsi="Fira Sans"/>
          <w:b/>
          <w:sz w:val="19"/>
          <w:szCs w:val="19"/>
        </w:rPr>
        <w:t>0</w:t>
      </w:r>
      <w:r w:rsidR="00BC1507" w:rsidRPr="00A606CD">
        <w:rPr>
          <w:rFonts w:ascii="Fira Sans" w:hAnsi="Fira Sans"/>
          <w:b/>
          <w:sz w:val="19"/>
          <w:szCs w:val="19"/>
        </w:rPr>
        <w:t>% ludności</w:t>
      </w:r>
      <w:r w:rsidR="00BC1507" w:rsidRPr="00A606CD">
        <w:rPr>
          <w:rStyle w:val="Odwoanieprzypisudolnego"/>
          <w:rFonts w:ascii="Fira Sans" w:hAnsi="Fira Sans"/>
          <w:b/>
          <w:sz w:val="19"/>
          <w:szCs w:val="19"/>
        </w:rPr>
        <w:footnoteReference w:id="1"/>
      </w:r>
      <w:r w:rsidR="00BC1507" w:rsidRPr="00A606CD">
        <w:rPr>
          <w:rFonts w:ascii="Fira Sans" w:hAnsi="Fira Sans"/>
          <w:b/>
          <w:sz w:val="19"/>
          <w:szCs w:val="19"/>
        </w:rPr>
        <w:t xml:space="preserve"> w wieku 15–89 lat. Wskaźnik ten </w:t>
      </w:r>
      <w:r w:rsidR="0073502B" w:rsidRPr="00A606CD">
        <w:rPr>
          <w:rFonts w:ascii="Fira Sans" w:hAnsi="Fira Sans"/>
          <w:b/>
          <w:sz w:val="19"/>
          <w:szCs w:val="19"/>
        </w:rPr>
        <w:t>zwiększył</w:t>
      </w:r>
      <w:r w:rsidR="00053EF7" w:rsidRPr="00A606CD">
        <w:rPr>
          <w:rFonts w:ascii="Fira Sans" w:hAnsi="Fira Sans"/>
          <w:b/>
          <w:sz w:val="19"/>
          <w:szCs w:val="19"/>
        </w:rPr>
        <w:t xml:space="preserve"> się </w:t>
      </w:r>
      <w:r w:rsidR="00680F97" w:rsidRPr="00A606CD">
        <w:rPr>
          <w:rFonts w:ascii="Fira Sans" w:hAnsi="Fira Sans"/>
          <w:b/>
          <w:sz w:val="19"/>
          <w:szCs w:val="19"/>
        </w:rPr>
        <w:t>w porównaniu z </w:t>
      </w:r>
      <w:r w:rsidR="009A43F9" w:rsidRPr="00A606CD">
        <w:rPr>
          <w:rFonts w:ascii="Fira Sans" w:hAnsi="Fira Sans"/>
          <w:b/>
          <w:sz w:val="19"/>
          <w:szCs w:val="19"/>
        </w:rPr>
        <w:t>poprzednim kwartałem</w:t>
      </w:r>
      <w:r w:rsidR="00680F97" w:rsidRPr="00A606CD">
        <w:rPr>
          <w:rFonts w:ascii="Fira Sans" w:hAnsi="Fira Sans"/>
          <w:b/>
          <w:sz w:val="19"/>
          <w:szCs w:val="19"/>
        </w:rPr>
        <w:t xml:space="preserve"> (</w:t>
      </w:r>
      <w:r w:rsidRPr="00A606CD">
        <w:rPr>
          <w:rFonts w:ascii="Fira Sans" w:hAnsi="Fira Sans"/>
          <w:b/>
          <w:sz w:val="19"/>
          <w:szCs w:val="19"/>
        </w:rPr>
        <w:t xml:space="preserve">o </w:t>
      </w:r>
      <w:r w:rsidR="00520A0C" w:rsidRPr="00A606CD">
        <w:rPr>
          <w:rFonts w:ascii="Fira Sans" w:hAnsi="Fira Sans"/>
          <w:b/>
          <w:sz w:val="19"/>
          <w:szCs w:val="19"/>
        </w:rPr>
        <w:t>0,</w:t>
      </w:r>
      <w:r w:rsidR="0073502B" w:rsidRPr="00A606CD">
        <w:rPr>
          <w:rFonts w:ascii="Fira Sans" w:hAnsi="Fira Sans"/>
          <w:b/>
          <w:sz w:val="19"/>
          <w:szCs w:val="19"/>
        </w:rPr>
        <w:t>6</w:t>
      </w:r>
      <w:r w:rsidRPr="00A606CD">
        <w:rPr>
          <w:rFonts w:ascii="Fira Sans" w:hAnsi="Fira Sans"/>
          <w:b/>
          <w:sz w:val="19"/>
          <w:szCs w:val="19"/>
        </w:rPr>
        <w:t> </w:t>
      </w:r>
      <w:proofErr w:type="spellStart"/>
      <w:r w:rsidRPr="00A606CD">
        <w:rPr>
          <w:rFonts w:ascii="Fira Sans" w:hAnsi="Fira Sans"/>
          <w:b/>
          <w:sz w:val="19"/>
          <w:szCs w:val="19"/>
        </w:rPr>
        <w:t>p.proc</w:t>
      </w:r>
      <w:proofErr w:type="spellEnd"/>
      <w:r w:rsidR="00596F34" w:rsidRPr="00A606CD">
        <w:rPr>
          <w:rFonts w:ascii="Fira Sans" w:hAnsi="Fira Sans"/>
          <w:b/>
          <w:sz w:val="19"/>
          <w:szCs w:val="19"/>
        </w:rPr>
        <w:t>.</w:t>
      </w:r>
      <w:r w:rsidR="00680F97" w:rsidRPr="00A606CD">
        <w:rPr>
          <w:rFonts w:ascii="Fira Sans" w:hAnsi="Fira Sans"/>
          <w:b/>
          <w:sz w:val="19"/>
          <w:szCs w:val="19"/>
        </w:rPr>
        <w:t>)</w:t>
      </w:r>
      <w:r w:rsidR="00107C67" w:rsidRPr="00A606CD">
        <w:rPr>
          <w:rFonts w:ascii="Fira Sans" w:hAnsi="Fira Sans"/>
          <w:b/>
          <w:sz w:val="19"/>
          <w:szCs w:val="19"/>
        </w:rPr>
        <w:t xml:space="preserve">, </w:t>
      </w:r>
      <w:r w:rsidR="0073502B" w:rsidRPr="00A606CD">
        <w:rPr>
          <w:rFonts w:ascii="Fira Sans" w:hAnsi="Fira Sans"/>
          <w:b/>
          <w:sz w:val="19"/>
          <w:szCs w:val="19"/>
        </w:rPr>
        <w:t>zaś</w:t>
      </w:r>
      <w:r w:rsidR="00520A0C" w:rsidRPr="00A606CD">
        <w:rPr>
          <w:rFonts w:ascii="Fira Sans" w:hAnsi="Fira Sans"/>
          <w:b/>
          <w:sz w:val="19"/>
          <w:szCs w:val="19"/>
        </w:rPr>
        <w:t xml:space="preserve"> </w:t>
      </w:r>
      <w:r w:rsidR="00512154" w:rsidRPr="00A606CD">
        <w:rPr>
          <w:rFonts w:ascii="Fira Sans" w:hAnsi="Fira Sans"/>
          <w:b/>
          <w:sz w:val="19"/>
          <w:szCs w:val="19"/>
        </w:rPr>
        <w:t>w </w:t>
      </w:r>
      <w:r w:rsidR="00107C67" w:rsidRPr="00A606CD">
        <w:rPr>
          <w:rFonts w:ascii="Fira Sans" w:hAnsi="Fira Sans"/>
          <w:b/>
          <w:sz w:val="19"/>
          <w:szCs w:val="19"/>
        </w:rPr>
        <w:t xml:space="preserve">odniesieniu do </w:t>
      </w:r>
      <w:r w:rsidR="009A43F9" w:rsidRPr="00A606CD">
        <w:rPr>
          <w:rFonts w:ascii="Fira Sans" w:hAnsi="Fira Sans"/>
          <w:b/>
          <w:sz w:val="19"/>
          <w:szCs w:val="19"/>
        </w:rPr>
        <w:t>analogicznego</w:t>
      </w:r>
      <w:r w:rsidR="00107C67" w:rsidRPr="00A606CD">
        <w:rPr>
          <w:rFonts w:ascii="Fira Sans" w:hAnsi="Fira Sans"/>
          <w:b/>
          <w:sz w:val="19"/>
          <w:szCs w:val="19"/>
        </w:rPr>
        <w:t xml:space="preserve"> kw</w:t>
      </w:r>
      <w:r w:rsidR="00F24980" w:rsidRPr="00A606CD">
        <w:rPr>
          <w:rFonts w:ascii="Fira Sans" w:hAnsi="Fira Sans"/>
          <w:b/>
          <w:sz w:val="19"/>
          <w:szCs w:val="19"/>
        </w:rPr>
        <w:t>artału</w:t>
      </w:r>
      <w:r w:rsidR="00107C67" w:rsidRPr="00A606CD">
        <w:rPr>
          <w:rFonts w:ascii="Fira Sans" w:hAnsi="Fira Sans"/>
          <w:b/>
          <w:sz w:val="19"/>
          <w:szCs w:val="19"/>
        </w:rPr>
        <w:t xml:space="preserve"> 202</w:t>
      </w:r>
      <w:r w:rsidR="00520A0C" w:rsidRPr="00A606CD">
        <w:rPr>
          <w:rFonts w:ascii="Fira Sans" w:hAnsi="Fira Sans"/>
          <w:b/>
          <w:sz w:val="19"/>
          <w:szCs w:val="19"/>
        </w:rPr>
        <w:t>3 r</w:t>
      </w:r>
      <w:r w:rsidR="00680F97" w:rsidRPr="00A606CD">
        <w:rPr>
          <w:rFonts w:ascii="Fira Sans" w:hAnsi="Fira Sans"/>
          <w:b/>
          <w:sz w:val="19"/>
          <w:szCs w:val="19"/>
        </w:rPr>
        <w:t>.</w:t>
      </w:r>
      <w:r w:rsidR="0073502B" w:rsidRPr="00A606CD">
        <w:rPr>
          <w:rFonts w:ascii="Fira Sans" w:hAnsi="Fira Sans"/>
          <w:b/>
          <w:sz w:val="19"/>
          <w:szCs w:val="19"/>
        </w:rPr>
        <w:t xml:space="preserve"> zmniejszył się (o 1,4 </w:t>
      </w:r>
      <w:proofErr w:type="spellStart"/>
      <w:r w:rsidR="0073502B" w:rsidRPr="00A606CD">
        <w:rPr>
          <w:rFonts w:ascii="Fira Sans" w:hAnsi="Fira Sans"/>
          <w:b/>
          <w:sz w:val="19"/>
          <w:szCs w:val="19"/>
        </w:rPr>
        <w:t>p.proc</w:t>
      </w:r>
      <w:proofErr w:type="spellEnd"/>
      <w:r w:rsidR="0073502B" w:rsidRPr="00A606CD">
        <w:rPr>
          <w:rFonts w:ascii="Fira Sans" w:hAnsi="Fira Sans"/>
          <w:b/>
          <w:sz w:val="19"/>
          <w:szCs w:val="19"/>
        </w:rPr>
        <w:t>.).</w:t>
      </w:r>
    </w:p>
    <w:p w14:paraId="6E1DDEAF" w14:textId="77777777" w:rsidR="00700909" w:rsidRPr="00A606CD" w:rsidRDefault="00700909" w:rsidP="00053EF7">
      <w:pPr>
        <w:pStyle w:val="Nagwek1"/>
        <w:spacing w:before="80" w:line="220" w:lineRule="exact"/>
        <w:rPr>
          <w:shd w:val="clear" w:color="auto" w:fill="FFFFFF"/>
        </w:rPr>
      </w:pPr>
      <w:r w:rsidRPr="00A606CD">
        <w:rPr>
          <w:shd w:val="clear" w:color="auto" w:fill="FFFFFF"/>
        </w:rPr>
        <w:t>Aktywność ekonomiczna ludności w wieku 15</w:t>
      </w:r>
      <w:r w:rsidR="00274C32" w:rsidRPr="00A606CD">
        <w:rPr>
          <w:shd w:val="clear" w:color="auto" w:fill="FFFFFF"/>
        </w:rPr>
        <w:t>-89</w:t>
      </w:r>
      <w:r w:rsidRPr="00A606CD">
        <w:rPr>
          <w:shd w:val="clear" w:color="auto" w:fill="FFFFFF"/>
        </w:rPr>
        <w:t xml:space="preserve"> lat</w:t>
      </w:r>
      <w:r w:rsidR="00400E88" w:rsidRPr="00A606CD">
        <w:rPr>
          <w:shd w:val="clear" w:color="auto" w:fill="FFFFFF"/>
        </w:rPr>
        <w:t xml:space="preserve"> według BAEL</w:t>
      </w:r>
    </w:p>
    <w:p w14:paraId="0AF4D391" w14:textId="78365308" w:rsidR="00700909" w:rsidRPr="00A606CD" w:rsidRDefault="00553D5D" w:rsidP="002D1D8F">
      <w:pPr>
        <w:pStyle w:val="Tekstnormalny"/>
        <w:spacing w:line="220" w:lineRule="exact"/>
        <w:jc w:val="left"/>
        <w:rPr>
          <w:shd w:val="clear" w:color="auto" w:fill="FFFFFF"/>
        </w:rPr>
      </w:pPr>
      <w:r w:rsidRPr="00A606CD">
        <w:rPr>
          <w:spacing w:val="-5"/>
          <w:lang w:eastAsia="pl-PL"/>
        </w:rPr>
        <mc:AlternateContent>
          <mc:Choice Requires="wps">
            <w:drawing>
              <wp:anchor distT="45720" distB="45720" distL="114300" distR="114300" simplePos="0" relativeHeight="251648000" behindDoc="1" locked="0" layoutInCell="1" allowOverlap="1" wp14:anchorId="0BD22068" wp14:editId="15CEBA57">
                <wp:simplePos x="0" y="0"/>
                <wp:positionH relativeFrom="page">
                  <wp:posOffset>5682615</wp:posOffset>
                </wp:positionH>
                <wp:positionV relativeFrom="page">
                  <wp:posOffset>6405870</wp:posOffset>
                </wp:positionV>
                <wp:extent cx="1877695" cy="965200"/>
                <wp:effectExtent l="0" t="0" r="0" b="6350"/>
                <wp:wrapTight wrapText="bothSides">
                  <wp:wrapPolygon edited="0">
                    <wp:start x="438" y="0"/>
                    <wp:lineTo x="438" y="21316"/>
                    <wp:lineTo x="20818" y="21316"/>
                    <wp:lineTo x="20818" y="0"/>
                    <wp:lineTo x="438" y="0"/>
                  </wp:wrapPolygon>
                </wp:wrapTight>
                <wp:docPr id="25" name="Pole tekstowe 28" descr="Pole tekstowe: Liczba aktywnych zawodowo zwiększyła się w ciągu kwartału (o 1,0%), natomiast zmniejszyła się w ciągu roku (o 2,2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7695" cy="96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115D96" w14:textId="46A186B8" w:rsidR="00E34B82" w:rsidRPr="00BF4170" w:rsidRDefault="00E34B82" w:rsidP="00564BB8">
                            <w:pPr>
                              <w:pStyle w:val="tekstzboku"/>
                              <w:spacing w:before="80"/>
                            </w:pPr>
                            <w:r w:rsidRPr="00A606CD">
                              <w:t xml:space="preserve">Liczba aktywnych zawodowo </w:t>
                            </w:r>
                            <w:r w:rsidR="0073502B" w:rsidRPr="00A606CD">
                              <w:t>zwiększyła</w:t>
                            </w:r>
                            <w:r w:rsidRPr="00A606CD">
                              <w:t xml:space="preserve"> się w ciągu kwartału (o 1,</w:t>
                            </w:r>
                            <w:r w:rsidR="008B6855" w:rsidRPr="00A606CD">
                              <w:t>0</w:t>
                            </w:r>
                            <w:r w:rsidRPr="00A606CD">
                              <w:t xml:space="preserve">%), natomiast </w:t>
                            </w:r>
                            <w:r w:rsidR="0073502B" w:rsidRPr="00A606CD">
                              <w:t>zmniejszyła się</w:t>
                            </w:r>
                            <w:r w:rsidRPr="00A606CD">
                              <w:t xml:space="preserve"> w ciągu roku (o </w:t>
                            </w:r>
                            <w:r w:rsidR="008B6855" w:rsidRPr="00A606CD">
                              <w:t>2</w:t>
                            </w:r>
                            <w:r w:rsidRPr="00A606CD">
                              <w:t>,</w:t>
                            </w:r>
                            <w:r w:rsidR="008B6855" w:rsidRPr="00A606CD">
                              <w:t>2</w:t>
                            </w:r>
                            <w:r w:rsidRPr="00A606CD">
                              <w:t>%)</w:t>
                            </w:r>
                          </w:p>
                          <w:p w14:paraId="623FED3A" w14:textId="77777777" w:rsidR="00E34B82" w:rsidRDefault="00E34B82" w:rsidP="00564BB8">
                            <w:pPr>
                              <w:pStyle w:val="tekstzboku"/>
                              <w:spacing w:before="80"/>
                            </w:pP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D22068" id="_x0000_t202" coordsize="21600,21600" o:spt="202" path="m,l,21600r21600,l21600,xe">
                <v:stroke joinstyle="miter"/>
                <v:path gradientshapeok="t" o:connecttype="rect"/>
              </v:shapetype>
              <v:shape id="Pole tekstowe 28" o:spid="_x0000_s1027" type="#_x0000_t202" alt="Pole tekstowe: Liczba aktywnych zawodowo zwiększyła się w ciągu kwartału (o 1,0%), natomiast zmniejszyła się w ciągu roku (o 2,2%)" style="position:absolute;margin-left:447.45pt;margin-top:504.4pt;width:147.85pt;height:76pt;z-index:-251668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" filled="f" stroked="f">
                <v:textbox>
                  <w:txbxContent>
                    <w:p w14:paraId="11115D96" w14:textId="46A186B8" w:rsidR="00E34B82" w:rsidRPr="00BF4170" w:rsidRDefault="00E34B82" w:rsidP="00564BB8">
                      <w:pPr>
                        <w:pStyle w:val="tekstzboku"/>
                        <w:spacing w:before="80"/>
                      </w:pPr>
                      <w:r w:rsidRPr="00A606CD">
                        <w:t xml:space="preserve">Liczba aktywnych zawodowo </w:t>
                      </w:r>
                      <w:r w:rsidR="0073502B" w:rsidRPr="00A606CD">
                        <w:t>zwiększyła</w:t>
                      </w:r>
                      <w:r w:rsidRPr="00A606CD">
                        <w:t xml:space="preserve"> się w ciągu kwartału (o 1,</w:t>
                      </w:r>
                      <w:r w:rsidR="008B6855" w:rsidRPr="00A606CD">
                        <w:t>0</w:t>
                      </w:r>
                      <w:r w:rsidRPr="00A606CD">
                        <w:t xml:space="preserve">%), natomiast </w:t>
                      </w:r>
                      <w:r w:rsidR="0073502B" w:rsidRPr="00A606CD">
                        <w:t>zmniejszyła się</w:t>
                      </w:r>
                      <w:r w:rsidRPr="00A606CD">
                        <w:t xml:space="preserve"> w ciągu roku (o </w:t>
                      </w:r>
                      <w:r w:rsidR="008B6855" w:rsidRPr="00A606CD">
                        <w:t>2</w:t>
                      </w:r>
                      <w:r w:rsidRPr="00A606CD">
                        <w:t>,</w:t>
                      </w:r>
                      <w:r w:rsidR="008B6855" w:rsidRPr="00A606CD">
                        <w:t>2</w:t>
                      </w:r>
                      <w:r w:rsidRPr="00A606CD">
                        <w:t>%)</w:t>
                      </w:r>
                    </w:p>
                    <w:p w14:paraId="623FED3A" w14:textId="77777777" w:rsidR="00E34B82" w:rsidRDefault="00E34B82" w:rsidP="00564BB8">
                      <w:pPr>
                        <w:pStyle w:val="tekstzboku"/>
                        <w:spacing w:before="80"/>
                      </w:pPr>
                      <w:r>
                        <w:rPr>
                          <w:spacing w:val="-2"/>
                        </w:rPr>
                        <w:t xml:space="preserve">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A010F4" w:rsidRPr="00A606CD">
        <w:rPr>
          <w:spacing w:val="-4"/>
          <w:shd w:val="clear" w:color="auto" w:fill="FFFFFF"/>
        </w:rPr>
        <w:t>Według Badania Aktywności Ekonomicznej Ludności (BAEL) w</w:t>
      </w:r>
      <w:r w:rsidR="00700909" w:rsidRPr="00A606CD">
        <w:rPr>
          <w:spacing w:val="-4"/>
          <w:shd w:val="clear" w:color="auto" w:fill="FFFFFF"/>
        </w:rPr>
        <w:t xml:space="preserve"> </w:t>
      </w:r>
      <w:r w:rsidR="0073502B" w:rsidRPr="00A606CD">
        <w:rPr>
          <w:spacing w:val="-4"/>
          <w:shd w:val="clear" w:color="auto" w:fill="FFFFFF"/>
        </w:rPr>
        <w:t>4</w:t>
      </w:r>
      <w:r w:rsidR="00700909" w:rsidRPr="00A606CD">
        <w:rPr>
          <w:spacing w:val="-4"/>
          <w:shd w:val="clear" w:color="auto" w:fill="FFFFFF"/>
        </w:rPr>
        <w:t xml:space="preserve"> kwartale 20</w:t>
      </w:r>
      <w:r w:rsidR="0070472D" w:rsidRPr="00A606CD">
        <w:rPr>
          <w:spacing w:val="-4"/>
          <w:shd w:val="clear" w:color="auto" w:fill="FFFFFF"/>
        </w:rPr>
        <w:t>2</w:t>
      </w:r>
      <w:r w:rsidR="00520A0C" w:rsidRPr="00A606CD">
        <w:rPr>
          <w:spacing w:val="-4"/>
          <w:shd w:val="clear" w:color="auto" w:fill="FFFFFF"/>
        </w:rPr>
        <w:t>4</w:t>
      </w:r>
      <w:r w:rsidR="00700909" w:rsidRPr="00A606CD">
        <w:rPr>
          <w:spacing w:val="-4"/>
          <w:shd w:val="clear" w:color="auto" w:fill="FFFFFF"/>
        </w:rPr>
        <w:t xml:space="preserve"> r. w województwie</w:t>
      </w:r>
      <w:r w:rsidR="00700909" w:rsidRPr="00A606CD">
        <w:rPr>
          <w:shd w:val="clear" w:color="auto" w:fill="FFFFFF"/>
        </w:rPr>
        <w:t xml:space="preserve"> </w:t>
      </w:r>
      <w:r w:rsidR="00700909" w:rsidRPr="00A606CD">
        <w:rPr>
          <w:spacing w:val="0"/>
          <w:shd w:val="clear" w:color="auto" w:fill="FFFFFF"/>
        </w:rPr>
        <w:t xml:space="preserve">dolnośląskim mieszkało </w:t>
      </w:r>
      <w:r w:rsidR="00520A0C" w:rsidRPr="00A606CD">
        <w:rPr>
          <w:spacing w:val="0"/>
          <w:shd w:val="clear" w:color="auto" w:fill="FFFFFF"/>
        </w:rPr>
        <w:t>2349</w:t>
      </w:r>
      <w:r w:rsidR="00700909" w:rsidRPr="00A606CD">
        <w:rPr>
          <w:spacing w:val="0"/>
          <w:shd w:val="clear" w:color="auto" w:fill="FFFFFF"/>
        </w:rPr>
        <w:t xml:space="preserve"> tys. osób w wieku 15</w:t>
      </w:r>
      <w:r w:rsidR="00DA56CD" w:rsidRPr="00A606CD">
        <w:rPr>
          <w:spacing w:val="0"/>
          <w:shd w:val="clear" w:color="auto" w:fill="FFFFFF"/>
        </w:rPr>
        <w:t>-89</w:t>
      </w:r>
      <w:r w:rsidR="00700909" w:rsidRPr="00A606CD">
        <w:rPr>
          <w:spacing w:val="0"/>
          <w:shd w:val="clear" w:color="auto" w:fill="FFFFFF"/>
        </w:rPr>
        <w:t xml:space="preserve"> lat. W populacji tej przeważały kobiety (52,</w:t>
      </w:r>
      <w:r w:rsidR="00520A0C" w:rsidRPr="00A606CD">
        <w:rPr>
          <w:spacing w:val="0"/>
          <w:shd w:val="clear" w:color="auto" w:fill="FFFFFF"/>
        </w:rPr>
        <w:t>2</w:t>
      </w:r>
      <w:r w:rsidR="00700909" w:rsidRPr="00A606CD">
        <w:rPr>
          <w:spacing w:val="0"/>
          <w:shd w:val="clear" w:color="auto" w:fill="FFFFFF"/>
        </w:rPr>
        <w:t>%), natomiast wśród aktywnych zawodowo dominowali mężczyźni (5</w:t>
      </w:r>
      <w:r w:rsidR="0073502B" w:rsidRPr="00A606CD">
        <w:rPr>
          <w:spacing w:val="0"/>
          <w:shd w:val="clear" w:color="auto" w:fill="FFFFFF"/>
        </w:rPr>
        <w:t>4</w:t>
      </w:r>
      <w:r w:rsidR="00700909" w:rsidRPr="00A606CD">
        <w:rPr>
          <w:spacing w:val="0"/>
          <w:shd w:val="clear" w:color="auto" w:fill="FFFFFF"/>
        </w:rPr>
        <w:t>,</w:t>
      </w:r>
      <w:r w:rsidR="0073502B" w:rsidRPr="00A606CD">
        <w:rPr>
          <w:spacing w:val="0"/>
          <w:shd w:val="clear" w:color="auto" w:fill="FFFFFF"/>
        </w:rPr>
        <w:t>0</w:t>
      </w:r>
      <w:r w:rsidR="00700909" w:rsidRPr="00A606CD">
        <w:rPr>
          <w:spacing w:val="0"/>
          <w:shd w:val="clear" w:color="auto" w:fill="FFFFFF"/>
        </w:rPr>
        <w:t>%).</w:t>
      </w:r>
      <w:r w:rsidR="00700909" w:rsidRPr="00A606CD">
        <w:rPr>
          <w:shd w:val="clear" w:color="auto" w:fill="FFFFFF"/>
        </w:rPr>
        <w:t xml:space="preserve"> </w:t>
      </w:r>
    </w:p>
    <w:tbl>
      <w:tblPr>
        <w:tblpPr w:leftFromText="141" w:rightFromText="141" w:vertAnchor="text" w:horzAnchor="margin" w:tblpY="78"/>
        <w:tblW w:w="5000" w:type="pct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lica 1. Podstawowe wyniki BAEL               "/>
        <w:tblDescription w:val="Podstawowe wyniki BAEL w Polsce i województwie dolnośląskim za trzy okresy - 4 kwartał 2023, 3 kwartał 2024 i 4 kwartał 2024: Współczynnik aktywności zawodowej, wskaźnik zatrudnienia, stopa bezrobocia, liczba aktywnych zawodowo ogółem, a także z podziałem na pracujących i bezrobotnych, bierni zawodowo.&#10;Dane do tablicy dostępne są w załączonym pliku Excel.                 "/>
      </w:tblPr>
      <w:tblGrid>
        <w:gridCol w:w="1976"/>
        <w:gridCol w:w="1015"/>
        <w:gridCol w:w="1015"/>
        <w:gridCol w:w="1015"/>
        <w:gridCol w:w="1015"/>
        <w:gridCol w:w="1015"/>
        <w:gridCol w:w="1016"/>
      </w:tblGrid>
      <w:tr w:rsidR="000C658C" w:rsidRPr="00A606CD" w14:paraId="5AF1BEF1" w14:textId="77777777" w:rsidTr="004E1F6F">
        <w:tc>
          <w:tcPr>
            <w:tcW w:w="5000" w:type="pct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6D651C0B" w14:textId="77777777" w:rsidR="000C658C" w:rsidRPr="00A606CD" w:rsidRDefault="000C658C" w:rsidP="00563F0F">
            <w:pPr>
              <w:pStyle w:val="Tytutabelki"/>
              <w:framePr w:hSpace="0" w:wrap="auto" w:vAnchor="margin" w:hAnchor="text" w:yAlign="inline"/>
              <w:rPr>
                <w:sz w:val="19"/>
                <w:szCs w:val="19"/>
              </w:rPr>
            </w:pPr>
            <w:r w:rsidRPr="00A606CD">
              <w:rPr>
                <w:sz w:val="19"/>
                <w:szCs w:val="19"/>
              </w:rPr>
              <w:br w:type="page"/>
            </w:r>
            <w:r w:rsidRPr="00A606CD">
              <w:rPr>
                <w:sz w:val="19"/>
                <w:szCs w:val="19"/>
              </w:rPr>
              <w:br w:type="page"/>
            </w:r>
            <w:r w:rsidRPr="00A606CD">
              <w:rPr>
                <w:sz w:val="19"/>
                <w:szCs w:val="19"/>
              </w:rPr>
              <w:br w:type="page"/>
            </w:r>
            <w:r w:rsidRPr="00A606CD">
              <w:rPr>
                <w:rFonts w:cs="Times New Roman"/>
                <w:sz w:val="19"/>
                <w:szCs w:val="19"/>
              </w:rPr>
              <w:br w:type="page"/>
            </w:r>
            <w:r w:rsidRPr="00A606CD">
              <w:rPr>
                <w:sz w:val="19"/>
                <w:szCs w:val="19"/>
              </w:rPr>
              <w:t xml:space="preserve">Tablica 1. Podstawowe wyniki BAEL               </w:t>
            </w:r>
          </w:p>
        </w:tc>
      </w:tr>
      <w:tr w:rsidR="000C658C" w:rsidRPr="00A606CD" w14:paraId="0B12A64E" w14:textId="77777777" w:rsidTr="004E1F6F">
        <w:trPr>
          <w:trHeight w:val="538"/>
        </w:trPr>
        <w:tc>
          <w:tcPr>
            <w:tcW w:w="1225" w:type="pct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370197" w14:textId="77777777" w:rsidR="000C658C" w:rsidRPr="00A606CD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606C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14:paraId="6444AFC1" w14:textId="77777777" w:rsidR="000C658C" w:rsidRPr="00A606CD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606CD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A606CD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14:paraId="3A177E44" w14:textId="77777777" w:rsidR="000C658C" w:rsidRPr="00A606CD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606CD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14:paraId="3253D9E9" w14:textId="77777777" w:rsidR="000C658C" w:rsidRPr="00A606CD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606CD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A606CD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14:paraId="55DB8600" w14:textId="77777777" w:rsidR="000C658C" w:rsidRPr="00A606CD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606CD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14:paraId="61B09D57" w14:textId="77777777" w:rsidR="000C658C" w:rsidRPr="00A606CD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606CD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A606CD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F910FA9" w14:textId="77777777" w:rsidR="000C658C" w:rsidRPr="00A606CD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606CD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</w:tr>
      <w:tr w:rsidR="003305DE" w:rsidRPr="00A606CD" w14:paraId="586987F9" w14:textId="77777777" w:rsidTr="00FD51E4">
        <w:trPr>
          <w:trHeight w:val="20"/>
        </w:trPr>
        <w:tc>
          <w:tcPr>
            <w:tcW w:w="1225" w:type="pct"/>
            <w:vMerge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82C4FE" w14:textId="77777777" w:rsidR="003305DE" w:rsidRPr="00A606CD" w:rsidRDefault="003305DE" w:rsidP="003305DE">
            <w:pPr>
              <w:tabs>
                <w:tab w:val="right" w:leader="dot" w:pos="3799"/>
              </w:tabs>
              <w:spacing w:before="40" w:after="40" w:line="240" w:lineRule="auto"/>
              <w:ind w:left="113" w:hanging="113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258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4CC2920" w14:textId="0BA1009D" w:rsidR="003305DE" w:rsidRPr="00A606CD" w:rsidRDefault="0073502B" w:rsidP="000E022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A606CD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4</w:t>
            </w:r>
            <w:r w:rsidR="003305DE" w:rsidRPr="00A606CD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kwartał 202</w:t>
            </w:r>
            <w:r w:rsidR="000E022C" w:rsidRPr="00A606CD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258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529D33" w14:textId="2C401300" w:rsidR="003305DE" w:rsidRPr="00A606CD" w:rsidRDefault="0073502B" w:rsidP="000E022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A606CD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3</w:t>
            </w:r>
            <w:r w:rsidR="003305DE" w:rsidRPr="00A606CD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kwartał 202</w:t>
            </w:r>
            <w:r w:rsidR="000E022C" w:rsidRPr="00A606CD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259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14:paraId="07656893" w14:textId="06C253E9" w:rsidR="003305DE" w:rsidRPr="00A606CD" w:rsidRDefault="0073502B" w:rsidP="000E022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A606CD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4</w:t>
            </w:r>
            <w:r w:rsidR="003305DE" w:rsidRPr="00A606CD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kwartał 202</w:t>
            </w:r>
            <w:r w:rsidR="000E022C" w:rsidRPr="00A606CD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4</w:t>
            </w:r>
          </w:p>
        </w:tc>
      </w:tr>
      <w:tr w:rsidR="0073502B" w:rsidRPr="00A606CD" w14:paraId="46B9F62E" w14:textId="77777777" w:rsidTr="0073502B">
        <w:tc>
          <w:tcPr>
            <w:tcW w:w="1225" w:type="pct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3923A9D" w14:textId="77777777" w:rsidR="0073502B" w:rsidRPr="00A606CD" w:rsidRDefault="0073502B" w:rsidP="0073502B">
            <w:pPr>
              <w:tabs>
                <w:tab w:val="right" w:leader="dot" w:pos="2268"/>
              </w:tabs>
              <w:spacing w:before="6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606CD">
              <w:rPr>
                <w:rFonts w:eastAsia="Times New Roman" w:cs="Arial"/>
                <w:sz w:val="16"/>
                <w:szCs w:val="16"/>
                <w:lang w:eastAsia="pl-PL"/>
              </w:rPr>
              <w:t>Współczynnik aktywności zawodowej w %</w:t>
            </w:r>
          </w:p>
        </w:tc>
        <w:tc>
          <w:tcPr>
            <w:tcW w:w="62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BDF8D19" w14:textId="551DB4FC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61,4</w:t>
            </w:r>
          </w:p>
        </w:tc>
        <w:tc>
          <w:tcPr>
            <w:tcW w:w="62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A34DFC8" w14:textId="0CC6D2DE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58,9</w:t>
            </w:r>
          </w:p>
        </w:tc>
        <w:tc>
          <w:tcPr>
            <w:tcW w:w="62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979E47B" w14:textId="02F52F56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59,4</w:t>
            </w:r>
          </w:p>
        </w:tc>
        <w:tc>
          <w:tcPr>
            <w:tcW w:w="62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3F20F3" w14:textId="253D9CEB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58,6</w:t>
            </w:r>
          </w:p>
        </w:tc>
        <w:tc>
          <w:tcPr>
            <w:tcW w:w="62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DFAABA" w14:textId="2CD80D57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60,0</w:t>
            </w:r>
          </w:p>
        </w:tc>
        <w:tc>
          <w:tcPr>
            <w:tcW w:w="630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3A547A3" w14:textId="30B2A9CB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58,5</w:t>
            </w:r>
          </w:p>
        </w:tc>
      </w:tr>
      <w:tr w:rsidR="0073502B" w:rsidRPr="00A606CD" w14:paraId="7A2C026F" w14:textId="77777777" w:rsidTr="0073502B">
        <w:tc>
          <w:tcPr>
            <w:tcW w:w="1225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72624DD" w14:textId="77777777" w:rsidR="0073502B" w:rsidRPr="00A606CD" w:rsidRDefault="0073502B" w:rsidP="0073502B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</w:pPr>
            <w:r w:rsidRPr="00A606CD"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  <w:t>Wskaźnik zatrudnienia w %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61308A" w14:textId="4B9A243B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59,6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48FFA72" w14:textId="2D4C31F3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57,1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287B8DD" w14:textId="39E4C614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57,3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BCBBAC6" w14:textId="5B862EA1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56,9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C8F227" w14:textId="1CDDB3EE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58,5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4FEB329" w14:textId="0FD44553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56,8</w:t>
            </w:r>
          </w:p>
        </w:tc>
      </w:tr>
      <w:tr w:rsidR="0073502B" w:rsidRPr="00A606CD" w14:paraId="74914B2C" w14:textId="77777777" w:rsidTr="0073502B">
        <w:tc>
          <w:tcPr>
            <w:tcW w:w="1225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56654AA" w14:textId="77777777" w:rsidR="0073502B" w:rsidRPr="00A606CD" w:rsidRDefault="0073502B" w:rsidP="0073502B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606CD">
              <w:rPr>
                <w:rFonts w:eastAsia="Times New Roman" w:cs="Arial"/>
                <w:sz w:val="16"/>
                <w:szCs w:val="16"/>
                <w:lang w:eastAsia="pl-PL"/>
              </w:rPr>
              <w:t>Stopa bezrobocia w %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1CAA672" w14:textId="2AFA89FD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3,0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6602F18" w14:textId="6E61EDB8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3,1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2FB70BB" w14:textId="36D9CB50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3,5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3207494" w14:textId="72320399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2,9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F24FF8D" w14:textId="5097C78F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2,5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96C8E06" w14:textId="5B47C0AA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2,8</w:t>
            </w:r>
          </w:p>
        </w:tc>
      </w:tr>
      <w:tr w:rsidR="0073502B" w:rsidRPr="00A606CD" w14:paraId="368E9665" w14:textId="77777777" w:rsidTr="0073502B">
        <w:tc>
          <w:tcPr>
            <w:tcW w:w="1225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4FDBA36" w14:textId="77777777" w:rsidR="0073502B" w:rsidRPr="00A606CD" w:rsidRDefault="0073502B" w:rsidP="0073502B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606CD">
              <w:rPr>
                <w:rFonts w:eastAsia="Times New Roman" w:cs="Arial"/>
                <w:sz w:val="16"/>
                <w:szCs w:val="16"/>
                <w:lang w:eastAsia="pl-PL"/>
              </w:rPr>
              <w:t>Aktywni zawodowo w tys.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4DD682F" w14:textId="6D9169AE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1442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CF2A041" w14:textId="0AA9BF69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17870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FA9489" w14:textId="1D9C9375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1396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2212B13" w14:textId="7A37C864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17798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D7E79E6" w14:textId="104BDA28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1410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8177273" w14:textId="2AD1FABC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17742</w:t>
            </w:r>
          </w:p>
        </w:tc>
      </w:tr>
      <w:tr w:rsidR="0073502B" w:rsidRPr="00A606CD" w14:paraId="20EB504C" w14:textId="77777777" w:rsidTr="0073502B">
        <w:tc>
          <w:tcPr>
            <w:tcW w:w="1225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72C7AD5" w14:textId="77777777" w:rsidR="0073502B" w:rsidRPr="00A606CD" w:rsidRDefault="0073502B" w:rsidP="0073502B">
            <w:pPr>
              <w:tabs>
                <w:tab w:val="right" w:leader="dot" w:pos="2268"/>
              </w:tabs>
              <w:spacing w:before="40" w:after="0" w:line="18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606CD">
              <w:rPr>
                <w:rFonts w:eastAsia="Times New Roman" w:cs="Arial"/>
                <w:sz w:val="16"/>
                <w:szCs w:val="16"/>
                <w:lang w:eastAsia="pl-PL"/>
              </w:rPr>
              <w:t>pracujący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0710490" w14:textId="792DE1BD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1399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AC8D138" w14:textId="61B552FB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17323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50F2111" w14:textId="784D2565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1347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0746D34" w14:textId="22FDC50B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17277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D8E509C" w14:textId="367294BF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1375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7B76005" w14:textId="636256BC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17247</w:t>
            </w:r>
          </w:p>
        </w:tc>
      </w:tr>
      <w:tr w:rsidR="0073502B" w:rsidRPr="00A606CD" w14:paraId="344C8954" w14:textId="77777777" w:rsidTr="0073502B">
        <w:tc>
          <w:tcPr>
            <w:tcW w:w="1225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E743B16" w14:textId="77777777" w:rsidR="0073502B" w:rsidRPr="00A606CD" w:rsidRDefault="0073502B" w:rsidP="0073502B">
            <w:pPr>
              <w:tabs>
                <w:tab w:val="right" w:leader="dot" w:pos="2268"/>
              </w:tabs>
              <w:spacing w:before="40" w:after="0" w:line="18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606CD">
              <w:rPr>
                <w:rFonts w:eastAsia="Times New Roman" w:cs="Arial"/>
                <w:sz w:val="16"/>
                <w:szCs w:val="16"/>
                <w:lang w:eastAsia="pl-PL"/>
              </w:rPr>
              <w:t>bezrobotni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0BC622" w14:textId="7CE175A7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43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ABCEC07" w14:textId="3EFF7D51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547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CB7B50A" w14:textId="63D96079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49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EA91B12" w14:textId="150EFB2D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521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8806498" w14:textId="5C401C7F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35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09FFA28" w14:textId="5AB004A7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495</w:t>
            </w:r>
          </w:p>
        </w:tc>
      </w:tr>
      <w:tr w:rsidR="0073502B" w:rsidRPr="00A606CD" w14:paraId="3F3D5C42" w14:textId="77777777" w:rsidTr="0073502B">
        <w:tc>
          <w:tcPr>
            <w:tcW w:w="1225" w:type="pc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773D2937" w14:textId="77777777" w:rsidR="0073502B" w:rsidRPr="00A606CD" w:rsidRDefault="0073502B" w:rsidP="0073502B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606CD">
              <w:rPr>
                <w:rFonts w:eastAsia="Times New Roman" w:cs="Arial"/>
                <w:sz w:val="16"/>
                <w:szCs w:val="16"/>
                <w:lang w:eastAsia="pl-PL"/>
              </w:rPr>
              <w:t>Bierni zawodowo w tys.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0630AAF" w14:textId="66375F8D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907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29D9E08" w14:textId="7E5F359E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12492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3C49D88" w14:textId="2FE99DC7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953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48DC3F99" w14:textId="04A16261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12552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4480BE94" w14:textId="3A7AAEB3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939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1A1C001F" w14:textId="2BD6C596" w:rsidR="0073502B" w:rsidRPr="00A606CD" w:rsidRDefault="0073502B" w:rsidP="0073502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12610</w:t>
            </w:r>
          </w:p>
        </w:tc>
      </w:tr>
    </w:tbl>
    <w:p w14:paraId="30093641" w14:textId="64745544" w:rsidR="006A2DA6" w:rsidRPr="00A606CD" w:rsidRDefault="00BF1C23" w:rsidP="00F24980">
      <w:pPr>
        <w:pStyle w:val="Tekstnormalny"/>
        <w:jc w:val="left"/>
      </w:pPr>
      <w:r w:rsidRPr="00A606CD">
        <w:rPr>
          <w:spacing w:val="-5"/>
        </w:rPr>
        <w:t xml:space="preserve">Liczba aktywnych zawodowo w </w:t>
      </w:r>
      <w:r w:rsidR="0073502B" w:rsidRPr="00A606CD">
        <w:rPr>
          <w:spacing w:val="-5"/>
        </w:rPr>
        <w:t>4</w:t>
      </w:r>
      <w:r w:rsidRPr="00A606CD">
        <w:rPr>
          <w:spacing w:val="-5"/>
        </w:rPr>
        <w:t xml:space="preserve"> kwartale 20</w:t>
      </w:r>
      <w:r w:rsidR="0070472D" w:rsidRPr="00A606CD">
        <w:rPr>
          <w:spacing w:val="-5"/>
        </w:rPr>
        <w:t>2</w:t>
      </w:r>
      <w:r w:rsidR="00553D5D" w:rsidRPr="00A606CD">
        <w:rPr>
          <w:spacing w:val="-5"/>
        </w:rPr>
        <w:t>4</w:t>
      </w:r>
      <w:r w:rsidR="00EB65DA" w:rsidRPr="00A606CD">
        <w:rPr>
          <w:spacing w:val="-5"/>
        </w:rPr>
        <w:t xml:space="preserve"> </w:t>
      </w:r>
      <w:r w:rsidRPr="00A606CD">
        <w:rPr>
          <w:spacing w:val="-5"/>
        </w:rPr>
        <w:t xml:space="preserve">r. w województwie </w:t>
      </w:r>
      <w:r w:rsidRPr="00A606CD">
        <w:rPr>
          <w:spacing w:val="-5"/>
          <w:shd w:val="clear" w:color="auto" w:fill="FFFFFF"/>
        </w:rPr>
        <w:t xml:space="preserve">dolnośląskim </w:t>
      </w:r>
      <w:r w:rsidRPr="00A606CD">
        <w:rPr>
          <w:spacing w:val="-5"/>
        </w:rPr>
        <w:t xml:space="preserve">wyniosła </w:t>
      </w:r>
      <w:r w:rsidR="0073502B" w:rsidRPr="00A606CD">
        <w:rPr>
          <w:spacing w:val="-5"/>
        </w:rPr>
        <w:t>1410</w:t>
      </w:r>
      <w:r w:rsidR="00596F34" w:rsidRPr="00A606CD">
        <w:rPr>
          <w:spacing w:val="-5"/>
        </w:rPr>
        <w:t> </w:t>
      </w:r>
      <w:r w:rsidRPr="00A606CD">
        <w:rPr>
          <w:spacing w:val="-5"/>
        </w:rPr>
        <w:t>tys</w:t>
      </w:r>
      <w:r w:rsidR="00596F34" w:rsidRPr="00A606CD">
        <w:rPr>
          <w:spacing w:val="-4"/>
        </w:rPr>
        <w:t>. </w:t>
      </w:r>
      <w:r w:rsidRPr="00A606CD">
        <w:rPr>
          <w:spacing w:val="2"/>
        </w:rPr>
        <w:t>osób</w:t>
      </w:r>
      <w:r w:rsidR="00C97CAE" w:rsidRPr="00A606CD">
        <w:rPr>
          <w:spacing w:val="2"/>
        </w:rPr>
        <w:t>.</w:t>
      </w:r>
      <w:r w:rsidRPr="00A606CD">
        <w:rPr>
          <w:spacing w:val="2"/>
        </w:rPr>
        <w:t xml:space="preserve"> </w:t>
      </w:r>
      <w:r w:rsidR="00C97CAE" w:rsidRPr="00A606CD">
        <w:rPr>
          <w:spacing w:val="2"/>
        </w:rPr>
        <w:t xml:space="preserve">W zbiorowości tej zdecydowanie dominowali pracujący </w:t>
      </w:r>
      <w:r w:rsidR="00C97CAE" w:rsidRPr="00A606CD">
        <w:rPr>
          <w:spacing w:val="2"/>
        </w:rPr>
        <w:sym w:font="Symbol" w:char="F02D"/>
      </w:r>
      <w:r w:rsidR="00C97CAE" w:rsidRPr="00A606CD">
        <w:rPr>
          <w:spacing w:val="2"/>
        </w:rPr>
        <w:t xml:space="preserve"> 1</w:t>
      </w:r>
      <w:r w:rsidR="00553D5D" w:rsidRPr="00A606CD">
        <w:rPr>
          <w:spacing w:val="2"/>
        </w:rPr>
        <w:t>347</w:t>
      </w:r>
      <w:r w:rsidR="00C97CAE" w:rsidRPr="00A606CD">
        <w:rPr>
          <w:spacing w:val="2"/>
        </w:rPr>
        <w:t xml:space="preserve"> tys., tj. 9</w:t>
      </w:r>
      <w:r w:rsidR="0073502B" w:rsidRPr="00A606CD">
        <w:rPr>
          <w:spacing w:val="2"/>
        </w:rPr>
        <w:t>7</w:t>
      </w:r>
      <w:r w:rsidR="00C97CAE" w:rsidRPr="00A606CD">
        <w:rPr>
          <w:spacing w:val="2"/>
        </w:rPr>
        <w:t>,</w:t>
      </w:r>
      <w:r w:rsidR="00553D5D" w:rsidRPr="00A606CD">
        <w:rPr>
          <w:spacing w:val="2"/>
        </w:rPr>
        <w:t>5</w:t>
      </w:r>
      <w:r w:rsidR="00C97CAE" w:rsidRPr="00A606CD">
        <w:rPr>
          <w:spacing w:val="2"/>
        </w:rPr>
        <w:t>% (w kraju</w:t>
      </w:r>
      <w:r w:rsidR="00C97CAE" w:rsidRPr="00A606CD">
        <w:t xml:space="preserve"> odsetek ten </w:t>
      </w:r>
      <w:r w:rsidR="00766FFD" w:rsidRPr="00A606CD">
        <w:t xml:space="preserve">był </w:t>
      </w:r>
      <w:r w:rsidR="0073502B" w:rsidRPr="00A606CD">
        <w:t>mniejszy</w:t>
      </w:r>
      <w:r w:rsidR="00766FFD" w:rsidRPr="00A606CD">
        <w:t xml:space="preserve"> </w:t>
      </w:r>
      <w:r w:rsidR="002C10EA" w:rsidRPr="00A606CD">
        <w:t xml:space="preserve">i </w:t>
      </w:r>
      <w:r w:rsidR="00C97CAE" w:rsidRPr="00A606CD">
        <w:t>wynosił 9</w:t>
      </w:r>
      <w:r w:rsidR="000051C0" w:rsidRPr="00A606CD">
        <w:t>7</w:t>
      </w:r>
      <w:r w:rsidR="00C97CAE" w:rsidRPr="00A606CD">
        <w:t>,</w:t>
      </w:r>
      <w:r w:rsidR="0073502B" w:rsidRPr="00A606CD">
        <w:t>2</w:t>
      </w:r>
      <w:r w:rsidR="00C97CAE" w:rsidRPr="00A606CD">
        <w:t>%).</w:t>
      </w:r>
      <w:r w:rsidR="00C83EDC" w:rsidRPr="00A606CD">
        <w:t xml:space="preserve"> </w:t>
      </w:r>
    </w:p>
    <w:p w14:paraId="6C733321" w14:textId="28DEA091" w:rsidR="00F24980" w:rsidRPr="00A606CD" w:rsidRDefault="003C1E0E" w:rsidP="00F24980">
      <w:pPr>
        <w:pStyle w:val="Tekstnormalny"/>
        <w:jc w:val="left"/>
        <w:rPr>
          <w:b/>
          <w:spacing w:val="-8"/>
        </w:rPr>
      </w:pPr>
      <w:r w:rsidRPr="00A606CD">
        <w:rPr>
          <w:spacing w:val="-4"/>
          <w:lang w:eastAsia="pl-PL"/>
        </w:rPr>
        <w:drawing>
          <wp:anchor distT="0" distB="0" distL="114300" distR="114300" simplePos="0" relativeHeight="251684864" behindDoc="0" locked="0" layoutInCell="1" allowOverlap="1" wp14:anchorId="735DBD29" wp14:editId="05355E7F">
            <wp:simplePos x="0" y="0"/>
            <wp:positionH relativeFrom="margin">
              <wp:posOffset>19050</wp:posOffset>
            </wp:positionH>
            <wp:positionV relativeFrom="paragraph">
              <wp:posOffset>328295</wp:posOffset>
            </wp:positionV>
            <wp:extent cx="4994910" cy="1715135"/>
            <wp:effectExtent l="0" t="0" r="0" b="0"/>
            <wp:wrapSquare wrapText="bothSides"/>
            <wp:docPr id="35" name="Obraz 13" descr="Wykres 1. Struktura ludności w wieku 15-89 lat według aktywności ekonomicznej w 4 kw. 2024 r.&#10;&#10;Wykres strukturalny skumulowany poziomy przedstawia udział poszczególnych grup według aktywności ekonomicznej: pracujący, bezrobotni, bierni zawodowo w Polsce i w województwie dolnośląskim.&#10;Dane do wykresu dostępne są w załączonym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13" descr="Wykres 1. Struktura ludności w wieku 15-89 lat według aktywności ekonomicznej w 4 kw. 2024 r.&#10;&#10;Wykres strukturalny skumulowany poziomy przedstawia udział poszczególnych grup według aktywności ekonomicznej: pracujący, bezrobotni, bierni zawodowo w Polsce i w województwie dolnośląskim.&#10;Dane do wykresu dostępne są w załączonym pliku Excel. 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910" cy="1715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980" w:rsidRPr="00A606CD">
        <w:rPr>
          <w:b/>
          <w:spacing w:val="-4"/>
        </w:rPr>
        <w:t xml:space="preserve">Wykres 1. </w:t>
      </w:r>
      <w:r w:rsidR="00CF4B4A" w:rsidRPr="00A606CD">
        <w:rPr>
          <w:b/>
          <w:spacing w:val="-4"/>
        </w:rPr>
        <w:t>Struktura ludności w wieku 15-89 lat według</w:t>
      </w:r>
      <w:r w:rsidR="00214522" w:rsidRPr="00A606CD">
        <w:rPr>
          <w:b/>
          <w:spacing w:val="-4"/>
        </w:rPr>
        <w:t xml:space="preserve"> aktywności </w:t>
      </w:r>
      <w:r w:rsidR="00120049" w:rsidRPr="00A606CD">
        <w:rPr>
          <w:b/>
          <w:spacing w:val="-4"/>
        </w:rPr>
        <w:t>ekonomicznej</w:t>
      </w:r>
      <w:r w:rsidR="00214522" w:rsidRPr="00A606CD">
        <w:rPr>
          <w:b/>
          <w:spacing w:val="-4"/>
        </w:rPr>
        <w:t xml:space="preserve"> w </w:t>
      </w:r>
      <w:r w:rsidR="002A5F2A">
        <w:rPr>
          <w:b/>
          <w:spacing w:val="-4"/>
        </w:rPr>
        <w:t>4</w:t>
      </w:r>
      <w:r w:rsidR="00CF4B4A" w:rsidRPr="00A606CD">
        <w:rPr>
          <w:b/>
          <w:spacing w:val="-4"/>
        </w:rPr>
        <w:t xml:space="preserve"> kw. 202</w:t>
      </w:r>
      <w:r w:rsidR="00BA03E1" w:rsidRPr="00A606CD">
        <w:rPr>
          <w:b/>
          <w:spacing w:val="-4"/>
        </w:rPr>
        <w:t>4</w:t>
      </w:r>
      <w:r w:rsidR="00CF4B4A" w:rsidRPr="00A606CD">
        <w:rPr>
          <w:b/>
          <w:spacing w:val="-4"/>
        </w:rPr>
        <w:t xml:space="preserve"> r</w:t>
      </w:r>
      <w:r w:rsidR="00CF4B4A" w:rsidRPr="00A606CD">
        <w:rPr>
          <w:b/>
          <w:spacing w:val="-8"/>
        </w:rPr>
        <w:t>.</w:t>
      </w:r>
    </w:p>
    <w:p w14:paraId="1A7D58D3" w14:textId="77777777" w:rsidR="00591956" w:rsidRPr="00A606CD" w:rsidRDefault="00591956" w:rsidP="001B5E25">
      <w:pPr>
        <w:pStyle w:val="tytuwykresu"/>
        <w:spacing w:before="0"/>
        <w:rPr>
          <w:b w:val="0"/>
          <w:noProof/>
          <w:spacing w:val="-5"/>
          <w:sz w:val="19"/>
          <w:szCs w:val="19"/>
        </w:rPr>
      </w:pPr>
    </w:p>
    <w:p w14:paraId="55C5566A" w14:textId="3BE46222" w:rsidR="009B5E4A" w:rsidRPr="00A606CD" w:rsidRDefault="00591956" w:rsidP="001B5E25">
      <w:pPr>
        <w:pStyle w:val="tytuwykresu"/>
        <w:spacing w:before="0"/>
        <w:rPr>
          <w:b w:val="0"/>
          <w:noProof/>
          <w:spacing w:val="-5"/>
          <w:sz w:val="19"/>
          <w:szCs w:val="19"/>
        </w:rPr>
      </w:pPr>
      <w:r w:rsidRPr="00A606CD">
        <w:rPr>
          <w:noProof/>
          <w:spacing w:val="1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11BFC833" wp14:editId="78BCFA42">
                <wp:simplePos x="0" y="0"/>
                <wp:positionH relativeFrom="page">
                  <wp:posOffset>5695950</wp:posOffset>
                </wp:positionH>
                <wp:positionV relativeFrom="page">
                  <wp:posOffset>1590675</wp:posOffset>
                </wp:positionV>
                <wp:extent cx="1826260" cy="971550"/>
                <wp:effectExtent l="0" t="0" r="0" b="0"/>
                <wp:wrapTight wrapText="bothSides">
                  <wp:wrapPolygon edited="0">
                    <wp:start x="451" y="0"/>
                    <wp:lineTo x="451" y="21176"/>
                    <wp:lineTo x="20954" y="21176"/>
                    <wp:lineTo x="20954" y="0"/>
                    <wp:lineTo x="451" y="0"/>
                  </wp:wrapPolygon>
                </wp:wrapTight>
                <wp:docPr id="11" name="Pole tekstowe 16" descr="Pole tekstowe: Najwyższą aktywność zawodową odnotowano wśród osób w grupie wiekowej 35-44 lata oraz z wykształceniem wyższym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A8C7CE" w14:textId="77777777" w:rsidR="00E34B82" w:rsidRDefault="00E34B82" w:rsidP="005C2904">
                            <w:pPr>
                              <w:pStyle w:val="tekstzboku"/>
                              <w:spacing w:before="80" w:line="220" w:lineRule="exact"/>
                            </w:pPr>
                            <w:r w:rsidRPr="00A606CD">
                              <w:rPr>
                                <w:spacing w:val="-2"/>
                              </w:rPr>
                              <w:t>Najwyższą aktywność zawodową odnotowano wśród osób w</w:t>
                            </w:r>
                            <w:r w:rsidR="00E84BFF" w:rsidRPr="00A606CD">
                              <w:rPr>
                                <w:spacing w:val="-2"/>
                              </w:rPr>
                              <w:t> </w:t>
                            </w:r>
                            <w:r w:rsidRPr="00A606CD">
                              <w:rPr>
                                <w:spacing w:val="-2"/>
                              </w:rPr>
                              <w:t>grupie wiekowej 35-44 lata oraz z wykształceniem wyższym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FC833" id="Pole tekstowe 16" o:spid="_x0000_s1028" type="#_x0000_t202" alt="Pole tekstowe: Najwyższą aktywność zawodową odnotowano wśród osób w grupie wiekowej 35-44 lata oraz z wykształceniem wyższym " style="position:absolute;margin-left:448.5pt;margin-top:125.25pt;width:143.8pt;height:76.5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" filled="f" stroked="f">
                <v:textbox>
                  <w:txbxContent>
                    <w:p w14:paraId="4EA8C7CE" w14:textId="77777777" w:rsidR="00E34B82" w:rsidRDefault="00E34B82" w:rsidP="005C2904">
                      <w:pPr>
                        <w:pStyle w:val="tekstzboku"/>
                        <w:spacing w:before="80" w:line="220" w:lineRule="exact"/>
                      </w:pPr>
                      <w:r w:rsidRPr="00A606CD">
                        <w:rPr>
                          <w:spacing w:val="-2"/>
                        </w:rPr>
                        <w:t>Najwyższą aktywność zawodową odnotowano wśród osób w</w:t>
                      </w:r>
                      <w:r w:rsidR="00E84BFF" w:rsidRPr="00A606CD">
                        <w:rPr>
                          <w:spacing w:val="-2"/>
                        </w:rPr>
                        <w:t> </w:t>
                      </w:r>
                      <w:r w:rsidRPr="00A606CD">
                        <w:rPr>
                          <w:spacing w:val="-2"/>
                        </w:rPr>
                        <w:t>grupie wiekowej 35-44 lata oraz z wykształceniem wyższym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3009EF" w:rsidRPr="00A606CD">
        <w:rPr>
          <w:b w:val="0"/>
          <w:noProof/>
          <w:spacing w:val="-5"/>
          <w:sz w:val="19"/>
          <w:szCs w:val="19"/>
        </w:rPr>
        <w:t>Współczynnik aktywności zawodowej był wyraźnie wyższy wśród mężczyzn niż kobiet</w:t>
      </w:r>
      <w:r w:rsidR="002B43BF" w:rsidRPr="00A606CD">
        <w:rPr>
          <w:b w:val="0"/>
          <w:noProof/>
          <w:spacing w:val="-5"/>
          <w:sz w:val="19"/>
          <w:szCs w:val="19"/>
        </w:rPr>
        <w:t xml:space="preserve"> (</w:t>
      </w:r>
      <w:r w:rsidR="00267889" w:rsidRPr="00A606CD">
        <w:rPr>
          <w:b w:val="0"/>
          <w:noProof/>
          <w:spacing w:val="-5"/>
          <w:sz w:val="19"/>
          <w:szCs w:val="19"/>
        </w:rPr>
        <w:t>6</w:t>
      </w:r>
      <w:r w:rsidR="008B6855" w:rsidRPr="00A606CD">
        <w:rPr>
          <w:b w:val="0"/>
          <w:noProof/>
          <w:spacing w:val="-5"/>
          <w:sz w:val="19"/>
          <w:szCs w:val="19"/>
        </w:rPr>
        <w:t>7,9</w:t>
      </w:r>
      <w:r w:rsidR="002B43BF" w:rsidRPr="00A606CD">
        <w:rPr>
          <w:b w:val="0"/>
          <w:noProof/>
          <w:spacing w:val="-5"/>
          <w:sz w:val="19"/>
          <w:szCs w:val="19"/>
        </w:rPr>
        <w:t xml:space="preserve">% wobec </w:t>
      </w:r>
      <w:r w:rsidR="00267889" w:rsidRPr="00A606CD">
        <w:rPr>
          <w:b w:val="0"/>
          <w:noProof/>
          <w:spacing w:val="-5"/>
          <w:sz w:val="19"/>
          <w:szCs w:val="19"/>
        </w:rPr>
        <w:t>52,</w:t>
      </w:r>
      <w:r w:rsidR="008B6855" w:rsidRPr="00A606CD">
        <w:rPr>
          <w:b w:val="0"/>
          <w:noProof/>
          <w:spacing w:val="-5"/>
          <w:sz w:val="19"/>
          <w:szCs w:val="19"/>
        </w:rPr>
        <w:t>9</w:t>
      </w:r>
      <w:r w:rsidR="002B43BF" w:rsidRPr="00A606CD">
        <w:rPr>
          <w:b w:val="0"/>
          <w:noProof/>
          <w:spacing w:val="-5"/>
          <w:sz w:val="19"/>
          <w:szCs w:val="19"/>
        </w:rPr>
        <w:t>%)</w:t>
      </w:r>
      <w:r w:rsidR="003009EF" w:rsidRPr="00A606CD">
        <w:rPr>
          <w:b w:val="0"/>
          <w:noProof/>
          <w:spacing w:val="-5"/>
          <w:sz w:val="19"/>
          <w:szCs w:val="19"/>
        </w:rPr>
        <w:t xml:space="preserve">, </w:t>
      </w:r>
      <w:r w:rsidR="002B43BF" w:rsidRPr="00A606CD">
        <w:rPr>
          <w:b w:val="0"/>
          <w:noProof/>
          <w:spacing w:val="-5"/>
          <w:sz w:val="19"/>
          <w:szCs w:val="19"/>
        </w:rPr>
        <w:t>n</w:t>
      </w:r>
      <w:r w:rsidR="003009EF" w:rsidRPr="00A606CD">
        <w:rPr>
          <w:b w:val="0"/>
          <w:noProof/>
          <w:spacing w:val="-5"/>
          <w:sz w:val="19"/>
          <w:szCs w:val="19"/>
        </w:rPr>
        <w:t>a</w:t>
      </w:r>
      <w:r w:rsidR="002B43BF" w:rsidRPr="00A606CD">
        <w:rPr>
          <w:b w:val="0"/>
          <w:noProof/>
          <w:spacing w:val="-5"/>
          <w:sz w:val="19"/>
          <w:szCs w:val="19"/>
        </w:rPr>
        <w:t xml:space="preserve">tomiast </w:t>
      </w:r>
      <w:r w:rsidR="0013091C" w:rsidRPr="00A606CD">
        <w:rPr>
          <w:b w:val="0"/>
          <w:noProof/>
          <w:spacing w:val="-5"/>
          <w:sz w:val="19"/>
          <w:szCs w:val="19"/>
        </w:rPr>
        <w:t xml:space="preserve">biorąc pod uwagę miejsce zamieszkania </w:t>
      </w:r>
      <w:r w:rsidR="0013091C" w:rsidRPr="00A606CD">
        <w:rPr>
          <w:b w:val="0"/>
          <w:noProof/>
          <w:spacing w:val="-5"/>
          <w:sz w:val="19"/>
          <w:szCs w:val="19"/>
        </w:rPr>
        <w:sym w:font="Symbol" w:char="F02D"/>
      </w:r>
      <w:r w:rsidR="0013091C" w:rsidRPr="00A606CD">
        <w:rPr>
          <w:b w:val="0"/>
          <w:noProof/>
          <w:spacing w:val="-5"/>
          <w:sz w:val="19"/>
          <w:szCs w:val="19"/>
        </w:rPr>
        <w:t xml:space="preserve"> </w:t>
      </w:r>
      <w:r w:rsidR="00EA16EC" w:rsidRPr="00A606CD">
        <w:rPr>
          <w:b w:val="0"/>
          <w:noProof/>
          <w:spacing w:val="-5"/>
          <w:sz w:val="19"/>
          <w:szCs w:val="19"/>
        </w:rPr>
        <w:t xml:space="preserve">był </w:t>
      </w:r>
      <w:r w:rsidR="002B43BF" w:rsidRPr="00A606CD">
        <w:rPr>
          <w:b w:val="0"/>
          <w:noProof/>
          <w:spacing w:val="-5"/>
          <w:sz w:val="19"/>
          <w:szCs w:val="19"/>
        </w:rPr>
        <w:t xml:space="preserve">wyższy </w:t>
      </w:r>
      <w:r w:rsidR="003009EF" w:rsidRPr="00A606CD">
        <w:rPr>
          <w:b w:val="0"/>
          <w:noProof/>
          <w:spacing w:val="-5"/>
          <w:sz w:val="19"/>
          <w:szCs w:val="19"/>
        </w:rPr>
        <w:t xml:space="preserve">wśród mieszkańców </w:t>
      </w:r>
      <w:r w:rsidR="009F5C4D" w:rsidRPr="00A606CD">
        <w:rPr>
          <w:b w:val="0"/>
          <w:noProof/>
          <w:spacing w:val="-5"/>
          <w:sz w:val="19"/>
          <w:szCs w:val="19"/>
        </w:rPr>
        <w:t xml:space="preserve">wsi </w:t>
      </w:r>
      <w:r w:rsidR="003009EF" w:rsidRPr="00A606CD">
        <w:rPr>
          <w:b w:val="0"/>
          <w:noProof/>
          <w:spacing w:val="-5"/>
          <w:sz w:val="19"/>
          <w:szCs w:val="19"/>
        </w:rPr>
        <w:t xml:space="preserve">niż </w:t>
      </w:r>
      <w:r w:rsidR="009F5C4D" w:rsidRPr="00A606CD">
        <w:rPr>
          <w:b w:val="0"/>
          <w:noProof/>
          <w:spacing w:val="-5"/>
          <w:sz w:val="19"/>
          <w:szCs w:val="19"/>
        </w:rPr>
        <w:t xml:space="preserve">miast </w:t>
      </w:r>
      <w:r w:rsidR="002B43BF" w:rsidRPr="00A606CD">
        <w:rPr>
          <w:b w:val="0"/>
          <w:noProof/>
          <w:spacing w:val="-5"/>
          <w:sz w:val="19"/>
          <w:szCs w:val="19"/>
        </w:rPr>
        <w:t>(</w:t>
      </w:r>
      <w:r w:rsidR="00267889" w:rsidRPr="00A606CD">
        <w:rPr>
          <w:b w:val="0"/>
          <w:noProof/>
          <w:spacing w:val="-5"/>
          <w:sz w:val="19"/>
          <w:szCs w:val="19"/>
        </w:rPr>
        <w:t>6</w:t>
      </w:r>
      <w:r w:rsidR="008B6855" w:rsidRPr="00A606CD">
        <w:rPr>
          <w:b w:val="0"/>
          <w:noProof/>
          <w:spacing w:val="-5"/>
          <w:sz w:val="19"/>
          <w:szCs w:val="19"/>
        </w:rPr>
        <w:t>1</w:t>
      </w:r>
      <w:r w:rsidR="00267889" w:rsidRPr="00A606CD">
        <w:rPr>
          <w:b w:val="0"/>
          <w:noProof/>
          <w:spacing w:val="-5"/>
          <w:sz w:val="19"/>
          <w:szCs w:val="19"/>
        </w:rPr>
        <w:t>,</w:t>
      </w:r>
      <w:r w:rsidR="008B6855" w:rsidRPr="00A606CD">
        <w:rPr>
          <w:b w:val="0"/>
          <w:noProof/>
          <w:spacing w:val="-5"/>
          <w:sz w:val="19"/>
          <w:szCs w:val="19"/>
        </w:rPr>
        <w:t>2</w:t>
      </w:r>
      <w:r w:rsidR="002B43BF" w:rsidRPr="00A606CD">
        <w:rPr>
          <w:b w:val="0"/>
          <w:noProof/>
          <w:spacing w:val="-5"/>
          <w:sz w:val="19"/>
          <w:szCs w:val="19"/>
        </w:rPr>
        <w:t xml:space="preserve">% wobec </w:t>
      </w:r>
      <w:r w:rsidR="00267889" w:rsidRPr="00A606CD">
        <w:rPr>
          <w:b w:val="0"/>
          <w:noProof/>
          <w:spacing w:val="-5"/>
          <w:sz w:val="19"/>
          <w:szCs w:val="19"/>
        </w:rPr>
        <w:t>5</w:t>
      </w:r>
      <w:r w:rsidR="008B6855" w:rsidRPr="00A606CD">
        <w:rPr>
          <w:b w:val="0"/>
          <w:noProof/>
          <w:spacing w:val="-5"/>
          <w:sz w:val="19"/>
          <w:szCs w:val="19"/>
        </w:rPr>
        <w:t>9</w:t>
      </w:r>
      <w:r w:rsidR="00267889" w:rsidRPr="00A606CD">
        <w:rPr>
          <w:b w:val="0"/>
          <w:noProof/>
          <w:spacing w:val="-5"/>
          <w:sz w:val="19"/>
          <w:szCs w:val="19"/>
        </w:rPr>
        <w:t>,</w:t>
      </w:r>
      <w:r w:rsidR="008B6855" w:rsidRPr="00A606CD">
        <w:rPr>
          <w:b w:val="0"/>
          <w:noProof/>
          <w:spacing w:val="-5"/>
          <w:sz w:val="19"/>
          <w:szCs w:val="19"/>
        </w:rPr>
        <w:t>5</w:t>
      </w:r>
      <w:r w:rsidR="002B43BF" w:rsidRPr="00A606CD">
        <w:rPr>
          <w:b w:val="0"/>
          <w:noProof/>
          <w:spacing w:val="-5"/>
          <w:sz w:val="19"/>
          <w:szCs w:val="19"/>
        </w:rPr>
        <w:t>%)</w:t>
      </w:r>
      <w:r w:rsidR="003009EF" w:rsidRPr="00A606CD">
        <w:rPr>
          <w:b w:val="0"/>
          <w:noProof/>
          <w:spacing w:val="-5"/>
          <w:sz w:val="19"/>
          <w:szCs w:val="19"/>
        </w:rPr>
        <w:t>.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A65493" w:rsidRPr="00A606CD" w14:paraId="6E30F3DA" w14:textId="77777777" w:rsidTr="009B5E4A">
        <w:tc>
          <w:tcPr>
            <w:tcW w:w="7936" w:type="dxa"/>
            <w:shd w:val="clear" w:color="auto" w:fill="F2F2F2"/>
          </w:tcPr>
          <w:p w14:paraId="0E911074" w14:textId="77777777" w:rsidR="00A65493" w:rsidRPr="00A606CD" w:rsidRDefault="00A65493" w:rsidP="00D8611A">
            <w:pPr>
              <w:pStyle w:val="Tekstnormalny"/>
              <w:spacing w:before="0"/>
              <w:ind w:left="45"/>
              <w:jc w:val="left"/>
            </w:pPr>
            <w:r w:rsidRPr="00A606CD">
              <w:rPr>
                <w:rFonts w:ascii="Fira Sans SemiBold" w:hAnsi="Fira Sans SemiBold"/>
                <w:spacing w:val="-3"/>
              </w:rPr>
              <w:t>Współczynnik aktywności zawodowej</w:t>
            </w:r>
            <w:r w:rsidRPr="00A606CD">
              <w:rPr>
                <w:spacing w:val="-3"/>
              </w:rPr>
              <w:t xml:space="preserve"> </w:t>
            </w:r>
            <w:r w:rsidR="005C743D" w:rsidRPr="00A606CD">
              <w:rPr>
                <w:spacing w:val="-3"/>
              </w:rPr>
              <w:t>jest to procentowy udział aktywnych zawodowo danej</w:t>
            </w:r>
            <w:r w:rsidR="005C743D" w:rsidRPr="00A606CD">
              <w:t xml:space="preserve"> kategorii w ogólnej liczbie ludności danej kategorii (wyróżnianej m.in. ze względu na wiek, poziom wykształcenia, stan cywilny).</w:t>
            </w:r>
          </w:p>
        </w:tc>
      </w:tr>
    </w:tbl>
    <w:p w14:paraId="6707D77F" w14:textId="51EA7FC8" w:rsidR="00C34904" w:rsidRPr="00A606CD" w:rsidRDefault="00C34904" w:rsidP="002B43BF">
      <w:pPr>
        <w:pStyle w:val="Tekstnormalny"/>
        <w:spacing w:line="220" w:lineRule="exact"/>
      </w:pPr>
      <w:r w:rsidRPr="00A606CD">
        <w:t>Najwyższym poziomem aktywności zawodowej w województwie dolnośląskim odznacza</w:t>
      </w:r>
      <w:r w:rsidR="00870B33" w:rsidRPr="00A606CD">
        <w:t xml:space="preserve">ły </w:t>
      </w:r>
      <w:r w:rsidRPr="00A606CD">
        <w:t xml:space="preserve">się </w:t>
      </w:r>
      <w:r w:rsidRPr="00A606CD">
        <w:rPr>
          <w:spacing w:val="0"/>
        </w:rPr>
        <w:t xml:space="preserve">osoby w wieku </w:t>
      </w:r>
      <w:r w:rsidR="007531C1" w:rsidRPr="00A606CD">
        <w:rPr>
          <w:spacing w:val="0"/>
        </w:rPr>
        <w:t xml:space="preserve">35-44 </w:t>
      </w:r>
      <w:r w:rsidR="0090094D" w:rsidRPr="00A606CD">
        <w:rPr>
          <w:spacing w:val="0"/>
        </w:rPr>
        <w:t xml:space="preserve">lata </w:t>
      </w:r>
      <w:r w:rsidR="00DB02B5" w:rsidRPr="00A606CD">
        <w:rPr>
          <w:spacing w:val="0"/>
        </w:rPr>
        <w:t>(</w:t>
      </w:r>
      <w:r w:rsidR="0090094D" w:rsidRPr="00A606CD">
        <w:rPr>
          <w:spacing w:val="0"/>
        </w:rPr>
        <w:t>9</w:t>
      </w:r>
      <w:r w:rsidR="008B6855" w:rsidRPr="00A606CD">
        <w:rPr>
          <w:spacing w:val="0"/>
        </w:rPr>
        <w:t>2</w:t>
      </w:r>
      <w:r w:rsidR="0090094D" w:rsidRPr="00A606CD">
        <w:rPr>
          <w:spacing w:val="0"/>
        </w:rPr>
        <w:t>,</w:t>
      </w:r>
      <w:r w:rsidR="008B6855" w:rsidRPr="00A606CD">
        <w:rPr>
          <w:spacing w:val="0"/>
        </w:rPr>
        <w:t>2</w:t>
      </w:r>
      <w:r w:rsidR="00DB02B5" w:rsidRPr="00A606CD">
        <w:rPr>
          <w:spacing w:val="0"/>
        </w:rPr>
        <w:t>%)</w:t>
      </w:r>
      <w:r w:rsidRPr="00A606CD">
        <w:rPr>
          <w:spacing w:val="0"/>
        </w:rPr>
        <w:t>.</w:t>
      </w:r>
    </w:p>
    <w:p w14:paraId="32E31328" w14:textId="2465D296" w:rsidR="00C34904" w:rsidRPr="00A606CD" w:rsidRDefault="002B43BF" w:rsidP="00562312">
      <w:pPr>
        <w:pStyle w:val="Tekstnormalny"/>
        <w:spacing w:line="220" w:lineRule="exact"/>
        <w:rPr>
          <w:spacing w:val="0"/>
        </w:rPr>
      </w:pPr>
      <w:r w:rsidRPr="00A606CD">
        <w:rPr>
          <w:spacing w:val="0"/>
        </w:rPr>
        <w:t>Pod względem wykształcenia, zdecydowanie najwyższym wskaźnikiem aktywności zawodowej charakteryzowały się os</w:t>
      </w:r>
      <w:r w:rsidR="00AC396B" w:rsidRPr="00A606CD">
        <w:rPr>
          <w:spacing w:val="0"/>
        </w:rPr>
        <w:t>oby z wykształceniem wyższym (</w:t>
      </w:r>
      <w:r w:rsidR="0090094D" w:rsidRPr="00A606CD">
        <w:rPr>
          <w:spacing w:val="0"/>
        </w:rPr>
        <w:t>8</w:t>
      </w:r>
      <w:r w:rsidR="008B6855" w:rsidRPr="00A606CD">
        <w:rPr>
          <w:spacing w:val="0"/>
        </w:rPr>
        <w:t>4</w:t>
      </w:r>
      <w:r w:rsidR="0090094D" w:rsidRPr="00A606CD">
        <w:rPr>
          <w:spacing w:val="0"/>
        </w:rPr>
        <w:t>,</w:t>
      </w:r>
      <w:r w:rsidR="008B6855" w:rsidRPr="00A606CD">
        <w:rPr>
          <w:spacing w:val="0"/>
        </w:rPr>
        <w:t>4</w:t>
      </w:r>
      <w:r w:rsidRPr="00A606CD">
        <w:rPr>
          <w:spacing w:val="0"/>
        </w:rPr>
        <w:t>%).</w:t>
      </w:r>
    </w:p>
    <w:p w14:paraId="4C62AE36" w14:textId="439BCCD0" w:rsidR="00D2295E" w:rsidRPr="00A606CD" w:rsidRDefault="005C2904" w:rsidP="00C039AC">
      <w:pPr>
        <w:pStyle w:val="tytuwykresu"/>
        <w:spacing w:after="0"/>
        <w:rPr>
          <w:b w:val="0"/>
          <w:noProof/>
          <w:lang w:eastAsia="pl-PL"/>
        </w:rPr>
      </w:pPr>
      <w:r w:rsidRPr="00A606CD">
        <w:rPr>
          <w:noProof/>
          <w:spacing w:val="1"/>
          <w:lang w:eastAsia="pl-PL"/>
        </w:rPr>
        <mc:AlternateContent>
          <mc:Choice Requires="wps">
            <w:drawing>
              <wp:anchor distT="45720" distB="45720" distL="114300" distR="114300" simplePos="0" relativeHeight="251653120" behindDoc="1" locked="0" layoutInCell="1" allowOverlap="1" wp14:anchorId="34163F89" wp14:editId="54904D00">
                <wp:simplePos x="0" y="0"/>
                <wp:positionH relativeFrom="column">
                  <wp:posOffset>5219700</wp:posOffset>
                </wp:positionH>
                <wp:positionV relativeFrom="page">
                  <wp:posOffset>2380615</wp:posOffset>
                </wp:positionV>
                <wp:extent cx="1826260" cy="1190625"/>
                <wp:effectExtent l="0" t="0" r="0" b="9525"/>
                <wp:wrapTight wrapText="bothSides">
                  <wp:wrapPolygon edited="0">
                    <wp:start x="451" y="0"/>
                    <wp:lineTo x="451" y="21427"/>
                    <wp:lineTo x="20954" y="21427"/>
                    <wp:lineTo x="20954" y="0"/>
                    <wp:lineTo x="451" y="0"/>
                  </wp:wrapPolygon>
                </wp:wrapTight>
                <wp:docPr id="22" name="Pole tekstowe 16" descr="Pole tekstowe: Obciążenie pracujących osobami niepracującymi w województwie dolnośląskim ukształtowało się na niższym poziomie niż średnio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119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3D5932" w14:textId="77777777" w:rsidR="00E34B82" w:rsidRDefault="00E34B82" w:rsidP="00182C42">
                            <w:pPr>
                              <w:pStyle w:val="tekstzboku"/>
                              <w:spacing w:before="80" w:line="220" w:lineRule="exact"/>
                            </w:pPr>
                            <w:r w:rsidRPr="00A606CD">
                              <w:rPr>
                                <w:spacing w:val="-2"/>
                              </w:rPr>
                              <w:t>Obciążenie pracujących osobami niepracującymi w województwie dolnośląskim ukształtowało się na niższym poziomie niż średnio w 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63F89" id="_x0000_s1029" type="#_x0000_t202" alt="Pole tekstowe: Obciążenie pracujących osobami niepracującymi w województwie dolnośląskim ukształtowało się na niższym poziomie niż średnio w kraju" style="position:absolute;margin-left:411pt;margin-top:187.45pt;width:143.8pt;height:93.75pt;z-index:-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" filled="f" stroked="f">
                <v:textbox>
                  <w:txbxContent>
                    <w:p w14:paraId="503D5932" w14:textId="77777777" w:rsidR="00E34B82" w:rsidRDefault="00E34B82" w:rsidP="00182C42">
                      <w:pPr>
                        <w:pStyle w:val="tekstzboku"/>
                        <w:spacing w:before="80" w:line="220" w:lineRule="exact"/>
                      </w:pPr>
                      <w:r w:rsidRPr="00A606CD">
                        <w:rPr>
                          <w:spacing w:val="-2"/>
                        </w:rPr>
                        <w:t>Obciążenie pracujących osobami niepracującymi w województwie dolnośląskim ukształtowało się na niższym poziomie niż średnio w kraju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F1C23" w:rsidRPr="00A606CD">
        <w:rPr>
          <w:b w:val="0"/>
          <w:spacing w:val="1"/>
          <w:sz w:val="19"/>
          <w:szCs w:val="19"/>
        </w:rPr>
        <w:t xml:space="preserve">Obciążenie pracujących osobami niepracującymi </w:t>
      </w:r>
      <w:r w:rsidR="00BF45CD" w:rsidRPr="00A606CD">
        <w:rPr>
          <w:b w:val="0"/>
          <w:spacing w:val="1"/>
          <w:sz w:val="19"/>
          <w:szCs w:val="19"/>
        </w:rPr>
        <w:t>(w przeliczeniu na 1000 osób)</w:t>
      </w:r>
      <w:r w:rsidR="00484532" w:rsidRPr="00A606CD">
        <w:rPr>
          <w:b w:val="0"/>
          <w:spacing w:val="1"/>
          <w:sz w:val="19"/>
          <w:szCs w:val="19"/>
        </w:rPr>
        <w:t xml:space="preserve"> wyniosło</w:t>
      </w:r>
      <w:r w:rsidR="00CD5249" w:rsidRPr="00A606CD">
        <w:rPr>
          <w:b w:val="0"/>
          <w:spacing w:val="1"/>
          <w:sz w:val="19"/>
          <w:szCs w:val="19"/>
        </w:rPr>
        <w:t xml:space="preserve"> </w:t>
      </w:r>
      <w:r w:rsidR="00880FC7" w:rsidRPr="00A606CD">
        <w:rPr>
          <w:b w:val="0"/>
          <w:spacing w:val="1"/>
          <w:sz w:val="19"/>
          <w:szCs w:val="19"/>
        </w:rPr>
        <w:t>7</w:t>
      </w:r>
      <w:r w:rsidR="008B6855" w:rsidRPr="00A606CD">
        <w:rPr>
          <w:b w:val="0"/>
          <w:spacing w:val="1"/>
          <w:sz w:val="19"/>
          <w:szCs w:val="19"/>
        </w:rPr>
        <w:t>08</w:t>
      </w:r>
      <w:r w:rsidR="00D53BD9" w:rsidRPr="00A606CD">
        <w:rPr>
          <w:b w:val="0"/>
          <w:spacing w:val="1"/>
          <w:sz w:val="19"/>
          <w:szCs w:val="19"/>
        </w:rPr>
        <w:t xml:space="preserve"> </w:t>
      </w:r>
      <w:r w:rsidR="00BF1C23" w:rsidRPr="00A606CD">
        <w:rPr>
          <w:b w:val="0"/>
          <w:spacing w:val="-3"/>
          <w:sz w:val="19"/>
          <w:szCs w:val="19"/>
        </w:rPr>
        <w:t xml:space="preserve">i było </w:t>
      </w:r>
      <w:r w:rsidR="008B6855" w:rsidRPr="00A606CD">
        <w:rPr>
          <w:b w:val="0"/>
          <w:spacing w:val="-3"/>
          <w:sz w:val="19"/>
          <w:szCs w:val="19"/>
        </w:rPr>
        <w:t>mniejsze</w:t>
      </w:r>
      <w:r w:rsidR="00BF1C23" w:rsidRPr="00A606CD">
        <w:rPr>
          <w:b w:val="0"/>
          <w:spacing w:val="-3"/>
          <w:sz w:val="19"/>
          <w:szCs w:val="19"/>
        </w:rPr>
        <w:t xml:space="preserve"> </w:t>
      </w:r>
      <w:r w:rsidR="0032510E" w:rsidRPr="00A606CD">
        <w:rPr>
          <w:b w:val="0"/>
          <w:spacing w:val="-3"/>
          <w:sz w:val="19"/>
          <w:szCs w:val="19"/>
        </w:rPr>
        <w:t>niż</w:t>
      </w:r>
      <w:r w:rsidR="00BF1C23" w:rsidRPr="00A606CD">
        <w:rPr>
          <w:b w:val="0"/>
          <w:spacing w:val="-3"/>
          <w:sz w:val="19"/>
          <w:szCs w:val="19"/>
        </w:rPr>
        <w:t xml:space="preserve"> </w:t>
      </w:r>
      <w:r w:rsidR="00BA46D9" w:rsidRPr="00A606CD">
        <w:rPr>
          <w:b w:val="0"/>
          <w:spacing w:val="-3"/>
          <w:sz w:val="19"/>
          <w:szCs w:val="19"/>
        </w:rPr>
        <w:t xml:space="preserve">w </w:t>
      </w:r>
      <w:r w:rsidR="008B6855" w:rsidRPr="00A606CD">
        <w:rPr>
          <w:b w:val="0"/>
          <w:spacing w:val="-3"/>
          <w:sz w:val="19"/>
          <w:szCs w:val="19"/>
        </w:rPr>
        <w:t>3</w:t>
      </w:r>
      <w:r w:rsidR="00BA46D9" w:rsidRPr="00A606CD">
        <w:rPr>
          <w:b w:val="0"/>
          <w:spacing w:val="-3"/>
          <w:sz w:val="19"/>
          <w:szCs w:val="19"/>
        </w:rPr>
        <w:t xml:space="preserve"> kwartale 202</w:t>
      </w:r>
      <w:r w:rsidR="0090094D" w:rsidRPr="00A606CD">
        <w:rPr>
          <w:b w:val="0"/>
          <w:spacing w:val="-3"/>
          <w:sz w:val="19"/>
          <w:szCs w:val="19"/>
        </w:rPr>
        <w:t>4</w:t>
      </w:r>
      <w:r w:rsidR="00BA46D9" w:rsidRPr="00A606CD">
        <w:rPr>
          <w:b w:val="0"/>
          <w:spacing w:val="-3"/>
          <w:sz w:val="19"/>
          <w:szCs w:val="19"/>
        </w:rPr>
        <w:t xml:space="preserve"> r.</w:t>
      </w:r>
      <w:r w:rsidR="00237BC1" w:rsidRPr="00A606CD">
        <w:rPr>
          <w:b w:val="0"/>
          <w:spacing w:val="-3"/>
          <w:sz w:val="19"/>
          <w:szCs w:val="19"/>
        </w:rPr>
        <w:t xml:space="preserve"> (</w:t>
      </w:r>
      <w:r w:rsidR="0090094D" w:rsidRPr="00A606CD">
        <w:rPr>
          <w:b w:val="0"/>
          <w:spacing w:val="-3"/>
          <w:sz w:val="19"/>
          <w:szCs w:val="19"/>
        </w:rPr>
        <w:t>7</w:t>
      </w:r>
      <w:r w:rsidR="008B6855" w:rsidRPr="00A606CD">
        <w:rPr>
          <w:b w:val="0"/>
          <w:spacing w:val="-3"/>
          <w:sz w:val="19"/>
          <w:szCs w:val="19"/>
        </w:rPr>
        <w:t>44</w:t>
      </w:r>
      <w:r w:rsidR="00237BC1" w:rsidRPr="00A606CD">
        <w:rPr>
          <w:b w:val="0"/>
          <w:spacing w:val="-3"/>
          <w:sz w:val="19"/>
          <w:szCs w:val="19"/>
        </w:rPr>
        <w:t>)</w:t>
      </w:r>
      <w:r w:rsidR="008B6855" w:rsidRPr="00A606CD">
        <w:rPr>
          <w:b w:val="0"/>
          <w:spacing w:val="-3"/>
          <w:sz w:val="19"/>
          <w:szCs w:val="19"/>
        </w:rPr>
        <w:t>, większe niż</w:t>
      </w:r>
      <w:r w:rsidR="00237BC1" w:rsidRPr="00A606CD">
        <w:rPr>
          <w:b w:val="0"/>
          <w:spacing w:val="-3"/>
          <w:sz w:val="19"/>
          <w:szCs w:val="19"/>
        </w:rPr>
        <w:t xml:space="preserve"> przed </w:t>
      </w:r>
      <w:r w:rsidR="00AC396B" w:rsidRPr="00A606CD">
        <w:rPr>
          <w:b w:val="0"/>
          <w:spacing w:val="-3"/>
          <w:sz w:val="19"/>
          <w:szCs w:val="19"/>
        </w:rPr>
        <w:t>rokiem</w:t>
      </w:r>
      <w:r w:rsidR="00562312" w:rsidRPr="00A606CD">
        <w:rPr>
          <w:b w:val="0"/>
          <w:spacing w:val="-3"/>
          <w:sz w:val="19"/>
          <w:szCs w:val="19"/>
        </w:rPr>
        <w:t xml:space="preserve"> (</w:t>
      </w:r>
      <w:r w:rsidR="008B6855" w:rsidRPr="00A606CD">
        <w:rPr>
          <w:b w:val="0"/>
          <w:spacing w:val="-3"/>
          <w:sz w:val="19"/>
          <w:szCs w:val="19"/>
        </w:rPr>
        <w:t>679</w:t>
      </w:r>
      <w:r w:rsidR="00562312" w:rsidRPr="00A606CD">
        <w:rPr>
          <w:b w:val="0"/>
          <w:spacing w:val="-3"/>
          <w:sz w:val="19"/>
          <w:szCs w:val="19"/>
        </w:rPr>
        <w:t>)</w:t>
      </w:r>
      <w:r w:rsidR="008B6855" w:rsidRPr="00A606CD">
        <w:rPr>
          <w:b w:val="0"/>
          <w:spacing w:val="-3"/>
          <w:sz w:val="19"/>
          <w:szCs w:val="19"/>
        </w:rPr>
        <w:t xml:space="preserve"> oraz </w:t>
      </w:r>
      <w:r w:rsidR="0090094D" w:rsidRPr="00A606CD">
        <w:rPr>
          <w:b w:val="0"/>
          <w:spacing w:val="-3"/>
          <w:sz w:val="19"/>
          <w:szCs w:val="19"/>
        </w:rPr>
        <w:t>mniejsze</w:t>
      </w:r>
      <w:r w:rsidR="00BB09E9" w:rsidRPr="00A606CD">
        <w:rPr>
          <w:b w:val="0"/>
          <w:spacing w:val="-3"/>
          <w:sz w:val="19"/>
          <w:szCs w:val="19"/>
        </w:rPr>
        <w:t xml:space="preserve"> </w:t>
      </w:r>
      <w:r w:rsidR="00BA46D9" w:rsidRPr="00A606CD">
        <w:rPr>
          <w:b w:val="0"/>
          <w:spacing w:val="-3"/>
          <w:sz w:val="19"/>
          <w:szCs w:val="19"/>
        </w:rPr>
        <w:t>niż w kraju </w:t>
      </w:r>
      <w:r w:rsidR="00394BE3" w:rsidRPr="00A606CD">
        <w:rPr>
          <w:b w:val="0"/>
          <w:spacing w:val="-3"/>
          <w:sz w:val="19"/>
          <w:szCs w:val="19"/>
        </w:rPr>
        <w:t>(7</w:t>
      </w:r>
      <w:r w:rsidR="008B6855" w:rsidRPr="00A606CD">
        <w:rPr>
          <w:b w:val="0"/>
          <w:spacing w:val="-3"/>
          <w:sz w:val="19"/>
          <w:szCs w:val="19"/>
        </w:rPr>
        <w:t>60</w:t>
      </w:r>
      <w:r w:rsidR="00394BE3" w:rsidRPr="00A606CD">
        <w:rPr>
          <w:b w:val="0"/>
          <w:spacing w:val="-3"/>
          <w:sz w:val="19"/>
          <w:szCs w:val="19"/>
        </w:rPr>
        <w:t>)</w:t>
      </w:r>
      <w:r w:rsidR="00BF1C23" w:rsidRPr="00A606CD">
        <w:rPr>
          <w:b w:val="0"/>
          <w:spacing w:val="-3"/>
          <w:sz w:val="19"/>
          <w:szCs w:val="19"/>
        </w:rPr>
        <w:t>.</w:t>
      </w:r>
      <w:r w:rsidR="008C1115" w:rsidRPr="00A606CD">
        <w:rPr>
          <w:b w:val="0"/>
          <w:sz w:val="19"/>
          <w:szCs w:val="19"/>
        </w:rPr>
        <w:t xml:space="preserve"> </w:t>
      </w:r>
    </w:p>
    <w:p w14:paraId="00C22ECE" w14:textId="79F05C9A" w:rsidR="00FB5F73" w:rsidRPr="00A606CD" w:rsidRDefault="00FB5F73" w:rsidP="00C039AC">
      <w:pPr>
        <w:pStyle w:val="tytuwykresu"/>
        <w:spacing w:before="0" w:after="0"/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</w:pPr>
      <w:r w:rsidRPr="00A606CD">
        <w:rPr>
          <w:b w:val="0"/>
          <w:noProof/>
          <w:spacing w:val="-6"/>
          <w:sz w:val="19"/>
          <w:szCs w:val="19"/>
          <w:shd w:val="clear" w:color="auto" w:fill="FFFFFF"/>
          <w:lang w:eastAsia="pl-PL"/>
        </w:rPr>
        <w:t>Obciążenie ludności pracującej ludnośc</w:t>
      </w:r>
      <w:r w:rsidR="00415019" w:rsidRPr="00A606CD">
        <w:rPr>
          <w:b w:val="0"/>
          <w:noProof/>
          <w:spacing w:val="-6"/>
          <w:sz w:val="19"/>
          <w:szCs w:val="19"/>
          <w:shd w:val="clear" w:color="auto" w:fill="FFFFFF"/>
          <w:lang w:eastAsia="pl-PL"/>
        </w:rPr>
        <w:t>ią niepracującą było bardzo zróż</w:t>
      </w:r>
      <w:r w:rsidRPr="00A606CD">
        <w:rPr>
          <w:b w:val="0"/>
          <w:noProof/>
          <w:spacing w:val="-6"/>
          <w:sz w:val="19"/>
          <w:szCs w:val="19"/>
          <w:shd w:val="clear" w:color="auto" w:fill="FFFFFF"/>
          <w:lang w:eastAsia="pl-PL"/>
        </w:rPr>
        <w:t>nicowane w poszczególnych</w:t>
      </w:r>
      <w:r w:rsidRPr="00A606CD">
        <w:rPr>
          <w:b w:val="0"/>
          <w:noProof/>
          <w:sz w:val="19"/>
          <w:szCs w:val="19"/>
          <w:shd w:val="clear" w:color="auto" w:fill="FFFFFF"/>
          <w:lang w:eastAsia="pl-PL"/>
        </w:rPr>
        <w:t xml:space="preserve"> </w:t>
      </w:r>
      <w:r w:rsidRPr="00A606CD">
        <w:rPr>
          <w:b w:val="0"/>
          <w:noProof/>
          <w:spacing w:val="-3"/>
          <w:sz w:val="19"/>
          <w:szCs w:val="19"/>
          <w:shd w:val="clear" w:color="auto" w:fill="FFFFFF"/>
          <w:lang w:eastAsia="pl-PL"/>
        </w:rPr>
        <w:t>grupach według wykształcenia. Najmniejsze odnotowano wśród osób z</w:t>
      </w:r>
      <w:r w:rsidR="00A606CD" w:rsidRPr="00A606CD">
        <w:rPr>
          <w:b w:val="0"/>
          <w:noProof/>
          <w:spacing w:val="-3"/>
          <w:sz w:val="19"/>
          <w:szCs w:val="19"/>
          <w:shd w:val="clear" w:color="auto" w:fill="FFFFFF"/>
          <w:lang w:eastAsia="pl-PL"/>
        </w:rPr>
        <w:t> </w:t>
      </w:r>
      <w:r w:rsidRPr="00A606CD">
        <w:rPr>
          <w:b w:val="0"/>
          <w:noProof/>
          <w:spacing w:val="-3"/>
          <w:sz w:val="19"/>
          <w:szCs w:val="19"/>
          <w:shd w:val="clear" w:color="auto" w:fill="FFFFFF"/>
          <w:lang w:eastAsia="pl-PL"/>
        </w:rPr>
        <w:t>wykształceniem wyższym</w:t>
      </w:r>
      <w:r w:rsidRPr="00A606CD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(na 1000 osób pracujących przypadał</w:t>
      </w:r>
      <w:r w:rsidR="006866C5" w:rsidRPr="00A606CD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o</w:t>
      </w:r>
      <w:r w:rsidRPr="00A606CD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</w:t>
      </w:r>
      <w:r w:rsidR="00EC68DB" w:rsidRPr="00A606CD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196</w:t>
      </w:r>
      <w:r w:rsidRPr="00A606CD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os</w:t>
      </w:r>
      <w:r w:rsidR="006866C5" w:rsidRPr="00A606CD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ó</w:t>
      </w:r>
      <w:r w:rsidRPr="00A606CD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b niepracując</w:t>
      </w:r>
      <w:r w:rsidR="006866C5" w:rsidRPr="00A606CD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ych</w:t>
      </w:r>
      <w:r w:rsidRPr="00A606CD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, tj. bezrobotn</w:t>
      </w:r>
      <w:r w:rsidR="006866C5" w:rsidRPr="00A606CD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ych</w:t>
      </w:r>
      <w:r w:rsidRPr="00A606CD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i</w:t>
      </w:r>
      <w:r w:rsidRPr="00A606CD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 xml:space="preserve"> biern</w:t>
      </w:r>
      <w:r w:rsidR="006866C5" w:rsidRPr="00A606CD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>ych</w:t>
      </w:r>
      <w:r w:rsidRPr="00A606CD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 xml:space="preserve"> zawodowo), natomiast w przypadku osób z wykształceniem gimnazjalnym, podsta</w:t>
      </w:r>
      <w:r w:rsidRPr="00A606CD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wowym, niepełnym podstawowym i bez wykształcenia szkolnego było ono największe (</w:t>
      </w:r>
      <w:r w:rsidR="00CB00E4" w:rsidRPr="00A606CD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5</w:t>
      </w:r>
      <w:r w:rsidR="00EC68DB" w:rsidRPr="00A606CD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419</w:t>
      </w:r>
      <w:r w:rsidR="00784063" w:rsidRPr="00A606CD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 </w:t>
      </w:r>
      <w:r w:rsidRPr="00A606CD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niepracuj</w:t>
      </w:r>
      <w:r w:rsidR="0090094D" w:rsidRPr="00A606CD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ą</w:t>
      </w:r>
      <w:r w:rsidRPr="00A606CD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cych osób na 1000 pracujących).</w:t>
      </w:r>
    </w:p>
    <w:p w14:paraId="348A3881" w14:textId="77777777" w:rsidR="00D96ABC" w:rsidRPr="00A606CD" w:rsidRDefault="004D5F4D" w:rsidP="00662ECD">
      <w:pPr>
        <w:pStyle w:val="tytuwykresu"/>
        <w:rPr>
          <w:spacing w:val="-4"/>
          <w:sz w:val="19"/>
          <w:szCs w:val="19"/>
        </w:rPr>
      </w:pPr>
      <w:r w:rsidRPr="00A606CD">
        <w:rPr>
          <w:spacing w:val="-4"/>
          <w:sz w:val="19"/>
          <w:szCs w:val="19"/>
        </w:rPr>
        <w:t>Tablica</w:t>
      </w:r>
      <w:r w:rsidR="00D96ABC" w:rsidRPr="00A606CD">
        <w:rPr>
          <w:spacing w:val="-4"/>
          <w:sz w:val="19"/>
          <w:szCs w:val="19"/>
        </w:rPr>
        <w:t xml:space="preserve"> 2. </w:t>
      </w:r>
      <w:r w:rsidRPr="00A606CD">
        <w:rPr>
          <w:spacing w:val="-4"/>
          <w:sz w:val="19"/>
          <w:szCs w:val="19"/>
        </w:rPr>
        <w:t xml:space="preserve">Współczynnik aktywności zawodowej ludności w wieku 15-89 lat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ica 2. Współczynnik aktywności zawodowej ludności w wieku 15-89 lat "/>
        <w:tblDescription w:val="Tablica przedstawia wartości współczynnika aktywności zawodowej w 4 kwartale 2022-2023 oraz w 3 i 4 kwartale 2024 r. dla zbiorowości ogółem, a także dla mężczyzn i kobiet oraz mieszkańców miast i wsi.&#10;Dane do tablicy dostępne są w załączonym pliku Excel.       "/>
      </w:tblPr>
      <w:tblGrid>
        <w:gridCol w:w="2255"/>
        <w:gridCol w:w="968"/>
        <w:gridCol w:w="970"/>
        <w:gridCol w:w="970"/>
        <w:gridCol w:w="971"/>
        <w:gridCol w:w="968"/>
        <w:gridCol w:w="965"/>
      </w:tblGrid>
      <w:tr w:rsidR="003305DE" w:rsidRPr="00A606CD" w14:paraId="5BB163FC" w14:textId="77777777" w:rsidTr="00F61C42">
        <w:tc>
          <w:tcPr>
            <w:tcW w:w="1398" w:type="pct"/>
            <w:vMerge w:val="restart"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A67206" w14:textId="77777777" w:rsidR="003305DE" w:rsidRPr="00A606CD" w:rsidRDefault="003305DE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Wyszczególnienie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D712842" w14:textId="77777777" w:rsidR="003305DE" w:rsidRPr="00A606CD" w:rsidRDefault="003305DE" w:rsidP="00FD51E4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202</w:t>
            </w:r>
            <w:r w:rsidR="00FD51E4" w:rsidRPr="00A606CD">
              <w:rPr>
                <w:sz w:val="16"/>
                <w:szCs w:val="16"/>
              </w:rPr>
              <w:t>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922467E" w14:textId="77777777" w:rsidR="003305DE" w:rsidRPr="00A606CD" w:rsidRDefault="003305DE" w:rsidP="00FD51E4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202</w:t>
            </w:r>
            <w:r w:rsidR="00FD51E4" w:rsidRPr="00A606CD">
              <w:rPr>
                <w:sz w:val="16"/>
                <w:szCs w:val="16"/>
              </w:rPr>
              <w:t>3</w:t>
            </w:r>
          </w:p>
        </w:tc>
        <w:tc>
          <w:tcPr>
            <w:tcW w:w="2401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02F71370" w14:textId="77777777" w:rsidR="003305DE" w:rsidRPr="00A606CD" w:rsidRDefault="003305DE" w:rsidP="00FD51E4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202</w:t>
            </w:r>
            <w:r w:rsidR="00FD51E4" w:rsidRPr="00A606CD">
              <w:rPr>
                <w:sz w:val="16"/>
                <w:szCs w:val="16"/>
              </w:rPr>
              <w:t>4</w:t>
            </w:r>
          </w:p>
        </w:tc>
      </w:tr>
      <w:tr w:rsidR="003305DE" w:rsidRPr="00A606CD" w14:paraId="26DCA91C" w14:textId="77777777" w:rsidTr="00F61C42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55B283" w14:textId="77777777" w:rsidR="003305DE" w:rsidRPr="00A606CD" w:rsidRDefault="003305DE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5AE0EA6" w14:textId="29FA0E29" w:rsidR="003305DE" w:rsidRPr="00A606CD" w:rsidRDefault="00EC68DB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4</w:t>
            </w:r>
            <w:r w:rsidR="003305DE" w:rsidRPr="00A606CD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1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174E5F3" w14:textId="457FACB4" w:rsidR="003305DE" w:rsidRPr="00A606CD" w:rsidRDefault="00EC68DB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3</w:t>
            </w:r>
            <w:r w:rsidR="003305DE" w:rsidRPr="00A606CD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800" w:type="pct"/>
            <w:gridSpan w:val="3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4CA6677B" w14:textId="088F6251" w:rsidR="003305DE" w:rsidRPr="00A606CD" w:rsidRDefault="00EC68DB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4</w:t>
            </w:r>
            <w:r w:rsidR="003305DE" w:rsidRPr="00A606CD">
              <w:rPr>
                <w:sz w:val="16"/>
                <w:szCs w:val="16"/>
              </w:rPr>
              <w:t xml:space="preserve"> kwartał</w:t>
            </w:r>
          </w:p>
        </w:tc>
      </w:tr>
      <w:tr w:rsidR="003305DE" w:rsidRPr="00A606CD" w14:paraId="03A1EFCC" w14:textId="77777777" w:rsidTr="00F61C42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7A505F53" w14:textId="77777777" w:rsidR="003305DE" w:rsidRPr="00A606CD" w:rsidRDefault="003305DE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04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65F048" w14:textId="77777777" w:rsidR="003305DE" w:rsidRPr="00A606CD" w:rsidRDefault="003305DE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w %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</w:tcPr>
          <w:p w14:paraId="79BFE12E" w14:textId="1B7F171E" w:rsidR="003305DE" w:rsidRPr="00A606CD" w:rsidRDefault="003305DE" w:rsidP="00FD51E4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A606CD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+/- w porównaniu z </w:t>
            </w:r>
            <w:r w:rsidR="00EC68DB" w:rsidRPr="00A606CD">
              <w:rPr>
                <w:rFonts w:eastAsia="Times New Roman"/>
                <w:color w:val="000000"/>
                <w:spacing w:val="-6"/>
                <w:sz w:val="16"/>
                <w:szCs w:val="16"/>
              </w:rPr>
              <w:t>4</w:t>
            </w:r>
            <w:r w:rsidRPr="00A606CD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kw. 202</w:t>
            </w:r>
            <w:r w:rsidR="00FD51E4" w:rsidRPr="00A606CD">
              <w:rPr>
                <w:rFonts w:eastAsia="Times New Roman"/>
                <w:color w:val="000000"/>
                <w:spacing w:val="-6"/>
                <w:sz w:val="16"/>
                <w:szCs w:val="16"/>
              </w:rPr>
              <w:t>3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512E989F" w14:textId="55BBD605" w:rsidR="003305DE" w:rsidRPr="00A606CD" w:rsidRDefault="003305DE" w:rsidP="00FD51E4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A606CD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+/- w porównaniu z </w:t>
            </w:r>
            <w:r w:rsidR="00EC68DB" w:rsidRPr="00A606CD">
              <w:rPr>
                <w:rFonts w:eastAsia="Times New Roman"/>
                <w:color w:val="000000"/>
                <w:spacing w:val="-6"/>
                <w:sz w:val="16"/>
                <w:szCs w:val="16"/>
              </w:rPr>
              <w:t>3</w:t>
            </w:r>
            <w:r w:rsidRPr="00A606CD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kw. 202</w:t>
            </w:r>
            <w:r w:rsidR="00FD51E4" w:rsidRPr="00A606CD">
              <w:rPr>
                <w:rFonts w:eastAsia="Times New Roman"/>
                <w:color w:val="000000"/>
                <w:spacing w:val="-6"/>
                <w:sz w:val="16"/>
                <w:szCs w:val="16"/>
              </w:rPr>
              <w:t>4</w:t>
            </w:r>
            <w:r w:rsidRPr="00A606CD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</w:t>
            </w:r>
          </w:p>
        </w:tc>
      </w:tr>
      <w:tr w:rsidR="00EC68DB" w:rsidRPr="00A606CD" w14:paraId="02E071C4" w14:textId="77777777" w:rsidTr="00EC68DB">
        <w:tc>
          <w:tcPr>
            <w:tcW w:w="13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6790507" w14:textId="77777777" w:rsidR="00EC68DB" w:rsidRPr="00A606CD" w:rsidRDefault="00EC68DB" w:rsidP="00EC68DB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A606CD">
              <w:rPr>
                <w:b/>
                <w:sz w:val="16"/>
                <w:szCs w:val="16"/>
              </w:rPr>
              <w:t>O G Ó Ł E M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BC2C5EC" w14:textId="3EBA2439" w:rsidR="00EC68DB" w:rsidRPr="00A606CD" w:rsidRDefault="00EC68DB" w:rsidP="00EC68DB">
            <w:pPr>
              <w:spacing w:before="0" w:after="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A606CD">
              <w:rPr>
                <w:b/>
                <w:bCs/>
                <w:sz w:val="16"/>
                <w:szCs w:val="16"/>
              </w:rPr>
              <w:t>59,4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A2FA343" w14:textId="29A0A49D" w:rsidR="00EC68DB" w:rsidRPr="00A606CD" w:rsidRDefault="00EC68DB" w:rsidP="00EC68DB">
            <w:pPr>
              <w:spacing w:before="0" w:after="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A606CD">
              <w:rPr>
                <w:b/>
                <w:bCs/>
                <w:sz w:val="16"/>
                <w:szCs w:val="16"/>
              </w:rPr>
              <w:t>61,4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097017B" w14:textId="32D33BD6" w:rsidR="00EC68DB" w:rsidRPr="00A606CD" w:rsidRDefault="00EC68DB" w:rsidP="00EC68DB">
            <w:pPr>
              <w:spacing w:before="0" w:after="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A606CD">
              <w:rPr>
                <w:b/>
                <w:bCs/>
                <w:sz w:val="16"/>
                <w:szCs w:val="16"/>
              </w:rPr>
              <w:t>59,4</w:t>
            </w:r>
          </w:p>
        </w:tc>
        <w:tc>
          <w:tcPr>
            <w:tcW w:w="602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C2091BE" w14:textId="5E0BF6AE" w:rsidR="00EC68DB" w:rsidRPr="00A606CD" w:rsidRDefault="00EC68DB" w:rsidP="00EC68DB">
            <w:pPr>
              <w:spacing w:before="0" w:after="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A606CD">
              <w:rPr>
                <w:b/>
                <w:bCs/>
                <w:sz w:val="16"/>
                <w:szCs w:val="16"/>
              </w:rPr>
              <w:t>60,0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7883F97E" w14:textId="6DF4C40B" w:rsidR="00EC68DB" w:rsidRPr="00A606CD" w:rsidRDefault="00EC68DB" w:rsidP="00EC68DB">
            <w:pPr>
              <w:spacing w:before="0" w:after="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A606CD">
              <w:rPr>
                <w:b/>
                <w:bCs/>
                <w:sz w:val="16"/>
                <w:szCs w:val="16"/>
              </w:rPr>
              <w:t>-1,4</w:t>
            </w:r>
          </w:p>
        </w:tc>
        <w:tc>
          <w:tcPr>
            <w:tcW w:w="5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A073DF2" w14:textId="35F340C5" w:rsidR="00EC68DB" w:rsidRPr="00A606CD" w:rsidRDefault="00EC68DB" w:rsidP="00EC68DB">
            <w:pPr>
              <w:spacing w:before="0" w:after="0" w:line="200" w:lineRule="exact"/>
              <w:jc w:val="right"/>
              <w:rPr>
                <w:b/>
                <w:bCs/>
                <w:sz w:val="16"/>
                <w:szCs w:val="18"/>
              </w:rPr>
            </w:pPr>
            <w:r w:rsidRPr="00A606CD">
              <w:rPr>
                <w:b/>
                <w:bCs/>
                <w:sz w:val="16"/>
                <w:szCs w:val="18"/>
              </w:rPr>
              <w:t>0,6</w:t>
            </w:r>
          </w:p>
        </w:tc>
      </w:tr>
      <w:tr w:rsidR="00EC68DB" w:rsidRPr="00A606CD" w14:paraId="7DE75F3B" w14:textId="77777777" w:rsidTr="00EC68DB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7921A0" w14:textId="77777777" w:rsidR="00EC68DB" w:rsidRPr="00A606CD" w:rsidRDefault="00EC68DB" w:rsidP="00EC68DB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0BE485" w14:textId="28C115CA" w:rsidR="00EC68DB" w:rsidRPr="00A606CD" w:rsidRDefault="00EC68DB" w:rsidP="00EC68D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66,6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4ABABA" w14:textId="7EB24B62" w:rsidR="00EC68DB" w:rsidRPr="00A606CD" w:rsidRDefault="00EC68DB" w:rsidP="00EC68D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66,8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EA4783" w14:textId="050F542F" w:rsidR="00EC68DB" w:rsidRPr="00A606CD" w:rsidRDefault="00EC68DB" w:rsidP="00EC68D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66,8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C6538A" w14:textId="7A3CCB86" w:rsidR="00EC68DB" w:rsidRPr="00A606CD" w:rsidRDefault="00EC68DB" w:rsidP="00EC68D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67,9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7FC500" w14:textId="5D749BBF" w:rsidR="00EC68DB" w:rsidRPr="00A606CD" w:rsidRDefault="00EC68DB" w:rsidP="00EC68D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1,1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AB5721B" w14:textId="767C0314" w:rsidR="00EC68DB" w:rsidRPr="00A606CD" w:rsidRDefault="00EC68DB" w:rsidP="00EC68DB">
            <w:pPr>
              <w:spacing w:before="0" w:after="0" w:line="200" w:lineRule="exact"/>
              <w:jc w:val="right"/>
              <w:rPr>
                <w:sz w:val="16"/>
                <w:szCs w:val="18"/>
              </w:rPr>
            </w:pPr>
            <w:r w:rsidRPr="00A606CD">
              <w:rPr>
                <w:sz w:val="16"/>
                <w:szCs w:val="18"/>
              </w:rPr>
              <w:t>1,1</w:t>
            </w:r>
          </w:p>
        </w:tc>
      </w:tr>
      <w:tr w:rsidR="00EC68DB" w:rsidRPr="00A606CD" w14:paraId="541501F3" w14:textId="77777777" w:rsidTr="00EC68DB">
        <w:tc>
          <w:tcPr>
            <w:tcW w:w="13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03D4A14" w14:textId="77777777" w:rsidR="00EC68DB" w:rsidRPr="00A606CD" w:rsidRDefault="00EC68DB" w:rsidP="00EC68DB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A4FAD9E" w14:textId="15F8AD74" w:rsidR="00EC68DB" w:rsidRPr="00A606CD" w:rsidRDefault="00EC68DB" w:rsidP="00EC68D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52,8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DC463C3" w14:textId="218FFB00" w:rsidR="00EC68DB" w:rsidRPr="00A606CD" w:rsidRDefault="00EC68DB" w:rsidP="00EC68D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56,4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233EFC2" w14:textId="5577EDEE" w:rsidR="00EC68DB" w:rsidRPr="00A606CD" w:rsidRDefault="00EC68DB" w:rsidP="00EC68D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52,7</w:t>
            </w:r>
          </w:p>
        </w:tc>
        <w:tc>
          <w:tcPr>
            <w:tcW w:w="60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6D8196A1" w14:textId="2D5E3287" w:rsidR="00EC68DB" w:rsidRPr="00A606CD" w:rsidRDefault="00EC68DB" w:rsidP="00EC68D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52,9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F7C7E53" w14:textId="3CA90FC9" w:rsidR="00EC68DB" w:rsidRPr="00A606CD" w:rsidRDefault="00EC68DB" w:rsidP="00EC68D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-3,5</w:t>
            </w:r>
          </w:p>
        </w:tc>
        <w:tc>
          <w:tcPr>
            <w:tcW w:w="5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606F5EC" w14:textId="21977457" w:rsidR="00EC68DB" w:rsidRPr="00A606CD" w:rsidRDefault="00EC68DB" w:rsidP="00EC68DB">
            <w:pPr>
              <w:spacing w:before="0" w:after="0" w:line="200" w:lineRule="exact"/>
              <w:jc w:val="right"/>
              <w:rPr>
                <w:sz w:val="16"/>
                <w:szCs w:val="18"/>
              </w:rPr>
            </w:pPr>
            <w:r w:rsidRPr="00A606CD">
              <w:rPr>
                <w:sz w:val="16"/>
                <w:szCs w:val="18"/>
              </w:rPr>
              <w:t>0,2</w:t>
            </w:r>
          </w:p>
        </w:tc>
      </w:tr>
      <w:tr w:rsidR="00EC68DB" w:rsidRPr="00A606CD" w14:paraId="4EAFFE41" w14:textId="77777777" w:rsidTr="00EC68DB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F8AF5A" w14:textId="77777777" w:rsidR="00EC68DB" w:rsidRPr="00A606CD" w:rsidRDefault="00EC68DB" w:rsidP="00EC68DB">
            <w:pPr>
              <w:spacing w:before="40" w:after="40" w:line="200" w:lineRule="exac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Miasta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BF500" w14:textId="582029F2" w:rsidR="00EC68DB" w:rsidRPr="00A606CD" w:rsidRDefault="00EC68DB" w:rsidP="00EC68D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58,8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FA2CAA8" w14:textId="3F1EB7AC" w:rsidR="00EC68DB" w:rsidRPr="00A606CD" w:rsidRDefault="00EC68DB" w:rsidP="00EC68D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60,3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4557B7" w14:textId="26922EBC" w:rsidR="00EC68DB" w:rsidRPr="00A606CD" w:rsidRDefault="00EC68DB" w:rsidP="00EC68D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57,9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42C24C" w14:textId="52334D83" w:rsidR="00EC68DB" w:rsidRPr="00A606CD" w:rsidRDefault="00EC68DB" w:rsidP="00EC68D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59,5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A24CE01" w14:textId="7D6F3CD2" w:rsidR="00EC68DB" w:rsidRPr="00A606CD" w:rsidRDefault="00EC68DB" w:rsidP="00EC68D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-0,8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60FFC185" w14:textId="0669A1BD" w:rsidR="00EC68DB" w:rsidRPr="00A606CD" w:rsidRDefault="00EC68DB" w:rsidP="00EC68DB">
            <w:pPr>
              <w:spacing w:before="0" w:after="0" w:line="200" w:lineRule="exact"/>
              <w:jc w:val="right"/>
              <w:rPr>
                <w:sz w:val="16"/>
                <w:szCs w:val="18"/>
              </w:rPr>
            </w:pPr>
            <w:r w:rsidRPr="00A606CD">
              <w:rPr>
                <w:sz w:val="16"/>
                <w:szCs w:val="18"/>
              </w:rPr>
              <w:t>1,6</w:t>
            </w:r>
          </w:p>
        </w:tc>
      </w:tr>
      <w:tr w:rsidR="00EC68DB" w:rsidRPr="00A606CD" w14:paraId="387C58DB" w14:textId="77777777" w:rsidTr="00EC68DB">
        <w:tc>
          <w:tcPr>
            <w:tcW w:w="1398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50B9F5E1" w14:textId="77777777" w:rsidR="00EC68DB" w:rsidRPr="00A606CD" w:rsidRDefault="00EC68DB" w:rsidP="00EC68DB">
            <w:pPr>
              <w:spacing w:before="40" w:after="40" w:line="200" w:lineRule="exac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Wieś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091A92A8" w14:textId="51245482" w:rsidR="00EC68DB" w:rsidRPr="00A606CD" w:rsidRDefault="00EC68DB" w:rsidP="00EC68D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60,6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5B78E94F" w14:textId="76039463" w:rsidR="00EC68DB" w:rsidRPr="00A606CD" w:rsidRDefault="00EC68DB" w:rsidP="00EC68D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63,7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489B50F8" w14:textId="12F6064B" w:rsidR="00EC68DB" w:rsidRPr="00A606CD" w:rsidRDefault="00EC68DB" w:rsidP="00EC68D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62,7</w:t>
            </w:r>
          </w:p>
        </w:tc>
        <w:tc>
          <w:tcPr>
            <w:tcW w:w="602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097E08B2" w14:textId="26F2FEA0" w:rsidR="00EC68DB" w:rsidRPr="00A606CD" w:rsidRDefault="00EC68DB" w:rsidP="00EC68D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61,2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vAlign w:val="bottom"/>
          </w:tcPr>
          <w:p w14:paraId="43205CE5" w14:textId="74F2B959" w:rsidR="00EC68DB" w:rsidRPr="00A606CD" w:rsidRDefault="00EC68DB" w:rsidP="00EC68D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-2,5</w:t>
            </w:r>
          </w:p>
        </w:tc>
        <w:tc>
          <w:tcPr>
            <w:tcW w:w="598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4B989AED" w14:textId="3395884B" w:rsidR="00EC68DB" w:rsidRPr="00A606CD" w:rsidRDefault="00EC68DB" w:rsidP="00EC68DB">
            <w:pPr>
              <w:spacing w:before="0" w:after="0" w:line="200" w:lineRule="exact"/>
              <w:jc w:val="right"/>
              <w:rPr>
                <w:sz w:val="16"/>
                <w:szCs w:val="18"/>
              </w:rPr>
            </w:pPr>
            <w:r w:rsidRPr="00A606CD">
              <w:rPr>
                <w:sz w:val="16"/>
                <w:szCs w:val="18"/>
              </w:rPr>
              <w:t>-1,5</w:t>
            </w:r>
          </w:p>
        </w:tc>
      </w:tr>
    </w:tbl>
    <w:p w14:paraId="15698C79" w14:textId="432255DD" w:rsidR="00243B0E" w:rsidRPr="00A606CD" w:rsidRDefault="00243B0E" w:rsidP="00AA54F0">
      <w:pPr>
        <w:rPr>
          <w:noProof/>
          <w:spacing w:val="2"/>
          <w:shd w:val="clear" w:color="auto" w:fill="FFFFFF"/>
          <w:lang w:eastAsia="pl-PL"/>
        </w:rPr>
      </w:pPr>
      <w:r w:rsidRPr="00A606CD">
        <w:rPr>
          <w:spacing w:val="2"/>
          <w:shd w:val="clear" w:color="auto" w:fill="FFFFFF"/>
        </w:rPr>
        <w:t xml:space="preserve">Pod względem wartości współczynnika aktywności zawodowej województwo dolnośląskie </w:t>
      </w:r>
      <w:r w:rsidRPr="00A606CD">
        <w:rPr>
          <w:shd w:val="clear" w:color="auto" w:fill="FFFFFF"/>
        </w:rPr>
        <w:t>zajmowało</w:t>
      </w:r>
      <w:r w:rsidR="00C71318" w:rsidRPr="00A606CD">
        <w:rPr>
          <w:shd w:val="clear" w:color="auto" w:fill="FFFFFF"/>
        </w:rPr>
        <w:t xml:space="preserve"> </w:t>
      </w:r>
      <w:r w:rsidR="005A736A" w:rsidRPr="00A606CD">
        <w:rPr>
          <w:shd w:val="clear" w:color="auto" w:fill="FFFFFF"/>
        </w:rPr>
        <w:t>3</w:t>
      </w:r>
      <w:r w:rsidRPr="00A606CD">
        <w:rPr>
          <w:shd w:val="clear" w:color="auto" w:fill="FFFFFF"/>
        </w:rPr>
        <w:t>. miejsce wśród województw</w:t>
      </w:r>
      <w:r w:rsidR="00071E37" w:rsidRPr="00A606CD">
        <w:rPr>
          <w:shd w:val="clear" w:color="auto" w:fill="FFFFFF"/>
        </w:rPr>
        <w:t xml:space="preserve"> (</w:t>
      </w:r>
      <w:r w:rsidR="00DA6E92" w:rsidRPr="00A606CD">
        <w:rPr>
          <w:shd w:val="clear" w:color="auto" w:fill="FFFFFF"/>
        </w:rPr>
        <w:t xml:space="preserve">podobnie jak przed rokiem, a </w:t>
      </w:r>
      <w:r w:rsidR="001A227A" w:rsidRPr="00A606CD">
        <w:rPr>
          <w:shd w:val="clear" w:color="auto" w:fill="FFFFFF"/>
        </w:rPr>
        <w:t xml:space="preserve">w kwartale poprzednim było to </w:t>
      </w:r>
      <w:r w:rsidR="005A736A" w:rsidRPr="00A606CD">
        <w:rPr>
          <w:shd w:val="clear" w:color="auto" w:fill="FFFFFF"/>
        </w:rPr>
        <w:t>4</w:t>
      </w:r>
      <w:r w:rsidR="00FE1910" w:rsidRPr="00A606CD">
        <w:rPr>
          <w:shd w:val="clear" w:color="auto" w:fill="FFFFFF"/>
        </w:rPr>
        <w:t xml:space="preserve">. </w:t>
      </w:r>
      <w:r w:rsidR="00DA6E92" w:rsidRPr="00A606CD">
        <w:rPr>
          <w:shd w:val="clear" w:color="auto" w:fill="FFFFFF"/>
        </w:rPr>
        <w:t>m</w:t>
      </w:r>
      <w:r w:rsidR="00FE1910" w:rsidRPr="00A606CD">
        <w:rPr>
          <w:shd w:val="clear" w:color="auto" w:fill="FFFFFF"/>
        </w:rPr>
        <w:t>iejsce</w:t>
      </w:r>
      <w:r w:rsidR="00071E37" w:rsidRPr="00A606CD">
        <w:rPr>
          <w:spacing w:val="2"/>
          <w:shd w:val="clear" w:color="auto" w:fill="FFFFFF"/>
        </w:rPr>
        <w:t>)</w:t>
      </w:r>
      <w:r w:rsidR="005E4125" w:rsidRPr="00A606CD">
        <w:rPr>
          <w:spacing w:val="2"/>
          <w:shd w:val="clear" w:color="auto" w:fill="FFFFFF"/>
        </w:rPr>
        <w:t xml:space="preserve">. </w:t>
      </w:r>
      <w:r w:rsidR="00FE1910" w:rsidRPr="00A606CD">
        <w:rPr>
          <w:spacing w:val="2"/>
          <w:shd w:val="clear" w:color="auto" w:fill="FFFFFF"/>
        </w:rPr>
        <w:t>Najw</w:t>
      </w:r>
      <w:r w:rsidR="00F552EC" w:rsidRPr="00A606CD">
        <w:rPr>
          <w:spacing w:val="2"/>
          <w:shd w:val="clear" w:color="auto" w:fill="FFFFFF"/>
        </w:rPr>
        <w:t>y</w:t>
      </w:r>
      <w:r w:rsidR="005E4125" w:rsidRPr="00A606CD">
        <w:rPr>
          <w:spacing w:val="2"/>
          <w:shd w:val="clear" w:color="auto" w:fill="FFFFFF"/>
        </w:rPr>
        <w:t>ższą wartość omawianego współczynnika odnotowano w</w:t>
      </w:r>
      <w:r w:rsidR="00631CD1" w:rsidRPr="00A606CD">
        <w:rPr>
          <w:spacing w:val="2"/>
          <w:shd w:val="clear" w:color="auto" w:fill="FFFFFF"/>
        </w:rPr>
        <w:t> </w:t>
      </w:r>
      <w:r w:rsidR="00FE1910" w:rsidRPr="00A606CD">
        <w:rPr>
          <w:spacing w:val="2"/>
          <w:shd w:val="clear" w:color="auto" w:fill="FFFFFF"/>
        </w:rPr>
        <w:t>województwie</w:t>
      </w:r>
      <w:r w:rsidR="005E4125" w:rsidRPr="00A606CD">
        <w:rPr>
          <w:spacing w:val="2"/>
          <w:shd w:val="clear" w:color="auto" w:fill="FFFFFF"/>
        </w:rPr>
        <w:t xml:space="preserve"> </w:t>
      </w:r>
      <w:r w:rsidR="00C71318" w:rsidRPr="00A606CD">
        <w:rPr>
          <w:spacing w:val="2"/>
          <w:shd w:val="clear" w:color="auto" w:fill="FFFFFF"/>
        </w:rPr>
        <w:t>mazowieckim</w:t>
      </w:r>
      <w:r w:rsidR="004F4D84" w:rsidRPr="00A606CD">
        <w:rPr>
          <w:spacing w:val="2"/>
          <w:shd w:val="clear" w:color="auto" w:fill="FFFFFF"/>
        </w:rPr>
        <w:t xml:space="preserve"> (</w:t>
      </w:r>
      <w:r w:rsidR="00DA6E92" w:rsidRPr="00A606CD">
        <w:rPr>
          <w:spacing w:val="2"/>
          <w:shd w:val="clear" w:color="auto" w:fill="FFFFFF"/>
        </w:rPr>
        <w:t>6</w:t>
      </w:r>
      <w:r w:rsidR="005A736A" w:rsidRPr="00A606CD">
        <w:rPr>
          <w:spacing w:val="2"/>
          <w:shd w:val="clear" w:color="auto" w:fill="FFFFFF"/>
        </w:rPr>
        <w:t>3</w:t>
      </w:r>
      <w:r w:rsidR="00DA6E92" w:rsidRPr="00A606CD">
        <w:rPr>
          <w:spacing w:val="2"/>
          <w:shd w:val="clear" w:color="auto" w:fill="FFFFFF"/>
        </w:rPr>
        <w:t>,</w:t>
      </w:r>
      <w:r w:rsidR="005A736A" w:rsidRPr="00A606CD">
        <w:rPr>
          <w:spacing w:val="2"/>
          <w:shd w:val="clear" w:color="auto" w:fill="FFFFFF"/>
        </w:rPr>
        <w:t>3</w:t>
      </w:r>
      <w:r w:rsidR="004F4D84" w:rsidRPr="00A606CD">
        <w:rPr>
          <w:spacing w:val="2"/>
          <w:shd w:val="clear" w:color="auto" w:fill="FFFFFF"/>
        </w:rPr>
        <w:t>%)</w:t>
      </w:r>
      <w:r w:rsidRPr="00A606CD">
        <w:rPr>
          <w:spacing w:val="2"/>
          <w:shd w:val="clear" w:color="auto" w:fill="FFFFFF"/>
        </w:rPr>
        <w:t xml:space="preserve">. </w:t>
      </w:r>
    </w:p>
    <w:p w14:paraId="0D3EB94E" w14:textId="66B475C0" w:rsidR="005F1F73" w:rsidRPr="00A606CD" w:rsidRDefault="00DA6E92" w:rsidP="00C50E2D">
      <w:pPr>
        <w:pStyle w:val="Tekstnormalny"/>
        <w:spacing w:before="240" w:after="120"/>
        <w:rPr>
          <w:b/>
          <w:spacing w:val="0"/>
          <w:lang w:eastAsia="pl-PL"/>
        </w:rPr>
      </w:pPr>
      <w:r w:rsidRPr="00A606CD">
        <w:rPr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1" locked="0" layoutInCell="1" allowOverlap="1" wp14:anchorId="3EE6D7DC" wp14:editId="01271900">
                <wp:simplePos x="0" y="0"/>
                <wp:positionH relativeFrom="page">
                  <wp:posOffset>5696339</wp:posOffset>
                </wp:positionH>
                <wp:positionV relativeFrom="page">
                  <wp:posOffset>6755363</wp:posOffset>
                </wp:positionV>
                <wp:extent cx="1845945" cy="1264298"/>
                <wp:effectExtent l="0" t="0" r="0" b="0"/>
                <wp:wrapTight wrapText="bothSides">
                  <wp:wrapPolygon edited="0">
                    <wp:start x="446" y="0"/>
                    <wp:lineTo x="446" y="21155"/>
                    <wp:lineTo x="20954" y="21155"/>
                    <wp:lineTo x="20954" y="0"/>
                    <wp:lineTo x="446" y="0"/>
                  </wp:wrapPolygon>
                </wp:wrapTight>
                <wp:docPr id="21" name="Pole tekstowe 12" descr="Pole tekstowe: Pod względem wysokości współczynnika aktywności zawodowej województwo dolnośląskie zajmowało 3. miejsce w kraju, po województwach mazowieckim i pomors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945" cy="12642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0A1263" w14:textId="66B29B7A" w:rsidR="00E34B82" w:rsidRPr="000F7DA3" w:rsidRDefault="00E34B82" w:rsidP="00C7180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A606CD">
                              <w:t xml:space="preserve">Pod względem wysokości współczynnika aktywności zawodowej </w:t>
                            </w:r>
                            <w:r w:rsidRPr="00A606CD">
                              <w:rPr>
                                <w:spacing w:val="-6"/>
                              </w:rPr>
                              <w:t xml:space="preserve">województwo dolnośląskie zajmowało </w:t>
                            </w:r>
                            <w:r w:rsidR="005A736A" w:rsidRPr="00A606CD">
                              <w:rPr>
                                <w:spacing w:val="-6"/>
                              </w:rPr>
                              <w:t>3</w:t>
                            </w:r>
                            <w:r w:rsidRPr="00A606CD">
                              <w:rPr>
                                <w:spacing w:val="-6"/>
                              </w:rPr>
                              <w:t>.</w:t>
                            </w:r>
                            <w:r w:rsidRPr="00A606CD">
                              <w:rPr>
                                <w:spacing w:val="-2"/>
                              </w:rPr>
                              <w:t> miejsce w kraju, po województwach mazowieckim</w:t>
                            </w:r>
                            <w:r w:rsidR="005A736A" w:rsidRPr="00A606C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A606CD">
                              <w:rPr>
                                <w:spacing w:val="-2"/>
                              </w:rPr>
                              <w:t>i</w:t>
                            </w:r>
                            <w:r w:rsidR="00A606CD" w:rsidRPr="00A606CD">
                              <w:rPr>
                                <w:spacing w:val="-2"/>
                              </w:rPr>
                              <w:t> </w:t>
                            </w:r>
                            <w:r w:rsidRPr="00A606CD">
                              <w:rPr>
                                <w:spacing w:val="-2"/>
                              </w:rPr>
                              <w:t>pomorskim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6D7DC" id="Pole tekstowe 12" o:spid="_x0000_s1030" type="#_x0000_t202" alt="Pole tekstowe: Pod względem wysokości współczynnika aktywności zawodowej województwo dolnośląskie zajmowało 3. miejsce w kraju, po województwach mazowieckim i pomorskim" style="position:absolute;left:0;text-align:left;margin-left:448.55pt;margin-top:531.9pt;width:145.35pt;height:99.55pt;z-index:-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" filled="f" stroked="f">
                <v:textbox>
                  <w:txbxContent>
                    <w:p w14:paraId="2B0A1263" w14:textId="66B29B7A" w:rsidR="00E34B82" w:rsidRPr="000F7DA3" w:rsidRDefault="00E34B82" w:rsidP="00C7180A">
                      <w:pPr>
                        <w:pStyle w:val="tekstzboku"/>
                        <w:rPr>
                          <w:bCs w:val="0"/>
                        </w:rPr>
                      </w:pPr>
                      <w:r w:rsidRPr="00A606CD">
                        <w:t xml:space="preserve">Pod względem wysokości współczynnika aktywności zawodowej </w:t>
                      </w:r>
                      <w:r w:rsidRPr="00A606CD">
                        <w:rPr>
                          <w:spacing w:val="-6"/>
                        </w:rPr>
                        <w:t xml:space="preserve">województwo dolnośląskie zajmowało </w:t>
                      </w:r>
                      <w:r w:rsidR="005A736A" w:rsidRPr="00A606CD">
                        <w:rPr>
                          <w:spacing w:val="-6"/>
                        </w:rPr>
                        <w:t>3</w:t>
                      </w:r>
                      <w:r w:rsidRPr="00A606CD">
                        <w:rPr>
                          <w:spacing w:val="-6"/>
                        </w:rPr>
                        <w:t>.</w:t>
                      </w:r>
                      <w:r w:rsidRPr="00A606CD">
                        <w:rPr>
                          <w:spacing w:val="-2"/>
                        </w:rPr>
                        <w:t> miejsce w kraju, po województwach mazowieckim</w:t>
                      </w:r>
                      <w:r w:rsidR="005A736A" w:rsidRPr="00A606CD">
                        <w:rPr>
                          <w:spacing w:val="-2"/>
                        </w:rPr>
                        <w:t xml:space="preserve"> </w:t>
                      </w:r>
                      <w:r w:rsidRPr="00A606CD">
                        <w:rPr>
                          <w:spacing w:val="-2"/>
                        </w:rPr>
                        <w:t>i</w:t>
                      </w:r>
                      <w:r w:rsidR="00A606CD" w:rsidRPr="00A606CD">
                        <w:rPr>
                          <w:spacing w:val="-2"/>
                        </w:rPr>
                        <w:t> </w:t>
                      </w:r>
                      <w:r w:rsidRPr="00A606CD">
                        <w:rPr>
                          <w:spacing w:val="-2"/>
                        </w:rPr>
                        <w:t>pomorskim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8E60A9" w:rsidRPr="00A606CD">
        <w:rPr>
          <w:b/>
          <w:spacing w:val="0"/>
          <w:shd w:val="clear" w:color="auto" w:fill="FFFFFF"/>
        </w:rPr>
        <w:t xml:space="preserve">Mapa 1. </w:t>
      </w:r>
      <w:r w:rsidR="008E60A9" w:rsidRPr="00A606CD">
        <w:rPr>
          <w:b/>
          <w:spacing w:val="0"/>
        </w:rPr>
        <w:t xml:space="preserve">Współczynnik aktywności zawodowej według województw </w:t>
      </w:r>
      <w:r w:rsidR="009D6363" w:rsidRPr="00A606CD">
        <w:rPr>
          <w:b/>
          <w:noProof w:val="0"/>
          <w:spacing w:val="0"/>
          <w:sz w:val="18"/>
          <w:szCs w:val="22"/>
        </w:rPr>
        <w:t xml:space="preserve">w </w:t>
      </w:r>
      <w:r w:rsidR="002A5F2A">
        <w:rPr>
          <w:b/>
          <w:noProof w:val="0"/>
          <w:spacing w:val="0"/>
          <w:sz w:val="18"/>
          <w:szCs w:val="22"/>
        </w:rPr>
        <w:t>4</w:t>
      </w:r>
      <w:r w:rsidR="009D6363" w:rsidRPr="00A606CD">
        <w:rPr>
          <w:b/>
          <w:noProof w:val="0"/>
          <w:spacing w:val="0"/>
          <w:sz w:val="18"/>
          <w:szCs w:val="22"/>
        </w:rPr>
        <w:t xml:space="preserve"> kwartale 20</w:t>
      </w:r>
      <w:r w:rsidR="0054061C" w:rsidRPr="00A606CD">
        <w:rPr>
          <w:b/>
          <w:noProof w:val="0"/>
          <w:spacing w:val="0"/>
          <w:sz w:val="18"/>
          <w:szCs w:val="22"/>
        </w:rPr>
        <w:t>2</w:t>
      </w:r>
      <w:r w:rsidR="00BA03E1" w:rsidRPr="00A606CD">
        <w:rPr>
          <w:b/>
          <w:noProof w:val="0"/>
          <w:spacing w:val="0"/>
          <w:sz w:val="18"/>
          <w:szCs w:val="22"/>
        </w:rPr>
        <w:t>4</w:t>
      </w:r>
      <w:r w:rsidR="009D6363" w:rsidRPr="00A606CD">
        <w:rPr>
          <w:b/>
          <w:noProof w:val="0"/>
          <w:spacing w:val="0"/>
          <w:sz w:val="18"/>
          <w:szCs w:val="22"/>
        </w:rPr>
        <w:t xml:space="preserve"> r.</w:t>
      </w:r>
      <w:r w:rsidR="00C7180A" w:rsidRPr="00A606CD">
        <w:rPr>
          <w:b/>
          <w:spacing w:val="0"/>
          <w:lang w:eastAsia="pl-PL"/>
        </w:rPr>
        <w:t xml:space="preserve"> </w:t>
      </w:r>
    </w:p>
    <w:p w14:paraId="3A57936B" w14:textId="2717CB92" w:rsidR="009C40B7" w:rsidRPr="00A606CD" w:rsidRDefault="003C1E0E" w:rsidP="00C32671">
      <w:pPr>
        <w:spacing w:before="0" w:after="200" w:line="259" w:lineRule="auto"/>
        <w:rPr>
          <w:b/>
        </w:rPr>
      </w:pPr>
      <w:r w:rsidRPr="00A606CD">
        <w:rPr>
          <w:noProof/>
          <w:lang w:eastAsia="pl-PL"/>
        </w:rPr>
        <w:drawing>
          <wp:anchor distT="0" distB="0" distL="114300" distR="114300" simplePos="0" relativeHeight="251654144" behindDoc="0" locked="0" layoutInCell="1" allowOverlap="1" wp14:anchorId="008F895C" wp14:editId="6450A777">
            <wp:simplePos x="0" y="0"/>
            <wp:positionH relativeFrom="margin">
              <wp:posOffset>0</wp:posOffset>
            </wp:positionH>
            <wp:positionV relativeFrom="paragraph">
              <wp:posOffset>113030</wp:posOffset>
            </wp:positionV>
            <wp:extent cx="4100830" cy="2472690"/>
            <wp:effectExtent l="0" t="0" r="0" b="3810"/>
            <wp:wrapSquare wrapText="bothSides"/>
            <wp:docPr id="23" name="Obraz 13" descr="Mapa 1. Współczynnik aktywności zawodowej według województw w 4 kwartale 2024 r. &#10;&#10;Na mapie zaprezentowano wysokość współczynnika aktywności zawodowej  w poszczególnych województwach (4 przedziały natężenia koloru).&#10;Dane do mapy dostępne są w załączonym pliku Excel.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13" descr="Mapa 1. Współczynnik aktywności zawodowej według województw w 4 kwartale 2024 r. &#10;&#10;Na mapie zaprezentowano wysokość współczynnika aktywności zawodowej  w poszczególnych województwach (4 przedziały natężenia koloru).&#10;Dane do mapy dostępne są w załączonym pliku Excel.   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830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F73" w:rsidRPr="00A606CD">
        <w:rPr>
          <w:b/>
          <w:lang w:eastAsia="pl-PL"/>
        </w:rPr>
        <w:br w:type="page"/>
      </w:r>
      <w:r w:rsidR="00CF4B4A" w:rsidRPr="00A606CD">
        <w:rPr>
          <w:noProof/>
          <w:spacing w:val="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4134EF4" wp14:editId="4EA7047F">
                <wp:simplePos x="0" y="0"/>
                <wp:positionH relativeFrom="margin">
                  <wp:posOffset>-86264</wp:posOffset>
                </wp:positionH>
                <wp:positionV relativeFrom="paragraph">
                  <wp:posOffset>0</wp:posOffset>
                </wp:positionV>
                <wp:extent cx="2170800" cy="1288800"/>
                <wp:effectExtent l="0" t="0" r="1270" b="6985"/>
                <wp:wrapSquare wrapText="bothSides"/>
                <wp:docPr id="30" name="Pole tekstowe 2" descr="Wskaźnik zatrudnienia osób w wieku 15-89 lat - 58,5%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0800" cy="1288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1A4AD" w14:textId="193E0CD6" w:rsidR="00E34B82" w:rsidRPr="000E6274" w:rsidRDefault="00E34B82" w:rsidP="00CF4B4A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A606C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="00DB7109" w:rsidRPr="00A606C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  <w:r w:rsidRPr="00A606C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DB7109" w:rsidRPr="00A606C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Pr="00A606C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B0755F7" w14:textId="77777777" w:rsidR="00E34B82" w:rsidRPr="007D605C" w:rsidRDefault="00E34B82" w:rsidP="00C32671">
                            <w:pPr>
                              <w:pStyle w:val="tekstnaniebieskimtle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EE2052">
                              <w:t>Ws</w:t>
                            </w:r>
                            <w:r>
                              <w:t>k</w:t>
                            </w:r>
                            <w:r w:rsidRPr="00EE2052">
                              <w:t>a</w:t>
                            </w:r>
                            <w:r>
                              <w:t>źnik</w:t>
                            </w:r>
                            <w:r w:rsidRPr="00EE2052">
                              <w:t xml:space="preserve"> za</w:t>
                            </w:r>
                            <w:r>
                              <w:t>trudnienia osób w 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134EF4" id="_x0000_s1031" alt="Wskaźnik zatrudnienia osób w wieku 15-89 lat - 58,5% &#10;" style="position:absolute;margin-left:-6.8pt;margin-top:0;width:170.95pt;height:101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" fillcolor="#001d77" stroked="f">
                <v:stroke joinstyle="miter"/>
                <v:textbox>
                  <w:txbxContent>
                    <w:p w14:paraId="35B1A4AD" w14:textId="193E0CD6" w:rsidR="00E34B82" w:rsidRPr="000E6274" w:rsidRDefault="00E34B82" w:rsidP="00CF4B4A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A606C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="00DB7109" w:rsidRPr="00A606C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  <w:r w:rsidRPr="00A606C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DB7109" w:rsidRPr="00A606C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Pr="00A606C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7B0755F7" w14:textId="77777777" w:rsidR="00E34B82" w:rsidRPr="007D605C" w:rsidRDefault="00E34B82" w:rsidP="00C32671">
                      <w:pPr>
                        <w:pStyle w:val="tekstnaniebieskimtle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 w:rsidRPr="00EE2052">
                        <w:t>Ws</w:t>
                      </w:r>
                      <w:r>
                        <w:t>k</w:t>
                      </w:r>
                      <w:r w:rsidRPr="00EE2052">
                        <w:t>a</w:t>
                      </w:r>
                      <w:r>
                        <w:t>źnik</w:t>
                      </w:r>
                      <w:r w:rsidRPr="00EE2052">
                        <w:t xml:space="preserve"> za</w:t>
                      </w:r>
                      <w:r>
                        <w:t>trudnienia osób w 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F1C23" w:rsidRPr="00A606CD">
        <w:rPr>
          <w:b/>
          <w:spacing w:val="2"/>
        </w:rPr>
        <w:t xml:space="preserve">Osoby pracujące w </w:t>
      </w:r>
      <w:r w:rsidR="00DB7109" w:rsidRPr="00A606CD">
        <w:rPr>
          <w:b/>
          <w:spacing w:val="2"/>
        </w:rPr>
        <w:t>4</w:t>
      </w:r>
      <w:r w:rsidR="00BF1C23" w:rsidRPr="00A606CD">
        <w:rPr>
          <w:b/>
          <w:spacing w:val="2"/>
        </w:rPr>
        <w:t xml:space="preserve"> kwartale 20</w:t>
      </w:r>
      <w:r w:rsidR="0054061C" w:rsidRPr="00A606CD">
        <w:rPr>
          <w:b/>
          <w:spacing w:val="2"/>
        </w:rPr>
        <w:t>2</w:t>
      </w:r>
      <w:r w:rsidR="00AF5776" w:rsidRPr="00A606CD">
        <w:rPr>
          <w:b/>
          <w:spacing w:val="2"/>
        </w:rPr>
        <w:t>4</w:t>
      </w:r>
      <w:r w:rsidR="00BF1C23" w:rsidRPr="00A606CD">
        <w:rPr>
          <w:b/>
          <w:spacing w:val="2"/>
        </w:rPr>
        <w:t xml:space="preserve"> r</w:t>
      </w:r>
      <w:r w:rsidR="00731D68" w:rsidRPr="00A606CD">
        <w:rPr>
          <w:b/>
          <w:spacing w:val="2"/>
        </w:rPr>
        <w:t>.</w:t>
      </w:r>
      <w:r w:rsidR="00BF1C23" w:rsidRPr="00A606CD">
        <w:rPr>
          <w:b/>
          <w:spacing w:val="2"/>
        </w:rPr>
        <w:t xml:space="preserve"> </w:t>
      </w:r>
      <w:r w:rsidR="00A81466" w:rsidRPr="00A606CD">
        <w:rPr>
          <w:b/>
          <w:spacing w:val="2"/>
        </w:rPr>
        <w:t>stanowiły</w:t>
      </w:r>
      <w:r w:rsidR="00A81466" w:rsidRPr="00A606CD">
        <w:rPr>
          <w:b/>
        </w:rPr>
        <w:t xml:space="preserve"> </w:t>
      </w:r>
      <w:r w:rsidR="00F57827" w:rsidRPr="00A606CD">
        <w:rPr>
          <w:b/>
          <w:spacing w:val="2"/>
        </w:rPr>
        <w:t>5</w:t>
      </w:r>
      <w:r w:rsidR="00DB7109" w:rsidRPr="00A606CD">
        <w:rPr>
          <w:b/>
          <w:spacing w:val="2"/>
        </w:rPr>
        <w:t>8</w:t>
      </w:r>
      <w:r w:rsidR="00F57827" w:rsidRPr="00A606CD">
        <w:rPr>
          <w:b/>
          <w:spacing w:val="2"/>
        </w:rPr>
        <w:t>,</w:t>
      </w:r>
      <w:r w:rsidR="00DB7109" w:rsidRPr="00A606CD">
        <w:rPr>
          <w:b/>
          <w:spacing w:val="2"/>
        </w:rPr>
        <w:t>5</w:t>
      </w:r>
      <w:r w:rsidR="00BF1C23" w:rsidRPr="00A606CD">
        <w:rPr>
          <w:b/>
          <w:spacing w:val="2"/>
        </w:rPr>
        <w:t>% ludności w wieku 15</w:t>
      </w:r>
      <w:r w:rsidR="00AA6166" w:rsidRPr="00A606CD">
        <w:rPr>
          <w:b/>
          <w:spacing w:val="2"/>
        </w:rPr>
        <w:t>-89</w:t>
      </w:r>
      <w:r w:rsidR="00BF1C23" w:rsidRPr="00A606CD">
        <w:rPr>
          <w:b/>
          <w:spacing w:val="2"/>
        </w:rPr>
        <w:t xml:space="preserve"> lat. </w:t>
      </w:r>
      <w:r w:rsidR="00731D68" w:rsidRPr="00A606CD">
        <w:rPr>
          <w:b/>
          <w:spacing w:val="2"/>
        </w:rPr>
        <w:t>W porównaniu</w:t>
      </w:r>
      <w:r w:rsidR="00731D68" w:rsidRPr="00A606CD">
        <w:rPr>
          <w:b/>
        </w:rPr>
        <w:t xml:space="preserve"> </w:t>
      </w:r>
      <w:r w:rsidR="00BC689C" w:rsidRPr="00A606CD">
        <w:rPr>
          <w:b/>
          <w:spacing w:val="-3"/>
        </w:rPr>
        <w:t>z </w:t>
      </w:r>
      <w:r w:rsidR="00DB7109" w:rsidRPr="00A606CD">
        <w:rPr>
          <w:b/>
          <w:spacing w:val="-3"/>
        </w:rPr>
        <w:t>3</w:t>
      </w:r>
      <w:r w:rsidR="00BC689C" w:rsidRPr="00A606CD">
        <w:rPr>
          <w:b/>
          <w:spacing w:val="-3"/>
        </w:rPr>
        <w:t> </w:t>
      </w:r>
      <w:r w:rsidR="00731D68" w:rsidRPr="00A606CD">
        <w:rPr>
          <w:b/>
          <w:spacing w:val="-3"/>
        </w:rPr>
        <w:t xml:space="preserve">kwartałem </w:t>
      </w:r>
      <w:r w:rsidR="00DB7109" w:rsidRPr="00A606CD">
        <w:rPr>
          <w:b/>
          <w:spacing w:val="-3"/>
        </w:rPr>
        <w:t>2024 r</w:t>
      </w:r>
      <w:r w:rsidR="00731D68" w:rsidRPr="00A606CD">
        <w:rPr>
          <w:b/>
          <w:spacing w:val="-3"/>
        </w:rPr>
        <w:t xml:space="preserve">. wskaźnik </w:t>
      </w:r>
      <w:r w:rsidR="008A10CF" w:rsidRPr="00A606CD">
        <w:rPr>
          <w:b/>
          <w:spacing w:val="-3"/>
        </w:rPr>
        <w:t xml:space="preserve">zatrudnienia </w:t>
      </w:r>
      <w:r w:rsidR="00B32553" w:rsidRPr="00A606CD">
        <w:rPr>
          <w:b/>
          <w:spacing w:val="-3"/>
        </w:rPr>
        <w:t>z</w:t>
      </w:r>
      <w:r w:rsidR="00DB7109" w:rsidRPr="00A606CD">
        <w:rPr>
          <w:b/>
          <w:spacing w:val="-3"/>
        </w:rPr>
        <w:t>większył</w:t>
      </w:r>
      <w:r w:rsidR="00F57827" w:rsidRPr="00A606CD">
        <w:rPr>
          <w:b/>
          <w:spacing w:val="-3"/>
        </w:rPr>
        <w:t xml:space="preserve"> </w:t>
      </w:r>
      <w:r w:rsidR="00B32553" w:rsidRPr="00A606CD">
        <w:rPr>
          <w:b/>
          <w:spacing w:val="-3"/>
        </w:rPr>
        <w:t>się</w:t>
      </w:r>
      <w:r w:rsidR="00731D68" w:rsidRPr="00A606CD">
        <w:rPr>
          <w:b/>
        </w:rPr>
        <w:t xml:space="preserve"> o </w:t>
      </w:r>
      <w:r w:rsidR="00DB7109" w:rsidRPr="00A606CD">
        <w:rPr>
          <w:b/>
        </w:rPr>
        <w:t>1</w:t>
      </w:r>
      <w:r w:rsidR="002F1826" w:rsidRPr="00A606CD">
        <w:rPr>
          <w:b/>
        </w:rPr>
        <w:t>,</w:t>
      </w:r>
      <w:r w:rsidR="00DB7109" w:rsidRPr="00A606CD">
        <w:rPr>
          <w:b/>
        </w:rPr>
        <w:t>2</w:t>
      </w:r>
      <w:r w:rsidR="00731D68" w:rsidRPr="00A606CD">
        <w:rPr>
          <w:b/>
        </w:rPr>
        <w:t xml:space="preserve"> </w:t>
      </w:r>
      <w:proofErr w:type="spellStart"/>
      <w:r w:rsidR="00731D68" w:rsidRPr="00A606CD">
        <w:rPr>
          <w:b/>
        </w:rPr>
        <w:t>p.proc</w:t>
      </w:r>
      <w:proofErr w:type="spellEnd"/>
      <w:r w:rsidR="00731D68" w:rsidRPr="00A606CD">
        <w:rPr>
          <w:b/>
        </w:rPr>
        <w:t>.</w:t>
      </w:r>
      <w:r w:rsidR="00B32553" w:rsidRPr="00A606CD">
        <w:rPr>
          <w:b/>
        </w:rPr>
        <w:t xml:space="preserve">, </w:t>
      </w:r>
      <w:r w:rsidR="003463DC" w:rsidRPr="00A606CD">
        <w:rPr>
          <w:b/>
        </w:rPr>
        <w:t>a</w:t>
      </w:r>
      <w:r w:rsidR="00B32553" w:rsidRPr="00A606CD">
        <w:rPr>
          <w:b/>
        </w:rPr>
        <w:t xml:space="preserve"> w odnie</w:t>
      </w:r>
      <w:r w:rsidR="00B4588D" w:rsidRPr="00A606CD">
        <w:rPr>
          <w:b/>
        </w:rPr>
        <w:t>sieniu</w:t>
      </w:r>
      <w:r w:rsidR="00884D1A" w:rsidRPr="00A606CD">
        <w:rPr>
          <w:b/>
        </w:rPr>
        <w:t xml:space="preserve"> </w:t>
      </w:r>
      <w:r w:rsidR="00B4588D" w:rsidRPr="00A606CD">
        <w:rPr>
          <w:b/>
        </w:rPr>
        <w:t>do</w:t>
      </w:r>
      <w:r w:rsidR="002F1826" w:rsidRPr="00A606CD">
        <w:rPr>
          <w:b/>
        </w:rPr>
        <w:t> </w:t>
      </w:r>
      <w:r w:rsidR="00DB7109" w:rsidRPr="00A606CD">
        <w:rPr>
          <w:b/>
        </w:rPr>
        <w:t>4</w:t>
      </w:r>
      <w:r w:rsidR="00884D1A" w:rsidRPr="00A606CD">
        <w:rPr>
          <w:b/>
        </w:rPr>
        <w:t> </w:t>
      </w:r>
      <w:r w:rsidR="00B32553" w:rsidRPr="00A606CD">
        <w:rPr>
          <w:b/>
        </w:rPr>
        <w:t>kwartału 202</w:t>
      </w:r>
      <w:r w:rsidR="00F57827" w:rsidRPr="00A606CD">
        <w:rPr>
          <w:b/>
        </w:rPr>
        <w:t>3</w:t>
      </w:r>
      <w:r w:rsidR="00A606CD" w:rsidRPr="00A606CD">
        <w:rPr>
          <w:b/>
        </w:rPr>
        <w:t> </w:t>
      </w:r>
      <w:r w:rsidR="00B32553" w:rsidRPr="00A606CD">
        <w:rPr>
          <w:b/>
        </w:rPr>
        <w:t xml:space="preserve">r. </w:t>
      </w:r>
      <w:r w:rsidR="00DB7109" w:rsidRPr="00A606CD">
        <w:rPr>
          <w:b/>
        </w:rPr>
        <w:t>zmniejszył się</w:t>
      </w:r>
      <w:r w:rsidR="00884D1A" w:rsidRPr="00A606CD">
        <w:rPr>
          <w:b/>
        </w:rPr>
        <w:t xml:space="preserve"> o </w:t>
      </w:r>
      <w:r w:rsidR="00DB7109" w:rsidRPr="00A606CD">
        <w:rPr>
          <w:b/>
        </w:rPr>
        <w:t>1</w:t>
      </w:r>
      <w:r w:rsidR="00F57827" w:rsidRPr="00A606CD">
        <w:rPr>
          <w:b/>
        </w:rPr>
        <w:t>,</w:t>
      </w:r>
      <w:r w:rsidR="00DB7109" w:rsidRPr="00A606CD">
        <w:rPr>
          <w:b/>
        </w:rPr>
        <w:t>1</w:t>
      </w:r>
      <w:r w:rsidR="00884D1A" w:rsidRPr="00A606CD">
        <w:rPr>
          <w:b/>
        </w:rPr>
        <w:t xml:space="preserve"> </w:t>
      </w:r>
      <w:proofErr w:type="spellStart"/>
      <w:r w:rsidR="00884D1A" w:rsidRPr="00A606CD">
        <w:rPr>
          <w:b/>
        </w:rPr>
        <w:t>p.proc</w:t>
      </w:r>
      <w:proofErr w:type="spellEnd"/>
      <w:r w:rsidR="00884D1A" w:rsidRPr="00A606CD">
        <w:rPr>
          <w:b/>
        </w:rPr>
        <w:t>.</w:t>
      </w:r>
      <w:r w:rsidR="00731D68" w:rsidRPr="00A606CD">
        <w:rPr>
          <w:b/>
        </w:rPr>
        <w:t xml:space="preserve"> </w:t>
      </w:r>
      <w:r w:rsidR="008A10CF" w:rsidRPr="00A606CD">
        <w:rPr>
          <w:b/>
        </w:rPr>
        <w:t>B</w:t>
      </w:r>
      <w:r w:rsidR="00731D68" w:rsidRPr="00A606CD">
        <w:rPr>
          <w:b/>
        </w:rPr>
        <w:t xml:space="preserve">ył </w:t>
      </w:r>
      <w:r w:rsidR="008A10CF" w:rsidRPr="00A606CD">
        <w:rPr>
          <w:b/>
        </w:rPr>
        <w:t xml:space="preserve">on </w:t>
      </w:r>
      <w:r w:rsidR="00731D68" w:rsidRPr="00A606CD">
        <w:rPr>
          <w:b/>
        </w:rPr>
        <w:t>zdecydowanie wyższy w</w:t>
      </w:r>
      <w:r w:rsidR="009C6EE9" w:rsidRPr="00A606CD">
        <w:rPr>
          <w:b/>
        </w:rPr>
        <w:t> </w:t>
      </w:r>
      <w:r w:rsidR="00731D68" w:rsidRPr="00A606CD">
        <w:rPr>
          <w:b/>
        </w:rPr>
        <w:t xml:space="preserve">zbiorowości mężczyzn </w:t>
      </w:r>
      <w:r w:rsidR="00444744" w:rsidRPr="00A606CD">
        <w:rPr>
          <w:b/>
        </w:rPr>
        <w:t>niż</w:t>
      </w:r>
      <w:r w:rsidR="008A10CF" w:rsidRPr="00A606CD">
        <w:rPr>
          <w:b/>
        </w:rPr>
        <w:t xml:space="preserve"> </w:t>
      </w:r>
      <w:r w:rsidR="00444744" w:rsidRPr="00A606CD">
        <w:rPr>
          <w:b/>
        </w:rPr>
        <w:t>kobiet,</w:t>
      </w:r>
      <w:r w:rsidR="00731D68" w:rsidRPr="00A606CD">
        <w:rPr>
          <w:b/>
        </w:rPr>
        <w:t xml:space="preserve"> a także był wyższy </w:t>
      </w:r>
      <w:r w:rsidR="00D84F13" w:rsidRPr="00A606CD">
        <w:rPr>
          <w:b/>
        </w:rPr>
        <w:t xml:space="preserve">na wsi </w:t>
      </w:r>
      <w:r w:rsidR="008A10CF" w:rsidRPr="00A606CD">
        <w:rPr>
          <w:b/>
        </w:rPr>
        <w:t>niż</w:t>
      </w:r>
      <w:r w:rsidR="00D84F13" w:rsidRPr="00A606CD">
        <w:rPr>
          <w:b/>
        </w:rPr>
        <w:t xml:space="preserve"> w miastach</w:t>
      </w:r>
      <w:r w:rsidR="00731D68" w:rsidRPr="00A606CD">
        <w:rPr>
          <w:b/>
        </w:rPr>
        <w:t>.</w:t>
      </w:r>
    </w:p>
    <w:p w14:paraId="4CBF3E8C" w14:textId="77777777" w:rsidR="00BC689C" w:rsidRPr="00A606CD" w:rsidRDefault="00BC689C" w:rsidP="00BC689C">
      <w:pPr>
        <w:keepNext/>
        <w:spacing w:before="0" w:after="0" w:line="220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lang w:eastAsia="pl-PL"/>
        </w:rPr>
      </w:pPr>
    </w:p>
    <w:p w14:paraId="5FCF500F" w14:textId="77777777" w:rsidR="00497509" w:rsidRPr="00A606CD" w:rsidRDefault="00497509" w:rsidP="00AD3F11">
      <w:pPr>
        <w:keepNext/>
        <w:spacing w:line="220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lang w:eastAsia="pl-PL"/>
        </w:rPr>
      </w:pPr>
      <w:r w:rsidRPr="00A606CD">
        <w:rPr>
          <w:rFonts w:ascii="Fira Sans SemiBold" w:eastAsia="Times New Roman" w:hAnsi="Fira Sans SemiBold"/>
          <w:bCs/>
          <w:color w:val="001D77"/>
          <w:szCs w:val="24"/>
          <w:lang w:eastAsia="pl-PL"/>
        </w:rPr>
        <w:t>Pracujący</w:t>
      </w:r>
    </w:p>
    <w:p w14:paraId="2F3F2911" w14:textId="253F7515" w:rsidR="00497509" w:rsidRPr="00A606CD" w:rsidRDefault="001B5EF4" w:rsidP="00A20BA5">
      <w:pPr>
        <w:rPr>
          <w:noProof/>
          <w:szCs w:val="19"/>
          <w:lang w:eastAsia="pl-PL"/>
        </w:rPr>
      </w:pPr>
      <w:r w:rsidRPr="00A606C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9024" behindDoc="1" locked="0" layoutInCell="1" allowOverlap="1" wp14:anchorId="7186D5BC" wp14:editId="668C842D">
                <wp:simplePos x="0" y="0"/>
                <wp:positionH relativeFrom="page">
                  <wp:posOffset>5702935</wp:posOffset>
                </wp:positionH>
                <wp:positionV relativeFrom="page">
                  <wp:posOffset>2823210</wp:posOffset>
                </wp:positionV>
                <wp:extent cx="1763486" cy="760021"/>
                <wp:effectExtent l="0" t="0" r="0" b="2540"/>
                <wp:wrapTight wrapText="bothSides">
                  <wp:wrapPolygon edited="0">
                    <wp:start x="467" y="0"/>
                    <wp:lineTo x="467" y="21130"/>
                    <wp:lineTo x="20768" y="21130"/>
                    <wp:lineTo x="20768" y="0"/>
                    <wp:lineTo x="467" y="0"/>
                  </wp:wrapPolygon>
                </wp:wrapTight>
                <wp:docPr id="19" name="Pole tekstowe 29" descr="Pole tekstowe: Liczba pracujących zwiększyła się w ciągu kwartału (o 2,1%), zaś w ciągu roku zmniejszyła się (o 1,7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486" cy="7600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8AA206" w14:textId="11C9B2FF" w:rsidR="00E34B82" w:rsidRPr="00373FC0" w:rsidRDefault="00E34B82" w:rsidP="009570DA">
                            <w:pPr>
                              <w:pStyle w:val="tekstzboku"/>
                              <w:spacing w:before="80" w:after="40"/>
                            </w:pPr>
                            <w:r w:rsidRPr="00A606CD">
                              <w:rPr>
                                <w:spacing w:val="-3"/>
                              </w:rPr>
                              <w:t xml:space="preserve">Liczba pracujących </w:t>
                            </w:r>
                            <w:r w:rsidR="00ED63C7" w:rsidRPr="00A606CD">
                              <w:rPr>
                                <w:spacing w:val="-3"/>
                              </w:rPr>
                              <w:t>zwiększyła</w:t>
                            </w:r>
                            <w:r w:rsidRPr="00A606CD">
                              <w:rPr>
                                <w:spacing w:val="-3"/>
                              </w:rPr>
                              <w:t xml:space="preserve"> się</w:t>
                            </w:r>
                            <w:r w:rsidRPr="00A606CD">
                              <w:t xml:space="preserve"> w ciągu kwartału (o </w:t>
                            </w:r>
                            <w:r w:rsidR="00ED63C7" w:rsidRPr="00A606CD">
                              <w:t>2</w:t>
                            </w:r>
                            <w:r w:rsidRPr="00A606CD">
                              <w:t>,</w:t>
                            </w:r>
                            <w:r w:rsidR="00ED63C7" w:rsidRPr="00A606CD">
                              <w:t>1</w:t>
                            </w:r>
                            <w:r w:rsidRPr="00A606CD">
                              <w:t xml:space="preserve">%), </w:t>
                            </w:r>
                            <w:r w:rsidR="00ED63C7" w:rsidRPr="00A606CD">
                              <w:t>zaś</w:t>
                            </w:r>
                            <w:r w:rsidRPr="00A606CD">
                              <w:t xml:space="preserve"> w ciągu roku </w:t>
                            </w:r>
                            <w:r w:rsidR="00ED63C7" w:rsidRPr="00A606CD">
                              <w:t xml:space="preserve">zmniejszyła się </w:t>
                            </w:r>
                            <w:r w:rsidRPr="00A606CD">
                              <w:t>(o </w:t>
                            </w:r>
                            <w:r w:rsidR="00ED63C7" w:rsidRPr="00A606CD">
                              <w:t>1</w:t>
                            </w:r>
                            <w:r w:rsidRPr="00A606CD">
                              <w:t>,</w:t>
                            </w:r>
                            <w:r w:rsidR="00ED63C7" w:rsidRPr="00A606CD">
                              <w:t>7</w:t>
                            </w:r>
                            <w:r w:rsidRPr="00A606CD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6D5BC" id="Pole tekstowe 29" o:spid="_x0000_s1032" type="#_x0000_t202" alt="Pole tekstowe: Liczba pracujących zwiększyła się w ciągu kwartału (o 2,1%), zaś w ciągu roku zmniejszyła się (o 1,7%)" style="position:absolute;margin-left:449.05pt;margin-top:222.3pt;width:138.85pt;height:59.85pt;z-index:-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" filled="f" stroked="f">
                <v:textbox>
                  <w:txbxContent>
                    <w:p w14:paraId="528AA206" w14:textId="11C9B2FF" w:rsidR="00E34B82" w:rsidRPr="00373FC0" w:rsidRDefault="00E34B82" w:rsidP="009570DA">
                      <w:pPr>
                        <w:pStyle w:val="tekstzboku"/>
                        <w:spacing w:before="80" w:after="40"/>
                      </w:pPr>
                      <w:r w:rsidRPr="00A606CD">
                        <w:rPr>
                          <w:spacing w:val="-3"/>
                        </w:rPr>
                        <w:t xml:space="preserve">Liczba pracujących </w:t>
                      </w:r>
                      <w:r w:rsidR="00ED63C7" w:rsidRPr="00A606CD">
                        <w:rPr>
                          <w:spacing w:val="-3"/>
                        </w:rPr>
                        <w:t>zwiększyła</w:t>
                      </w:r>
                      <w:r w:rsidRPr="00A606CD">
                        <w:rPr>
                          <w:spacing w:val="-3"/>
                        </w:rPr>
                        <w:t xml:space="preserve"> się</w:t>
                      </w:r>
                      <w:r w:rsidRPr="00A606CD">
                        <w:t xml:space="preserve"> w ciągu kwartału (o </w:t>
                      </w:r>
                      <w:r w:rsidR="00ED63C7" w:rsidRPr="00A606CD">
                        <w:t>2</w:t>
                      </w:r>
                      <w:r w:rsidRPr="00A606CD">
                        <w:t>,</w:t>
                      </w:r>
                      <w:r w:rsidR="00ED63C7" w:rsidRPr="00A606CD">
                        <w:t>1</w:t>
                      </w:r>
                      <w:r w:rsidRPr="00A606CD">
                        <w:t xml:space="preserve">%), </w:t>
                      </w:r>
                      <w:r w:rsidR="00ED63C7" w:rsidRPr="00A606CD">
                        <w:t>zaś</w:t>
                      </w:r>
                      <w:r w:rsidRPr="00A606CD">
                        <w:t xml:space="preserve"> w ciągu roku </w:t>
                      </w:r>
                      <w:r w:rsidR="00ED63C7" w:rsidRPr="00A606CD">
                        <w:t xml:space="preserve">zmniejszyła się </w:t>
                      </w:r>
                      <w:r w:rsidRPr="00A606CD">
                        <w:t>(o </w:t>
                      </w:r>
                      <w:r w:rsidR="00ED63C7" w:rsidRPr="00A606CD">
                        <w:t>1</w:t>
                      </w:r>
                      <w:r w:rsidRPr="00A606CD">
                        <w:t>,</w:t>
                      </w:r>
                      <w:r w:rsidR="00ED63C7" w:rsidRPr="00A606CD">
                        <w:t>7</w:t>
                      </w:r>
                      <w:r w:rsidRPr="00A606CD">
                        <w:t>%)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497509" w:rsidRPr="00A606CD">
        <w:rPr>
          <w:noProof/>
          <w:szCs w:val="19"/>
          <w:lang w:eastAsia="pl-PL"/>
        </w:rPr>
        <w:t xml:space="preserve">W województwie </w:t>
      </w:r>
      <w:r w:rsidR="00497509" w:rsidRPr="00A606CD">
        <w:rPr>
          <w:noProof/>
          <w:szCs w:val="19"/>
          <w:shd w:val="clear" w:color="auto" w:fill="FFFFFF"/>
        </w:rPr>
        <w:t xml:space="preserve">dolnośląskim </w:t>
      </w:r>
      <w:r w:rsidR="00497509" w:rsidRPr="00A606CD">
        <w:rPr>
          <w:noProof/>
          <w:szCs w:val="19"/>
          <w:lang w:eastAsia="pl-PL"/>
        </w:rPr>
        <w:t xml:space="preserve">w </w:t>
      </w:r>
      <w:r w:rsidR="00DB7109" w:rsidRPr="00A606CD">
        <w:rPr>
          <w:noProof/>
          <w:szCs w:val="19"/>
          <w:lang w:eastAsia="pl-PL"/>
        </w:rPr>
        <w:t>4</w:t>
      </w:r>
      <w:r w:rsidR="00497509" w:rsidRPr="00A606CD">
        <w:rPr>
          <w:noProof/>
          <w:szCs w:val="19"/>
          <w:lang w:eastAsia="pl-PL"/>
        </w:rPr>
        <w:t xml:space="preserve"> kwartale 20</w:t>
      </w:r>
      <w:r w:rsidR="0054061C" w:rsidRPr="00A606CD">
        <w:rPr>
          <w:noProof/>
          <w:szCs w:val="19"/>
          <w:lang w:eastAsia="pl-PL"/>
        </w:rPr>
        <w:t>2</w:t>
      </w:r>
      <w:r w:rsidR="00F57827" w:rsidRPr="00A606CD">
        <w:rPr>
          <w:noProof/>
          <w:szCs w:val="19"/>
          <w:lang w:eastAsia="pl-PL"/>
        </w:rPr>
        <w:t>4</w:t>
      </w:r>
      <w:r w:rsidR="00497509" w:rsidRPr="00A606CD">
        <w:rPr>
          <w:noProof/>
          <w:szCs w:val="19"/>
          <w:lang w:eastAsia="pl-PL"/>
        </w:rPr>
        <w:t xml:space="preserve"> r. pracowało 1</w:t>
      </w:r>
      <w:r w:rsidR="00F57827" w:rsidRPr="00A606CD">
        <w:rPr>
          <w:noProof/>
          <w:szCs w:val="19"/>
          <w:lang w:eastAsia="pl-PL"/>
        </w:rPr>
        <w:t>3</w:t>
      </w:r>
      <w:r w:rsidR="00DB7109" w:rsidRPr="00A606CD">
        <w:rPr>
          <w:noProof/>
          <w:szCs w:val="19"/>
          <w:lang w:eastAsia="pl-PL"/>
        </w:rPr>
        <w:t>75</w:t>
      </w:r>
      <w:r w:rsidR="00497509" w:rsidRPr="00A606CD">
        <w:rPr>
          <w:noProof/>
          <w:szCs w:val="19"/>
          <w:lang w:eastAsia="pl-PL"/>
        </w:rPr>
        <w:t xml:space="preserve"> tys. </w:t>
      </w:r>
      <w:r w:rsidR="00487849" w:rsidRPr="00A606CD">
        <w:rPr>
          <w:noProof/>
          <w:szCs w:val="19"/>
          <w:lang w:eastAsia="pl-PL"/>
        </w:rPr>
        <w:t>osób</w:t>
      </w:r>
      <w:r w:rsidR="00212662" w:rsidRPr="00A606CD">
        <w:rPr>
          <w:noProof/>
          <w:szCs w:val="19"/>
          <w:lang w:eastAsia="pl-PL"/>
        </w:rPr>
        <w:t xml:space="preserve">, </w:t>
      </w:r>
      <w:r w:rsidR="00771EF9" w:rsidRPr="00A606CD">
        <w:rPr>
          <w:noProof/>
          <w:szCs w:val="19"/>
          <w:lang w:eastAsia="pl-PL"/>
        </w:rPr>
        <w:t xml:space="preserve">z tego </w:t>
      </w:r>
      <w:r w:rsidR="00F57827" w:rsidRPr="00A606CD">
        <w:rPr>
          <w:noProof/>
          <w:szCs w:val="19"/>
          <w:lang w:eastAsia="pl-PL"/>
        </w:rPr>
        <w:t>7</w:t>
      </w:r>
      <w:r w:rsidR="00DB7109" w:rsidRPr="00A606CD">
        <w:rPr>
          <w:noProof/>
          <w:szCs w:val="19"/>
          <w:lang w:eastAsia="pl-PL"/>
        </w:rPr>
        <w:t>44</w:t>
      </w:r>
      <w:r w:rsidR="00771EF9" w:rsidRPr="00A606CD">
        <w:rPr>
          <w:noProof/>
          <w:szCs w:val="19"/>
          <w:lang w:eastAsia="pl-PL"/>
        </w:rPr>
        <w:t xml:space="preserve"> tys</w:t>
      </w:r>
      <w:r w:rsidR="00771EF9" w:rsidRPr="00A606CD">
        <w:rPr>
          <w:noProof/>
          <w:spacing w:val="2"/>
          <w:szCs w:val="19"/>
          <w:lang w:eastAsia="pl-PL"/>
        </w:rPr>
        <w:t>. to mężczyźni (</w:t>
      </w:r>
      <w:r w:rsidR="00F57827" w:rsidRPr="00A606CD">
        <w:rPr>
          <w:noProof/>
          <w:spacing w:val="2"/>
          <w:szCs w:val="19"/>
          <w:lang w:eastAsia="pl-PL"/>
        </w:rPr>
        <w:t>5</w:t>
      </w:r>
      <w:r w:rsidR="00DB7109" w:rsidRPr="00A606CD">
        <w:rPr>
          <w:noProof/>
          <w:spacing w:val="2"/>
          <w:szCs w:val="19"/>
          <w:lang w:eastAsia="pl-PL"/>
        </w:rPr>
        <w:t>4</w:t>
      </w:r>
      <w:r w:rsidR="00F57827" w:rsidRPr="00A606CD">
        <w:rPr>
          <w:noProof/>
          <w:spacing w:val="2"/>
          <w:szCs w:val="19"/>
          <w:lang w:eastAsia="pl-PL"/>
        </w:rPr>
        <w:t>,</w:t>
      </w:r>
      <w:r w:rsidR="00DB7109" w:rsidRPr="00A606CD">
        <w:rPr>
          <w:noProof/>
          <w:spacing w:val="2"/>
          <w:szCs w:val="19"/>
          <w:lang w:eastAsia="pl-PL"/>
        </w:rPr>
        <w:t>1</w:t>
      </w:r>
      <w:r w:rsidR="00771EF9" w:rsidRPr="00A606CD">
        <w:rPr>
          <w:noProof/>
          <w:spacing w:val="2"/>
          <w:szCs w:val="19"/>
          <w:lang w:eastAsia="pl-PL"/>
        </w:rPr>
        <w:t xml:space="preserve">%), a </w:t>
      </w:r>
      <w:r w:rsidR="00F57827" w:rsidRPr="00A606CD">
        <w:rPr>
          <w:noProof/>
          <w:spacing w:val="2"/>
          <w:szCs w:val="19"/>
          <w:lang w:eastAsia="pl-PL"/>
        </w:rPr>
        <w:t>6</w:t>
      </w:r>
      <w:r w:rsidR="00DB7109" w:rsidRPr="00A606CD">
        <w:rPr>
          <w:noProof/>
          <w:spacing w:val="2"/>
          <w:szCs w:val="19"/>
          <w:lang w:eastAsia="pl-PL"/>
        </w:rPr>
        <w:t>31</w:t>
      </w:r>
      <w:r w:rsidR="00771EF9" w:rsidRPr="00A606CD">
        <w:rPr>
          <w:noProof/>
          <w:spacing w:val="2"/>
          <w:szCs w:val="19"/>
          <w:lang w:eastAsia="pl-PL"/>
        </w:rPr>
        <w:t xml:space="preserve"> tys. to kobiety</w:t>
      </w:r>
      <w:r w:rsidR="00497509" w:rsidRPr="00A606CD">
        <w:rPr>
          <w:noProof/>
          <w:spacing w:val="2"/>
          <w:szCs w:val="19"/>
          <w:lang w:eastAsia="pl-PL"/>
        </w:rPr>
        <w:t xml:space="preserve"> </w:t>
      </w:r>
      <w:r w:rsidR="00771EF9" w:rsidRPr="00A606CD">
        <w:rPr>
          <w:noProof/>
          <w:spacing w:val="2"/>
          <w:szCs w:val="19"/>
          <w:lang w:eastAsia="pl-PL"/>
        </w:rPr>
        <w:t>(</w:t>
      </w:r>
      <w:r w:rsidR="00F57827" w:rsidRPr="00A606CD">
        <w:rPr>
          <w:noProof/>
          <w:spacing w:val="2"/>
          <w:szCs w:val="19"/>
          <w:lang w:eastAsia="pl-PL"/>
        </w:rPr>
        <w:t>4</w:t>
      </w:r>
      <w:r w:rsidR="00DB7109" w:rsidRPr="00A606CD">
        <w:rPr>
          <w:noProof/>
          <w:spacing w:val="2"/>
          <w:szCs w:val="19"/>
          <w:lang w:eastAsia="pl-PL"/>
        </w:rPr>
        <w:t>5</w:t>
      </w:r>
      <w:r w:rsidR="00F57827" w:rsidRPr="00A606CD">
        <w:rPr>
          <w:noProof/>
          <w:spacing w:val="2"/>
          <w:szCs w:val="19"/>
          <w:lang w:eastAsia="pl-PL"/>
        </w:rPr>
        <w:t>,</w:t>
      </w:r>
      <w:r w:rsidR="00DB7109" w:rsidRPr="00A606CD">
        <w:rPr>
          <w:noProof/>
          <w:spacing w:val="2"/>
          <w:szCs w:val="19"/>
          <w:lang w:eastAsia="pl-PL"/>
        </w:rPr>
        <w:t>9</w:t>
      </w:r>
      <w:r w:rsidR="00497509" w:rsidRPr="00A606CD">
        <w:rPr>
          <w:noProof/>
          <w:spacing w:val="2"/>
          <w:szCs w:val="19"/>
          <w:lang w:eastAsia="pl-PL"/>
        </w:rPr>
        <w:t>%</w:t>
      </w:r>
      <w:r w:rsidR="00771EF9" w:rsidRPr="00A606CD">
        <w:rPr>
          <w:noProof/>
          <w:spacing w:val="2"/>
          <w:szCs w:val="19"/>
          <w:lang w:eastAsia="pl-PL"/>
        </w:rPr>
        <w:t>)</w:t>
      </w:r>
      <w:r w:rsidR="00497509" w:rsidRPr="00A606CD">
        <w:rPr>
          <w:noProof/>
          <w:spacing w:val="2"/>
          <w:szCs w:val="19"/>
          <w:lang w:eastAsia="pl-PL"/>
        </w:rPr>
        <w:t xml:space="preserve">. </w:t>
      </w:r>
      <w:r w:rsidR="005E7E9B" w:rsidRPr="00A606CD">
        <w:rPr>
          <w:noProof/>
          <w:spacing w:val="2"/>
          <w:szCs w:val="19"/>
          <w:lang w:eastAsia="pl-PL"/>
        </w:rPr>
        <w:t>Populacja pracujących z</w:t>
      </w:r>
      <w:r w:rsidR="00DB7109" w:rsidRPr="00A606CD">
        <w:rPr>
          <w:noProof/>
          <w:spacing w:val="2"/>
          <w:szCs w:val="19"/>
          <w:lang w:eastAsia="pl-PL"/>
        </w:rPr>
        <w:t>większył</w:t>
      </w:r>
      <w:r w:rsidR="00F57827" w:rsidRPr="00A606CD">
        <w:rPr>
          <w:noProof/>
          <w:spacing w:val="2"/>
          <w:szCs w:val="19"/>
          <w:lang w:eastAsia="pl-PL"/>
        </w:rPr>
        <w:t>a</w:t>
      </w:r>
      <w:r w:rsidR="005E7E9B" w:rsidRPr="00A606CD">
        <w:rPr>
          <w:noProof/>
          <w:spacing w:val="2"/>
          <w:szCs w:val="19"/>
          <w:lang w:eastAsia="pl-PL"/>
        </w:rPr>
        <w:t xml:space="preserve"> się</w:t>
      </w:r>
      <w:r w:rsidR="005E7E9B" w:rsidRPr="00A606CD">
        <w:rPr>
          <w:noProof/>
          <w:szCs w:val="19"/>
          <w:lang w:eastAsia="pl-PL"/>
        </w:rPr>
        <w:t xml:space="preserve"> </w:t>
      </w:r>
      <w:r w:rsidR="005E7E9B" w:rsidRPr="00A606CD">
        <w:rPr>
          <w:noProof/>
          <w:spacing w:val="-2"/>
          <w:szCs w:val="19"/>
          <w:lang w:eastAsia="pl-PL"/>
        </w:rPr>
        <w:t>względem poprzedniego kwartału</w:t>
      </w:r>
      <w:r w:rsidR="005E512B" w:rsidRPr="00A606CD">
        <w:rPr>
          <w:noProof/>
          <w:spacing w:val="-2"/>
          <w:szCs w:val="19"/>
          <w:lang w:eastAsia="pl-PL"/>
        </w:rPr>
        <w:t xml:space="preserve"> o </w:t>
      </w:r>
      <w:r w:rsidR="00DB7109" w:rsidRPr="00A606CD">
        <w:rPr>
          <w:noProof/>
          <w:spacing w:val="-2"/>
          <w:szCs w:val="19"/>
          <w:lang w:eastAsia="pl-PL"/>
        </w:rPr>
        <w:t>28</w:t>
      </w:r>
      <w:r w:rsidR="00F57827" w:rsidRPr="00A606CD">
        <w:rPr>
          <w:noProof/>
          <w:spacing w:val="-2"/>
          <w:szCs w:val="19"/>
          <w:lang w:eastAsia="pl-PL"/>
        </w:rPr>
        <w:t xml:space="preserve"> tys.</w:t>
      </w:r>
      <w:r w:rsidR="005E512B" w:rsidRPr="00A606CD">
        <w:rPr>
          <w:noProof/>
          <w:spacing w:val="-2"/>
          <w:szCs w:val="19"/>
          <w:lang w:eastAsia="pl-PL"/>
        </w:rPr>
        <w:t xml:space="preserve">, </w:t>
      </w:r>
      <w:r w:rsidR="001053B2" w:rsidRPr="00A606CD">
        <w:rPr>
          <w:noProof/>
          <w:spacing w:val="-2"/>
          <w:szCs w:val="19"/>
          <w:lang w:eastAsia="pl-PL"/>
        </w:rPr>
        <w:t>a</w:t>
      </w:r>
      <w:r w:rsidR="005E512B" w:rsidRPr="00A606CD">
        <w:rPr>
          <w:noProof/>
          <w:spacing w:val="-2"/>
          <w:szCs w:val="19"/>
          <w:lang w:eastAsia="pl-PL"/>
        </w:rPr>
        <w:t xml:space="preserve"> w porównaniu </w:t>
      </w:r>
      <w:r w:rsidR="009A43F9" w:rsidRPr="00A606CD">
        <w:rPr>
          <w:noProof/>
          <w:spacing w:val="-2"/>
          <w:szCs w:val="19"/>
          <w:lang w:eastAsia="pl-PL"/>
        </w:rPr>
        <w:t>z</w:t>
      </w:r>
      <w:r w:rsidR="005E512B" w:rsidRPr="00A606CD">
        <w:rPr>
          <w:noProof/>
          <w:spacing w:val="-2"/>
          <w:szCs w:val="19"/>
          <w:lang w:eastAsia="pl-PL"/>
        </w:rPr>
        <w:t xml:space="preserve"> an</w:t>
      </w:r>
      <w:r w:rsidR="008B3B14" w:rsidRPr="00A606CD">
        <w:rPr>
          <w:noProof/>
          <w:spacing w:val="-2"/>
          <w:szCs w:val="19"/>
          <w:lang w:eastAsia="pl-PL"/>
        </w:rPr>
        <w:t>alogiczn</w:t>
      </w:r>
      <w:r w:rsidR="009A43F9" w:rsidRPr="00A606CD">
        <w:rPr>
          <w:noProof/>
          <w:spacing w:val="-2"/>
          <w:szCs w:val="19"/>
          <w:lang w:eastAsia="pl-PL"/>
        </w:rPr>
        <w:t>ym</w:t>
      </w:r>
      <w:r w:rsidR="008B3B14" w:rsidRPr="00A606CD">
        <w:rPr>
          <w:noProof/>
          <w:spacing w:val="2"/>
          <w:szCs w:val="19"/>
          <w:lang w:eastAsia="pl-PL"/>
        </w:rPr>
        <w:t xml:space="preserve"> okres</w:t>
      </w:r>
      <w:r w:rsidR="009A43F9" w:rsidRPr="00A606CD">
        <w:rPr>
          <w:noProof/>
          <w:spacing w:val="2"/>
          <w:szCs w:val="19"/>
          <w:lang w:eastAsia="pl-PL"/>
        </w:rPr>
        <w:t>em</w:t>
      </w:r>
      <w:r w:rsidR="008B3B14" w:rsidRPr="00A606CD">
        <w:rPr>
          <w:noProof/>
          <w:spacing w:val="2"/>
          <w:szCs w:val="19"/>
          <w:lang w:eastAsia="pl-PL"/>
        </w:rPr>
        <w:t xml:space="preserve"> poprzedniego roku </w:t>
      </w:r>
      <w:r w:rsidR="00ED63C7" w:rsidRPr="00A606CD">
        <w:rPr>
          <w:rFonts w:cs="Arial"/>
          <w:noProof/>
          <w:spacing w:val="2"/>
          <w:szCs w:val="19"/>
          <w:lang w:eastAsia="pl-PL"/>
        </w:rPr>
        <w:t>zmniejszyła się</w:t>
      </w:r>
      <w:r w:rsidR="00884D1A" w:rsidRPr="00A606CD">
        <w:rPr>
          <w:noProof/>
          <w:spacing w:val="2"/>
          <w:szCs w:val="19"/>
          <w:lang w:eastAsia="pl-PL"/>
        </w:rPr>
        <w:t xml:space="preserve"> </w:t>
      </w:r>
      <w:r w:rsidR="005E7E9B" w:rsidRPr="00A606CD">
        <w:rPr>
          <w:noProof/>
          <w:spacing w:val="2"/>
          <w:szCs w:val="19"/>
          <w:lang w:eastAsia="pl-PL"/>
        </w:rPr>
        <w:t>o</w:t>
      </w:r>
      <w:r w:rsidR="005E7E9B" w:rsidRPr="00A606CD">
        <w:rPr>
          <w:noProof/>
          <w:szCs w:val="19"/>
          <w:lang w:eastAsia="pl-PL"/>
        </w:rPr>
        <w:t xml:space="preserve"> </w:t>
      </w:r>
      <w:r w:rsidR="00F57827" w:rsidRPr="00A606CD">
        <w:rPr>
          <w:noProof/>
          <w:szCs w:val="19"/>
          <w:lang w:eastAsia="pl-PL"/>
        </w:rPr>
        <w:t>2</w:t>
      </w:r>
      <w:r w:rsidR="00ED63C7" w:rsidRPr="00A606CD">
        <w:rPr>
          <w:noProof/>
          <w:szCs w:val="19"/>
          <w:lang w:eastAsia="pl-PL"/>
        </w:rPr>
        <w:t>4</w:t>
      </w:r>
      <w:r w:rsidR="00F57827" w:rsidRPr="00A606CD">
        <w:rPr>
          <w:noProof/>
          <w:szCs w:val="19"/>
          <w:lang w:eastAsia="pl-PL"/>
        </w:rPr>
        <w:t xml:space="preserve"> tys</w:t>
      </w:r>
      <w:r w:rsidR="005E7E9B" w:rsidRPr="00A606CD">
        <w:rPr>
          <w:noProof/>
          <w:szCs w:val="19"/>
          <w:lang w:eastAsia="pl-PL"/>
        </w:rPr>
        <w:t xml:space="preserve">. Biorąc pod uwagę miejsce zamieszkania odsetek mieszkańców miast wśród pracujących wyniósł </w:t>
      </w:r>
      <w:r w:rsidR="00F57827" w:rsidRPr="00A606CD">
        <w:rPr>
          <w:noProof/>
          <w:szCs w:val="19"/>
          <w:lang w:eastAsia="pl-PL"/>
        </w:rPr>
        <w:t>67,</w:t>
      </w:r>
      <w:r w:rsidR="00DB7109" w:rsidRPr="00A606CD">
        <w:rPr>
          <w:noProof/>
          <w:szCs w:val="19"/>
          <w:lang w:eastAsia="pl-PL"/>
        </w:rPr>
        <w:t>3</w:t>
      </w:r>
      <w:r w:rsidR="005E7E9B" w:rsidRPr="00A606CD">
        <w:rPr>
          <w:noProof/>
          <w:szCs w:val="19"/>
          <w:lang w:eastAsia="pl-PL"/>
        </w:rPr>
        <w:t xml:space="preserve">% (tj. </w:t>
      </w:r>
      <w:r w:rsidR="00F57827" w:rsidRPr="00A606CD">
        <w:rPr>
          <w:noProof/>
          <w:szCs w:val="19"/>
          <w:lang w:eastAsia="pl-PL"/>
        </w:rPr>
        <w:t>9</w:t>
      </w:r>
      <w:r w:rsidR="00DB7109" w:rsidRPr="00A606CD">
        <w:rPr>
          <w:noProof/>
          <w:szCs w:val="19"/>
          <w:lang w:eastAsia="pl-PL"/>
        </w:rPr>
        <w:t>26</w:t>
      </w:r>
      <w:r w:rsidR="005E7E9B" w:rsidRPr="00A606CD">
        <w:rPr>
          <w:noProof/>
          <w:szCs w:val="19"/>
          <w:lang w:eastAsia="pl-PL"/>
        </w:rPr>
        <w:t xml:space="preserve"> tys. osób).</w:t>
      </w:r>
    </w:p>
    <w:p w14:paraId="25172DF2" w14:textId="7A0A28F4" w:rsidR="00FC6E30" w:rsidRPr="00A606CD" w:rsidRDefault="00FC6E30" w:rsidP="00A20BA5">
      <w:pPr>
        <w:rPr>
          <w:noProof/>
          <w:szCs w:val="19"/>
          <w:lang w:eastAsia="pl-PL"/>
        </w:rPr>
      </w:pPr>
      <w:r w:rsidRPr="00A606CD">
        <w:rPr>
          <w:noProof/>
          <w:spacing w:val="-2"/>
          <w:szCs w:val="19"/>
          <w:lang w:eastAsia="pl-PL"/>
        </w:rPr>
        <w:t xml:space="preserve">Wskaźnik zatrudnienia w omawianym okresie ukształtował się na </w:t>
      </w:r>
      <w:r w:rsidR="00F57827" w:rsidRPr="00A606CD">
        <w:rPr>
          <w:noProof/>
          <w:spacing w:val="-2"/>
          <w:szCs w:val="19"/>
          <w:lang w:eastAsia="pl-PL"/>
        </w:rPr>
        <w:t>wyższym</w:t>
      </w:r>
      <w:r w:rsidRPr="00A606CD">
        <w:rPr>
          <w:noProof/>
          <w:spacing w:val="-2"/>
          <w:szCs w:val="19"/>
          <w:lang w:eastAsia="pl-PL"/>
        </w:rPr>
        <w:t xml:space="preserve"> </w:t>
      </w:r>
      <w:r w:rsidR="00740BD3" w:rsidRPr="00A606CD">
        <w:rPr>
          <w:noProof/>
          <w:spacing w:val="-2"/>
          <w:szCs w:val="19"/>
          <w:lang w:eastAsia="pl-PL"/>
        </w:rPr>
        <w:t xml:space="preserve">(o </w:t>
      </w:r>
      <w:r w:rsidR="00DB7109" w:rsidRPr="00A606CD">
        <w:rPr>
          <w:noProof/>
          <w:spacing w:val="-2"/>
          <w:szCs w:val="19"/>
          <w:lang w:eastAsia="pl-PL"/>
        </w:rPr>
        <w:t>1</w:t>
      </w:r>
      <w:r w:rsidR="00740BD3" w:rsidRPr="00A606CD">
        <w:rPr>
          <w:noProof/>
          <w:spacing w:val="-2"/>
          <w:szCs w:val="19"/>
          <w:lang w:eastAsia="pl-PL"/>
        </w:rPr>
        <w:t>,</w:t>
      </w:r>
      <w:r w:rsidR="00DB7109" w:rsidRPr="00A606CD">
        <w:rPr>
          <w:noProof/>
          <w:spacing w:val="-2"/>
          <w:szCs w:val="19"/>
          <w:lang w:eastAsia="pl-PL"/>
        </w:rPr>
        <w:t>7</w:t>
      </w:r>
      <w:r w:rsidR="00740BD3" w:rsidRPr="00A606CD">
        <w:rPr>
          <w:noProof/>
          <w:spacing w:val="-2"/>
          <w:szCs w:val="19"/>
          <w:lang w:eastAsia="pl-PL"/>
        </w:rPr>
        <w:t xml:space="preserve"> p.proc.)</w:t>
      </w:r>
      <w:r w:rsidR="00740BD3" w:rsidRPr="00A606CD">
        <w:rPr>
          <w:noProof/>
          <w:szCs w:val="19"/>
          <w:lang w:eastAsia="pl-PL"/>
        </w:rPr>
        <w:t xml:space="preserve"> </w:t>
      </w:r>
      <w:r w:rsidRPr="00A606CD">
        <w:rPr>
          <w:noProof/>
          <w:szCs w:val="19"/>
          <w:lang w:eastAsia="pl-PL"/>
        </w:rPr>
        <w:t xml:space="preserve">poziomie niż w kraju i wyniósł </w:t>
      </w:r>
      <w:r w:rsidR="00F57827" w:rsidRPr="00A606CD">
        <w:rPr>
          <w:noProof/>
          <w:szCs w:val="19"/>
          <w:lang w:eastAsia="pl-PL"/>
        </w:rPr>
        <w:t>5</w:t>
      </w:r>
      <w:r w:rsidR="00DB7109" w:rsidRPr="00A606CD">
        <w:rPr>
          <w:noProof/>
          <w:szCs w:val="19"/>
          <w:lang w:eastAsia="pl-PL"/>
        </w:rPr>
        <w:t>8</w:t>
      </w:r>
      <w:r w:rsidR="00F57827" w:rsidRPr="00A606CD">
        <w:rPr>
          <w:noProof/>
          <w:szCs w:val="19"/>
          <w:lang w:eastAsia="pl-PL"/>
        </w:rPr>
        <w:t>,</w:t>
      </w:r>
      <w:r w:rsidR="00DB7109" w:rsidRPr="00A606CD">
        <w:rPr>
          <w:noProof/>
          <w:szCs w:val="19"/>
          <w:lang w:eastAsia="pl-PL"/>
        </w:rPr>
        <w:t>5</w:t>
      </w:r>
      <w:r w:rsidRPr="00A606CD">
        <w:rPr>
          <w:noProof/>
          <w:szCs w:val="19"/>
          <w:lang w:eastAsia="pl-PL"/>
        </w:rPr>
        <w:t>%</w:t>
      </w:r>
      <w:r w:rsidR="00F57827" w:rsidRPr="00A606CD">
        <w:rPr>
          <w:noProof/>
          <w:szCs w:val="19"/>
          <w:lang w:eastAsia="pl-PL"/>
        </w:rPr>
        <w:t xml:space="preserve"> (w kraju – 56,</w:t>
      </w:r>
      <w:r w:rsidR="00DB7109" w:rsidRPr="00A606CD">
        <w:rPr>
          <w:noProof/>
          <w:szCs w:val="19"/>
          <w:lang w:eastAsia="pl-PL"/>
        </w:rPr>
        <w:t>8</w:t>
      </w:r>
      <w:r w:rsidR="00F57827" w:rsidRPr="00A606CD">
        <w:rPr>
          <w:noProof/>
          <w:szCs w:val="19"/>
          <w:lang w:eastAsia="pl-PL"/>
        </w:rPr>
        <w:t>%)</w:t>
      </w:r>
      <w:r w:rsidRPr="00A606CD">
        <w:rPr>
          <w:noProof/>
          <w:szCs w:val="19"/>
          <w:lang w:eastAsia="pl-PL"/>
        </w:rPr>
        <w:t>.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116B01" w:rsidRPr="00A606CD" w14:paraId="10C3E971" w14:textId="77777777" w:rsidTr="00C92911">
        <w:tc>
          <w:tcPr>
            <w:tcW w:w="7936" w:type="dxa"/>
            <w:shd w:val="clear" w:color="auto" w:fill="F2F2F2"/>
          </w:tcPr>
          <w:p w14:paraId="054A5C4F" w14:textId="77777777" w:rsidR="00116B01" w:rsidRPr="00A606CD" w:rsidRDefault="00116B01" w:rsidP="00A20BA5">
            <w:pPr>
              <w:pStyle w:val="Tekstnormalny"/>
              <w:spacing w:before="0"/>
              <w:jc w:val="left"/>
            </w:pPr>
            <w:r w:rsidRPr="00A606CD">
              <w:rPr>
                <w:rFonts w:ascii="Fira Sans SemiBold" w:hAnsi="Fira Sans SemiBold"/>
              </w:rPr>
              <w:t xml:space="preserve">Wskaźnik zatrudnienia </w:t>
            </w:r>
            <w:r w:rsidR="00E01531" w:rsidRPr="00A606CD">
              <w:t>jest to procentowy udział pracujących danej kategorii w ogólnej liczbie ludności danej kategorii.</w:t>
            </w:r>
          </w:p>
        </w:tc>
      </w:tr>
    </w:tbl>
    <w:p w14:paraId="46DF4401" w14:textId="77777777" w:rsidR="00D438A2" w:rsidRPr="00A606CD" w:rsidRDefault="00D438A2" w:rsidP="001B5E25">
      <w:pPr>
        <w:pStyle w:val="tytuwykresu"/>
        <w:spacing w:line="230" w:lineRule="exact"/>
        <w:rPr>
          <w:spacing w:val="-4"/>
          <w:sz w:val="19"/>
          <w:szCs w:val="19"/>
        </w:rPr>
      </w:pPr>
      <w:r w:rsidRPr="00A606CD">
        <w:rPr>
          <w:spacing w:val="-4"/>
          <w:sz w:val="19"/>
          <w:szCs w:val="19"/>
        </w:rPr>
        <w:t xml:space="preserve">Tablica 3. Wskaźnik zatrudnienia ludności w wieku 15-89 lat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lica 3. Wskaźnik zatrudnienia ludności w wieku 15-89 lat"/>
        <w:tblDescription w:val="Tablica przedstawia wartości wskaźnika zatrudnienia w 4 kwartale 2022-2023 oraz w 3 i 4 kwartale 2024 r. dla zbiorowości ogółem, a także dla mężczyzn i kobiet oraz mieszkańców miast i wsi.&#10;Dane do tablicy dostępne są w załączonym pliku Excel.       "/>
      </w:tblPr>
      <w:tblGrid>
        <w:gridCol w:w="2255"/>
        <w:gridCol w:w="968"/>
        <w:gridCol w:w="970"/>
        <w:gridCol w:w="970"/>
        <w:gridCol w:w="971"/>
        <w:gridCol w:w="968"/>
        <w:gridCol w:w="965"/>
      </w:tblGrid>
      <w:tr w:rsidR="00AD3F11" w:rsidRPr="00A606CD" w14:paraId="6920DC29" w14:textId="77777777" w:rsidTr="00F61C42">
        <w:tc>
          <w:tcPr>
            <w:tcW w:w="1398" w:type="pct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40BDCA" w14:textId="77777777" w:rsidR="00AD3F11" w:rsidRPr="00A606CD" w:rsidRDefault="00AD3F11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Wyszczególnienie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BDF003" w14:textId="77777777" w:rsidR="00AD3F11" w:rsidRPr="00A606CD" w:rsidRDefault="00AD3F11" w:rsidP="00BA03E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202</w:t>
            </w:r>
            <w:r w:rsidR="00BA03E1" w:rsidRPr="00A606CD">
              <w:rPr>
                <w:sz w:val="16"/>
                <w:szCs w:val="16"/>
              </w:rPr>
              <w:t>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5AD5FDB" w14:textId="77777777" w:rsidR="00AD3F11" w:rsidRPr="00A606CD" w:rsidRDefault="00AD3F11" w:rsidP="00BA03E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202</w:t>
            </w:r>
            <w:r w:rsidR="00BA03E1" w:rsidRPr="00A606CD">
              <w:rPr>
                <w:sz w:val="16"/>
                <w:szCs w:val="16"/>
              </w:rPr>
              <w:t>3</w:t>
            </w:r>
          </w:p>
        </w:tc>
        <w:tc>
          <w:tcPr>
            <w:tcW w:w="2401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77433A4F" w14:textId="77777777" w:rsidR="00AD3F11" w:rsidRPr="00A606CD" w:rsidRDefault="00AD3F11" w:rsidP="00BA03E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202</w:t>
            </w:r>
            <w:r w:rsidR="00BA03E1" w:rsidRPr="00A606CD">
              <w:rPr>
                <w:sz w:val="16"/>
                <w:szCs w:val="16"/>
              </w:rPr>
              <w:t>4</w:t>
            </w:r>
          </w:p>
        </w:tc>
      </w:tr>
      <w:tr w:rsidR="00AD3F11" w:rsidRPr="00A606CD" w14:paraId="4297A022" w14:textId="77777777" w:rsidTr="00F61C42">
        <w:tc>
          <w:tcPr>
            <w:tcW w:w="1398" w:type="pct"/>
            <w:vMerge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2CAB0DA7" w14:textId="77777777" w:rsidR="00AD3F11" w:rsidRPr="00A606CD" w:rsidRDefault="00AD3F11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3783B4" w14:textId="3B299627" w:rsidR="00AD3F11" w:rsidRPr="00A606CD" w:rsidRDefault="00ED63C7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4</w:t>
            </w:r>
            <w:r w:rsidR="00AD3F11" w:rsidRPr="00A606CD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1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1C46789" w14:textId="48B424E2" w:rsidR="00AD3F11" w:rsidRPr="00A606CD" w:rsidRDefault="00ED63C7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3</w:t>
            </w:r>
            <w:r w:rsidR="00AD3F11" w:rsidRPr="00A606CD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800" w:type="pct"/>
            <w:gridSpan w:val="3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06C4AFC4" w14:textId="5C31F8E2" w:rsidR="00AD3F11" w:rsidRPr="00A606CD" w:rsidRDefault="00ED63C7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4</w:t>
            </w:r>
            <w:r w:rsidR="00AD3F11" w:rsidRPr="00A606CD">
              <w:rPr>
                <w:sz w:val="16"/>
                <w:szCs w:val="16"/>
              </w:rPr>
              <w:t xml:space="preserve"> kwartał</w:t>
            </w:r>
          </w:p>
        </w:tc>
      </w:tr>
      <w:tr w:rsidR="00AD3F11" w:rsidRPr="00A606CD" w14:paraId="3E20C804" w14:textId="77777777" w:rsidTr="00F61C42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4DE71F74" w14:textId="77777777" w:rsidR="00AD3F11" w:rsidRPr="00A606CD" w:rsidRDefault="00AD3F11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04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6AE7C95" w14:textId="77777777" w:rsidR="00AD3F11" w:rsidRPr="00A606CD" w:rsidRDefault="00AD3F11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w %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</w:tcPr>
          <w:p w14:paraId="5EEE38FE" w14:textId="51AA1318" w:rsidR="00AD3F11" w:rsidRPr="00A606CD" w:rsidRDefault="00AD3F11" w:rsidP="00340B3A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A606CD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+/- w porównaniu z </w:t>
            </w:r>
            <w:r w:rsidR="00ED63C7" w:rsidRPr="00A606CD">
              <w:rPr>
                <w:rFonts w:eastAsia="Times New Roman"/>
                <w:color w:val="000000"/>
                <w:spacing w:val="-6"/>
                <w:sz w:val="16"/>
                <w:szCs w:val="16"/>
              </w:rPr>
              <w:t>4</w:t>
            </w:r>
            <w:r w:rsidRPr="00A606CD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kw. 202</w:t>
            </w:r>
            <w:r w:rsidR="002F1826" w:rsidRPr="00A606CD">
              <w:rPr>
                <w:rFonts w:eastAsia="Times New Roman"/>
                <w:color w:val="000000"/>
                <w:spacing w:val="-6"/>
                <w:sz w:val="16"/>
                <w:szCs w:val="16"/>
              </w:rPr>
              <w:t>3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40D5272" w14:textId="3E4C80F7" w:rsidR="00AD3F11" w:rsidRPr="00A606CD" w:rsidRDefault="00AD3F11" w:rsidP="00340B3A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A606CD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+/- w porównaniu z </w:t>
            </w:r>
            <w:r w:rsidR="00ED63C7" w:rsidRPr="00A606CD">
              <w:rPr>
                <w:rFonts w:eastAsia="Times New Roman"/>
                <w:color w:val="000000"/>
                <w:spacing w:val="-6"/>
                <w:sz w:val="16"/>
                <w:szCs w:val="16"/>
              </w:rPr>
              <w:t>3</w:t>
            </w:r>
            <w:r w:rsidRPr="00A606CD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kw. 202</w:t>
            </w:r>
            <w:r w:rsidR="00340B3A" w:rsidRPr="00A606CD">
              <w:rPr>
                <w:rFonts w:eastAsia="Times New Roman"/>
                <w:color w:val="000000"/>
                <w:spacing w:val="-6"/>
                <w:sz w:val="16"/>
                <w:szCs w:val="16"/>
              </w:rPr>
              <w:t>4</w:t>
            </w:r>
            <w:r w:rsidRPr="00A606CD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</w:t>
            </w:r>
          </w:p>
        </w:tc>
      </w:tr>
      <w:tr w:rsidR="00ED63C7" w:rsidRPr="00A606CD" w14:paraId="114A5E5F" w14:textId="77777777" w:rsidTr="00ED63C7">
        <w:tc>
          <w:tcPr>
            <w:tcW w:w="13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AA60AD0" w14:textId="77777777" w:rsidR="00ED63C7" w:rsidRPr="00A606CD" w:rsidRDefault="00ED63C7" w:rsidP="00ED63C7">
            <w:pPr>
              <w:spacing w:before="40" w:after="40" w:line="180" w:lineRule="exact"/>
              <w:rPr>
                <w:b/>
                <w:sz w:val="16"/>
                <w:szCs w:val="16"/>
              </w:rPr>
            </w:pPr>
            <w:r w:rsidRPr="00A606CD">
              <w:rPr>
                <w:b/>
                <w:sz w:val="16"/>
                <w:szCs w:val="16"/>
              </w:rPr>
              <w:t>O G Ó Ł E M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EF97A5F" w14:textId="55000F0F" w:rsidR="00ED63C7" w:rsidRPr="00A606CD" w:rsidRDefault="00ED63C7" w:rsidP="00ED63C7">
            <w:pPr>
              <w:spacing w:before="0" w:after="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A606CD">
              <w:rPr>
                <w:b/>
                <w:bCs/>
                <w:sz w:val="16"/>
                <w:szCs w:val="16"/>
              </w:rPr>
              <w:t>57,2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63D859D0" w14:textId="42B2E934" w:rsidR="00ED63C7" w:rsidRPr="00A606CD" w:rsidRDefault="00ED63C7" w:rsidP="00ED63C7">
            <w:pPr>
              <w:spacing w:before="0" w:after="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A606CD">
              <w:rPr>
                <w:b/>
                <w:bCs/>
                <w:sz w:val="16"/>
                <w:szCs w:val="16"/>
              </w:rPr>
              <w:t>59,6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DFA6F74" w14:textId="3B97F47E" w:rsidR="00ED63C7" w:rsidRPr="00A606CD" w:rsidRDefault="00ED63C7" w:rsidP="00ED63C7">
            <w:pPr>
              <w:spacing w:before="0" w:after="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A606CD">
              <w:rPr>
                <w:b/>
                <w:bCs/>
                <w:sz w:val="16"/>
                <w:szCs w:val="16"/>
              </w:rPr>
              <w:t>57,3</w:t>
            </w:r>
          </w:p>
        </w:tc>
        <w:tc>
          <w:tcPr>
            <w:tcW w:w="602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B92AEC1" w14:textId="3F57FDB0" w:rsidR="00ED63C7" w:rsidRPr="00A606CD" w:rsidRDefault="00ED63C7" w:rsidP="00ED63C7">
            <w:pPr>
              <w:spacing w:before="0" w:after="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A606CD">
              <w:rPr>
                <w:b/>
                <w:bCs/>
                <w:sz w:val="16"/>
                <w:szCs w:val="16"/>
              </w:rPr>
              <w:t>58,5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1546CE19" w14:textId="72C8A163" w:rsidR="00ED63C7" w:rsidRPr="00A606CD" w:rsidRDefault="00ED63C7" w:rsidP="00ED63C7">
            <w:pPr>
              <w:spacing w:before="0" w:after="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A606CD">
              <w:rPr>
                <w:b/>
                <w:bCs/>
                <w:sz w:val="16"/>
                <w:szCs w:val="16"/>
              </w:rPr>
              <w:t>-1,1</w:t>
            </w:r>
          </w:p>
        </w:tc>
        <w:tc>
          <w:tcPr>
            <w:tcW w:w="5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85D6075" w14:textId="09E9168A" w:rsidR="00ED63C7" w:rsidRPr="00A606CD" w:rsidRDefault="00ED63C7" w:rsidP="00ED63C7">
            <w:pPr>
              <w:spacing w:before="0" w:after="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A606CD">
              <w:rPr>
                <w:b/>
                <w:bCs/>
                <w:sz w:val="16"/>
                <w:szCs w:val="16"/>
              </w:rPr>
              <w:t>1,2</w:t>
            </w:r>
          </w:p>
        </w:tc>
      </w:tr>
      <w:tr w:rsidR="00ED63C7" w:rsidRPr="00A606CD" w14:paraId="0E6EB911" w14:textId="77777777" w:rsidTr="00ED63C7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130B45" w14:textId="77777777" w:rsidR="00ED63C7" w:rsidRPr="00A606CD" w:rsidRDefault="00ED63C7" w:rsidP="00ED63C7">
            <w:pPr>
              <w:spacing w:before="40" w:after="40" w:line="180" w:lineRule="exact"/>
              <w:ind w:left="113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44F14" w14:textId="291AA585" w:rsidR="00ED63C7" w:rsidRPr="00A606CD" w:rsidRDefault="00ED63C7" w:rsidP="00ED63C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64,6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7A733A" w14:textId="4CAC860C" w:rsidR="00ED63C7" w:rsidRPr="00A606CD" w:rsidRDefault="00ED63C7" w:rsidP="00ED63C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64,6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A3646C" w14:textId="2E141BE9" w:rsidR="00ED63C7" w:rsidRPr="00A606CD" w:rsidRDefault="00ED63C7" w:rsidP="00ED63C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64,3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502960" w14:textId="3CC8201B" w:rsidR="00ED63C7" w:rsidRPr="00A606CD" w:rsidRDefault="00ED63C7" w:rsidP="00ED63C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66,3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D500CD0" w14:textId="6F6957A1" w:rsidR="00ED63C7" w:rsidRPr="00A606CD" w:rsidRDefault="00ED63C7" w:rsidP="00ED63C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1,7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3083F3C" w14:textId="1358172C" w:rsidR="00ED63C7" w:rsidRPr="00A606CD" w:rsidRDefault="00ED63C7" w:rsidP="00ED63C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2,0</w:t>
            </w:r>
          </w:p>
        </w:tc>
      </w:tr>
      <w:tr w:rsidR="00ED63C7" w:rsidRPr="00A606CD" w14:paraId="0F33D32F" w14:textId="77777777" w:rsidTr="00ED63C7">
        <w:tc>
          <w:tcPr>
            <w:tcW w:w="13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8BE739A" w14:textId="77777777" w:rsidR="00ED63C7" w:rsidRPr="00A606CD" w:rsidRDefault="00ED63C7" w:rsidP="00ED63C7">
            <w:pPr>
              <w:spacing w:before="40" w:after="40" w:line="180" w:lineRule="exact"/>
              <w:ind w:left="113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D65BE26" w14:textId="5BDEB973" w:rsidR="00ED63C7" w:rsidRPr="00A606CD" w:rsidRDefault="00ED63C7" w:rsidP="00ED63C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50,5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33CA486" w14:textId="2773E574" w:rsidR="00ED63C7" w:rsidRPr="00A606CD" w:rsidRDefault="00ED63C7" w:rsidP="00ED63C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54,9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8809806" w14:textId="2BA659F6" w:rsidR="00ED63C7" w:rsidRPr="00A606CD" w:rsidRDefault="00ED63C7" w:rsidP="00ED63C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51,0</w:t>
            </w:r>
          </w:p>
        </w:tc>
        <w:tc>
          <w:tcPr>
            <w:tcW w:w="60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854F4DF" w14:textId="4D07ABF5" w:rsidR="00ED63C7" w:rsidRPr="00A606CD" w:rsidRDefault="00ED63C7" w:rsidP="00ED63C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51,5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E42EEEB" w14:textId="20FE365D" w:rsidR="00ED63C7" w:rsidRPr="00A606CD" w:rsidRDefault="00ED63C7" w:rsidP="00ED63C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-3,4</w:t>
            </w:r>
          </w:p>
        </w:tc>
        <w:tc>
          <w:tcPr>
            <w:tcW w:w="5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8D49A63" w14:textId="3D3C03AD" w:rsidR="00ED63C7" w:rsidRPr="00A606CD" w:rsidRDefault="00ED63C7" w:rsidP="00ED63C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0,5</w:t>
            </w:r>
          </w:p>
        </w:tc>
      </w:tr>
      <w:tr w:rsidR="00ED63C7" w:rsidRPr="00A606CD" w14:paraId="026E6BD9" w14:textId="77777777" w:rsidTr="00ED63C7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39786E" w14:textId="77777777" w:rsidR="00ED63C7" w:rsidRPr="00A606CD" w:rsidRDefault="00ED63C7" w:rsidP="00ED63C7">
            <w:pPr>
              <w:spacing w:before="40" w:after="40" w:line="180" w:lineRule="exac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Miasta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CE034F" w14:textId="17F39A57" w:rsidR="00ED63C7" w:rsidRPr="00A606CD" w:rsidRDefault="00ED63C7" w:rsidP="00ED63C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57,0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619E07" w14:textId="532B76F4" w:rsidR="00ED63C7" w:rsidRPr="00A606CD" w:rsidRDefault="00ED63C7" w:rsidP="00ED63C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58,6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F85274" w14:textId="49D9B1A6" w:rsidR="00ED63C7" w:rsidRPr="00A606CD" w:rsidRDefault="00ED63C7" w:rsidP="00ED63C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56,8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8009CE" w14:textId="100F4BF0" w:rsidR="00ED63C7" w:rsidRPr="00A606CD" w:rsidRDefault="00ED63C7" w:rsidP="00ED63C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58,0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E04D943" w14:textId="4BDBE5ED" w:rsidR="00ED63C7" w:rsidRPr="00A606CD" w:rsidRDefault="00ED63C7" w:rsidP="00ED63C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-0,6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B0FA65F" w14:textId="57DFA727" w:rsidR="00ED63C7" w:rsidRPr="00A606CD" w:rsidRDefault="00ED63C7" w:rsidP="00ED63C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1,2</w:t>
            </w:r>
          </w:p>
        </w:tc>
      </w:tr>
      <w:tr w:rsidR="00ED63C7" w:rsidRPr="00A606CD" w14:paraId="40FAA875" w14:textId="77777777" w:rsidTr="00ED63C7">
        <w:tc>
          <w:tcPr>
            <w:tcW w:w="1398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612C156F" w14:textId="77777777" w:rsidR="00ED63C7" w:rsidRPr="00A606CD" w:rsidRDefault="00ED63C7" w:rsidP="00ED63C7">
            <w:pPr>
              <w:spacing w:before="40" w:after="40" w:line="180" w:lineRule="exac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Wieś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733F269B" w14:textId="68C3C93D" w:rsidR="00ED63C7" w:rsidRPr="00A606CD" w:rsidRDefault="00ED63C7" w:rsidP="00ED63C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57,6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58B8ECA3" w14:textId="429B9F5C" w:rsidR="00ED63C7" w:rsidRPr="00A606CD" w:rsidRDefault="00ED63C7" w:rsidP="00ED63C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61,6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495B0B72" w14:textId="5421466E" w:rsidR="00ED63C7" w:rsidRPr="00A606CD" w:rsidRDefault="00ED63C7" w:rsidP="00ED63C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58,5</w:t>
            </w:r>
          </w:p>
        </w:tc>
        <w:tc>
          <w:tcPr>
            <w:tcW w:w="602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44D2F346" w14:textId="12201D09" w:rsidR="00ED63C7" w:rsidRPr="00A606CD" w:rsidRDefault="00ED63C7" w:rsidP="00ED63C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59,7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vAlign w:val="bottom"/>
          </w:tcPr>
          <w:p w14:paraId="6BCB9C9E" w14:textId="6F7B9A00" w:rsidR="00ED63C7" w:rsidRPr="00A606CD" w:rsidRDefault="00ED63C7" w:rsidP="00ED63C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-1,9</w:t>
            </w:r>
          </w:p>
        </w:tc>
        <w:tc>
          <w:tcPr>
            <w:tcW w:w="598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7D445194" w14:textId="6F81AC5E" w:rsidR="00ED63C7" w:rsidRPr="00A606CD" w:rsidRDefault="00ED63C7" w:rsidP="00ED63C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1,2</w:t>
            </w:r>
          </w:p>
        </w:tc>
      </w:tr>
    </w:tbl>
    <w:p w14:paraId="6B1D568F" w14:textId="2DC60A4D" w:rsidR="00E5395D" w:rsidRPr="00A606CD" w:rsidRDefault="001B5EF4" w:rsidP="00A20BA5">
      <w:pPr>
        <w:rPr>
          <w:noProof/>
          <w:szCs w:val="19"/>
          <w:lang w:eastAsia="pl-PL"/>
        </w:rPr>
      </w:pPr>
      <w:r w:rsidRPr="00A606C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95104" behindDoc="1" locked="0" layoutInCell="1" allowOverlap="1" wp14:anchorId="2F6D713B" wp14:editId="0B2A8DCC">
                <wp:simplePos x="0" y="0"/>
                <wp:positionH relativeFrom="column">
                  <wp:posOffset>5276850</wp:posOffset>
                </wp:positionH>
                <wp:positionV relativeFrom="page">
                  <wp:posOffset>5815330</wp:posOffset>
                </wp:positionV>
                <wp:extent cx="1734820" cy="978535"/>
                <wp:effectExtent l="0" t="0" r="0" b="0"/>
                <wp:wrapTight wrapText="bothSides">
                  <wp:wrapPolygon edited="0">
                    <wp:start x="474" y="0"/>
                    <wp:lineTo x="474" y="21025"/>
                    <wp:lineTo x="20873" y="21025"/>
                    <wp:lineTo x="20873" y="0"/>
                    <wp:lineTo x="474" y="0"/>
                  </wp:wrapPolygon>
                </wp:wrapTight>
                <wp:docPr id="14" name="Pole tekstowe 29" descr="Pole tekstowe: Najwyższą wartość wskaźnika zatrudnienia odnotowano w populacji osób w wieku 35–44 lata oraz z wykształceniem wyższ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78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839209" w14:textId="7A8E950F" w:rsidR="00E34B82" w:rsidRDefault="00E34B82" w:rsidP="00EB65DA">
                            <w:pPr>
                              <w:pStyle w:val="tekstzboku"/>
                              <w:spacing w:before="80" w:after="40"/>
                            </w:pPr>
                            <w:r w:rsidRPr="00A606CD">
                              <w:rPr>
                                <w:spacing w:val="-2"/>
                              </w:rPr>
                              <w:t xml:space="preserve">Najwyższą wartość wskaźnika zatrudnienia odnotowano </w:t>
                            </w:r>
                            <w:r w:rsidRPr="00A606CD">
                              <w:rPr>
                                <w:spacing w:val="4"/>
                              </w:rPr>
                              <w:t>w</w:t>
                            </w:r>
                            <w:r w:rsidR="00E84BFF" w:rsidRPr="00A606CD">
                              <w:rPr>
                                <w:spacing w:val="4"/>
                              </w:rPr>
                              <w:t> </w:t>
                            </w:r>
                            <w:r w:rsidRPr="00A606CD">
                              <w:rPr>
                                <w:spacing w:val="4"/>
                              </w:rPr>
                              <w:t>populacji osób w wieku</w:t>
                            </w:r>
                            <w:r w:rsidRPr="00A606CD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A606CD">
                              <w:rPr>
                                <w:spacing w:val="-2"/>
                              </w:rPr>
                              <w:t xml:space="preserve">35–44 lata oraz </w:t>
                            </w:r>
                            <w:r w:rsidRPr="00A606CD">
                              <w:t>z</w:t>
                            </w:r>
                            <w:r w:rsidR="00E84BFF" w:rsidRPr="00A606CD">
                              <w:t> </w:t>
                            </w:r>
                            <w:r w:rsidRPr="00A606CD">
                              <w:t>wykształceniem wyższym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D713B" id="_x0000_s1033" type="#_x0000_t202" alt="Pole tekstowe: Najwyższą wartość wskaźnika zatrudnienia odnotowano w populacji osób w wieku 35–44 lata oraz z wykształceniem wyższym" style="position:absolute;margin-left:415.5pt;margin-top:457.9pt;width:136.6pt;height:77.05pt;z-index:-251621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" filled="f" stroked="f">
                <v:textbox>
                  <w:txbxContent>
                    <w:p w14:paraId="01839209" w14:textId="7A8E950F" w:rsidR="00E34B82" w:rsidRDefault="00E34B82" w:rsidP="00EB65DA">
                      <w:pPr>
                        <w:pStyle w:val="tekstzboku"/>
                        <w:spacing w:before="80" w:after="40"/>
                      </w:pPr>
                      <w:r w:rsidRPr="00A606CD">
                        <w:rPr>
                          <w:spacing w:val="-2"/>
                        </w:rPr>
                        <w:t xml:space="preserve">Najwyższą wartość wskaźnika zatrudnienia odnotowano </w:t>
                      </w:r>
                      <w:r w:rsidRPr="00A606CD">
                        <w:rPr>
                          <w:spacing w:val="4"/>
                        </w:rPr>
                        <w:t>w</w:t>
                      </w:r>
                      <w:r w:rsidR="00E84BFF" w:rsidRPr="00A606CD">
                        <w:rPr>
                          <w:spacing w:val="4"/>
                        </w:rPr>
                        <w:t> </w:t>
                      </w:r>
                      <w:r w:rsidRPr="00A606CD">
                        <w:rPr>
                          <w:spacing w:val="4"/>
                        </w:rPr>
                        <w:t>populacji osób w wieku</w:t>
                      </w:r>
                      <w:r w:rsidRPr="00A606CD">
                        <w:rPr>
                          <w:spacing w:val="2"/>
                        </w:rPr>
                        <w:t xml:space="preserve"> </w:t>
                      </w:r>
                      <w:r w:rsidRPr="00A606CD">
                        <w:rPr>
                          <w:spacing w:val="-2"/>
                        </w:rPr>
                        <w:t xml:space="preserve">35–44 lata oraz </w:t>
                      </w:r>
                      <w:r w:rsidRPr="00A606CD">
                        <w:t>z</w:t>
                      </w:r>
                      <w:r w:rsidR="00E84BFF" w:rsidRPr="00A606CD">
                        <w:t> </w:t>
                      </w:r>
                      <w:r w:rsidRPr="00A606CD">
                        <w:t>wykształceniem wyższym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16B01" w:rsidRPr="00A606CD">
        <w:rPr>
          <w:noProof/>
          <w:szCs w:val="19"/>
          <w:lang w:eastAsia="pl-PL"/>
        </w:rPr>
        <w:t>Ze względu na płeć, miejsce zamieszkania, wiek oraz wykształcenie, najwyższy wskaźnik zatrudnienia w swojej kategorii osiągnęli mężczyźni (</w:t>
      </w:r>
      <w:r w:rsidR="004C5C09" w:rsidRPr="00A606CD">
        <w:rPr>
          <w:noProof/>
          <w:szCs w:val="19"/>
          <w:lang w:eastAsia="pl-PL"/>
        </w:rPr>
        <w:t>6</w:t>
      </w:r>
      <w:r w:rsidR="00ED63C7" w:rsidRPr="00A606CD">
        <w:rPr>
          <w:noProof/>
          <w:szCs w:val="19"/>
          <w:lang w:eastAsia="pl-PL"/>
        </w:rPr>
        <w:t>6</w:t>
      </w:r>
      <w:r w:rsidR="004C5C09" w:rsidRPr="00A606CD">
        <w:rPr>
          <w:noProof/>
          <w:szCs w:val="19"/>
          <w:lang w:eastAsia="pl-PL"/>
        </w:rPr>
        <w:t>,</w:t>
      </w:r>
      <w:r w:rsidR="00ED63C7" w:rsidRPr="00A606CD">
        <w:rPr>
          <w:noProof/>
          <w:szCs w:val="19"/>
          <w:lang w:eastAsia="pl-PL"/>
        </w:rPr>
        <w:t>3</w:t>
      </w:r>
      <w:r w:rsidR="00116B01" w:rsidRPr="00A606CD">
        <w:rPr>
          <w:noProof/>
          <w:szCs w:val="19"/>
          <w:lang w:eastAsia="pl-PL"/>
        </w:rPr>
        <w:t xml:space="preserve">%), mieszkańcy </w:t>
      </w:r>
      <w:r w:rsidR="00E5395D" w:rsidRPr="00A606CD">
        <w:rPr>
          <w:noProof/>
          <w:szCs w:val="19"/>
          <w:lang w:eastAsia="pl-PL"/>
        </w:rPr>
        <w:t>wsi</w:t>
      </w:r>
      <w:r w:rsidR="00DB2982" w:rsidRPr="00A606CD">
        <w:rPr>
          <w:noProof/>
          <w:szCs w:val="19"/>
          <w:lang w:eastAsia="pl-PL"/>
        </w:rPr>
        <w:t xml:space="preserve"> (</w:t>
      </w:r>
      <w:r w:rsidR="004C5C09" w:rsidRPr="00A606CD">
        <w:rPr>
          <w:noProof/>
          <w:szCs w:val="19"/>
          <w:lang w:eastAsia="pl-PL"/>
        </w:rPr>
        <w:t>5</w:t>
      </w:r>
      <w:r w:rsidR="00ED63C7" w:rsidRPr="00A606CD">
        <w:rPr>
          <w:noProof/>
          <w:szCs w:val="19"/>
          <w:lang w:eastAsia="pl-PL"/>
        </w:rPr>
        <w:t>9</w:t>
      </w:r>
      <w:r w:rsidR="004C5C09" w:rsidRPr="00A606CD">
        <w:rPr>
          <w:noProof/>
          <w:szCs w:val="19"/>
          <w:lang w:eastAsia="pl-PL"/>
        </w:rPr>
        <w:t>,</w:t>
      </w:r>
      <w:r w:rsidR="00ED63C7" w:rsidRPr="00A606CD">
        <w:rPr>
          <w:noProof/>
          <w:szCs w:val="19"/>
          <w:lang w:eastAsia="pl-PL"/>
        </w:rPr>
        <w:t>7</w:t>
      </w:r>
      <w:r w:rsidR="00116B01" w:rsidRPr="00A606CD">
        <w:rPr>
          <w:noProof/>
          <w:szCs w:val="19"/>
          <w:lang w:eastAsia="pl-PL"/>
        </w:rPr>
        <w:t>%), ludność w</w:t>
      </w:r>
      <w:r w:rsidR="00581C09" w:rsidRPr="00A606CD">
        <w:rPr>
          <w:noProof/>
          <w:szCs w:val="19"/>
          <w:lang w:eastAsia="pl-PL"/>
        </w:rPr>
        <w:t> </w:t>
      </w:r>
      <w:r w:rsidR="00116B01" w:rsidRPr="00A606CD">
        <w:rPr>
          <w:noProof/>
          <w:szCs w:val="19"/>
          <w:lang w:eastAsia="pl-PL"/>
        </w:rPr>
        <w:t xml:space="preserve">wieku </w:t>
      </w:r>
      <w:r w:rsidR="004C5C09" w:rsidRPr="00A606CD">
        <w:rPr>
          <w:noProof/>
          <w:szCs w:val="19"/>
          <w:lang w:eastAsia="pl-PL"/>
        </w:rPr>
        <w:t>3</w:t>
      </w:r>
      <w:r w:rsidR="00DB2982" w:rsidRPr="00A606CD">
        <w:rPr>
          <w:noProof/>
          <w:szCs w:val="19"/>
          <w:lang w:eastAsia="pl-PL"/>
        </w:rPr>
        <w:t>5–</w:t>
      </w:r>
      <w:r w:rsidR="004C5C09" w:rsidRPr="00A606CD">
        <w:rPr>
          <w:noProof/>
          <w:szCs w:val="19"/>
          <w:lang w:eastAsia="pl-PL"/>
        </w:rPr>
        <w:t>4</w:t>
      </w:r>
      <w:r w:rsidR="00116B01" w:rsidRPr="00A606CD">
        <w:rPr>
          <w:noProof/>
          <w:szCs w:val="19"/>
          <w:lang w:eastAsia="pl-PL"/>
        </w:rPr>
        <w:t>4 lata (</w:t>
      </w:r>
      <w:r w:rsidR="00ED63C7" w:rsidRPr="00A606CD">
        <w:rPr>
          <w:noProof/>
          <w:szCs w:val="19"/>
          <w:lang w:eastAsia="pl-PL"/>
        </w:rPr>
        <w:t>90</w:t>
      </w:r>
      <w:r w:rsidR="004C5C09" w:rsidRPr="00A606CD">
        <w:rPr>
          <w:noProof/>
          <w:szCs w:val="19"/>
          <w:lang w:eastAsia="pl-PL"/>
        </w:rPr>
        <w:t>,</w:t>
      </w:r>
      <w:r w:rsidR="00ED63C7" w:rsidRPr="00A606CD">
        <w:rPr>
          <w:noProof/>
          <w:szCs w:val="19"/>
          <w:lang w:eastAsia="pl-PL"/>
        </w:rPr>
        <w:t>6</w:t>
      </w:r>
      <w:r w:rsidR="00116B01" w:rsidRPr="00A606CD">
        <w:rPr>
          <w:noProof/>
          <w:szCs w:val="19"/>
          <w:lang w:eastAsia="pl-PL"/>
        </w:rPr>
        <w:t>%) oraz osoby z wykształceniem wyższym (</w:t>
      </w:r>
      <w:r w:rsidR="004C5C09" w:rsidRPr="00A606CD">
        <w:rPr>
          <w:noProof/>
          <w:szCs w:val="19"/>
          <w:lang w:eastAsia="pl-PL"/>
        </w:rPr>
        <w:t>83,</w:t>
      </w:r>
      <w:r w:rsidR="00ED63C7" w:rsidRPr="00A606CD">
        <w:rPr>
          <w:noProof/>
          <w:szCs w:val="19"/>
          <w:lang w:eastAsia="pl-PL"/>
        </w:rPr>
        <w:t>6</w:t>
      </w:r>
      <w:r w:rsidR="00116B01" w:rsidRPr="00A606CD">
        <w:rPr>
          <w:noProof/>
          <w:szCs w:val="19"/>
          <w:lang w:eastAsia="pl-PL"/>
        </w:rPr>
        <w:t>%).</w:t>
      </w:r>
    </w:p>
    <w:p w14:paraId="5F8EA5C8" w14:textId="77777777" w:rsidR="007A57AB" w:rsidRPr="00A606CD" w:rsidRDefault="003C1E0E" w:rsidP="00AD3F11">
      <w:pPr>
        <w:spacing w:before="60" w:line="230" w:lineRule="exact"/>
        <w:rPr>
          <w:b/>
          <w:szCs w:val="19"/>
        </w:rPr>
      </w:pPr>
      <w:r w:rsidRPr="00A606CD">
        <w:rPr>
          <w:noProof/>
          <w:lang w:eastAsia="pl-PL"/>
        </w:rPr>
        <w:drawing>
          <wp:anchor distT="0" distB="0" distL="114300" distR="114300" simplePos="0" relativeHeight="251710464" behindDoc="0" locked="0" layoutInCell="1" allowOverlap="1" wp14:anchorId="7FC7D58F" wp14:editId="6981A1E3">
            <wp:simplePos x="0" y="0"/>
            <wp:positionH relativeFrom="margin">
              <wp:posOffset>222885</wp:posOffset>
            </wp:positionH>
            <wp:positionV relativeFrom="paragraph">
              <wp:posOffset>160655</wp:posOffset>
            </wp:positionV>
            <wp:extent cx="4614545" cy="2894965"/>
            <wp:effectExtent l="0" t="0" r="0" b="635"/>
            <wp:wrapTopAndBottom/>
            <wp:docPr id="33" name="Obraz 13" descr="Wykres 2. Wskaźnik zatrudnienia &#10;&#10;Wykres liniowy prezentuje wartość wskaźnika zatrudnienia (w %) w poszczególnych kwartałach w latach 2021-2024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13" descr="Wykres 2. Wskaźnik zatrudnienia &#10;&#10;Wykres liniowy prezentuje wartość wskaźnika zatrudnienia (w %) w poszczególnych kwartałach w latach 2021-2024 dla województwa dolnośląskiego i Polski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545" cy="289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F9A" w:rsidRPr="00A606CD">
        <w:rPr>
          <w:b/>
          <w:noProof/>
          <w:spacing w:val="-2"/>
          <w:szCs w:val="19"/>
          <w:lang w:eastAsia="pl-PL"/>
        </w:rPr>
        <w:t xml:space="preserve">Wykres 2. </w:t>
      </w:r>
      <w:r w:rsidR="00120049" w:rsidRPr="00A606CD">
        <w:rPr>
          <w:b/>
          <w:szCs w:val="19"/>
        </w:rPr>
        <w:t xml:space="preserve">Wskaźnik zatrudnienia </w:t>
      </w:r>
    </w:p>
    <w:p w14:paraId="7E7AD0FB" w14:textId="77777777" w:rsidR="00490077" w:rsidRPr="00A606CD" w:rsidRDefault="00490077" w:rsidP="00F552EC">
      <w:pPr>
        <w:spacing w:before="0" w:line="260" w:lineRule="exact"/>
        <w:rPr>
          <w:noProof/>
          <w:szCs w:val="19"/>
          <w:lang w:eastAsia="pl-PL"/>
        </w:rPr>
      </w:pPr>
    </w:p>
    <w:p w14:paraId="48B01988" w14:textId="54FB69A9" w:rsidR="00FC6E30" w:rsidRPr="00A606CD" w:rsidRDefault="00FC6E30" w:rsidP="00F552EC">
      <w:pPr>
        <w:spacing w:before="0" w:line="260" w:lineRule="exact"/>
        <w:rPr>
          <w:noProof/>
          <w:szCs w:val="19"/>
          <w:lang w:eastAsia="pl-PL"/>
        </w:rPr>
      </w:pPr>
      <w:r w:rsidRPr="00A606CD">
        <w:rPr>
          <w:noProof/>
          <w:szCs w:val="19"/>
          <w:lang w:eastAsia="pl-PL"/>
        </w:rPr>
        <w:t xml:space="preserve">Udział pracowników zatrudnionych w firmach/instytucjach publicznych lub u prywatnego </w:t>
      </w:r>
      <w:r w:rsidRPr="00A606CD">
        <w:rPr>
          <w:noProof/>
          <w:spacing w:val="-2"/>
          <w:szCs w:val="19"/>
          <w:lang w:eastAsia="pl-PL"/>
        </w:rPr>
        <w:t xml:space="preserve">pracodawcy w ogólnej liczbie pracujących wynosił </w:t>
      </w:r>
      <w:r w:rsidR="00F13769" w:rsidRPr="00A606CD">
        <w:rPr>
          <w:noProof/>
          <w:spacing w:val="-2"/>
          <w:szCs w:val="19"/>
          <w:lang w:eastAsia="pl-PL"/>
        </w:rPr>
        <w:t>8</w:t>
      </w:r>
      <w:r w:rsidR="00FC6FD0" w:rsidRPr="00A606CD">
        <w:rPr>
          <w:noProof/>
          <w:spacing w:val="-2"/>
          <w:szCs w:val="19"/>
          <w:lang w:eastAsia="pl-PL"/>
        </w:rPr>
        <w:t>2</w:t>
      </w:r>
      <w:r w:rsidR="00F13769" w:rsidRPr="00A606CD">
        <w:rPr>
          <w:noProof/>
          <w:spacing w:val="-2"/>
          <w:szCs w:val="19"/>
          <w:lang w:eastAsia="pl-PL"/>
        </w:rPr>
        <w:t>,</w:t>
      </w:r>
      <w:r w:rsidR="00FC6FD0" w:rsidRPr="00A606CD">
        <w:rPr>
          <w:noProof/>
          <w:spacing w:val="-2"/>
          <w:szCs w:val="19"/>
          <w:lang w:eastAsia="pl-PL"/>
        </w:rPr>
        <w:t>8</w:t>
      </w:r>
      <w:r w:rsidRPr="00A606CD">
        <w:rPr>
          <w:noProof/>
          <w:spacing w:val="-2"/>
          <w:szCs w:val="19"/>
          <w:lang w:eastAsia="pl-PL"/>
        </w:rPr>
        <w:t>% (1</w:t>
      </w:r>
      <w:r w:rsidR="00F13769" w:rsidRPr="00A606CD">
        <w:rPr>
          <w:noProof/>
          <w:spacing w:val="-2"/>
          <w:szCs w:val="19"/>
          <w:lang w:eastAsia="pl-PL"/>
        </w:rPr>
        <w:t>1</w:t>
      </w:r>
      <w:r w:rsidR="00FC6FD0" w:rsidRPr="00A606CD">
        <w:rPr>
          <w:noProof/>
          <w:spacing w:val="-2"/>
          <w:szCs w:val="19"/>
          <w:lang w:eastAsia="pl-PL"/>
        </w:rPr>
        <w:t>38</w:t>
      </w:r>
      <w:r w:rsidRPr="00A606CD">
        <w:rPr>
          <w:noProof/>
          <w:spacing w:val="-2"/>
          <w:szCs w:val="19"/>
          <w:lang w:eastAsia="pl-PL"/>
        </w:rPr>
        <w:t xml:space="preserve"> tys. osób) i z</w:t>
      </w:r>
      <w:r w:rsidR="001A6E51" w:rsidRPr="00A606CD">
        <w:rPr>
          <w:noProof/>
          <w:spacing w:val="-2"/>
          <w:szCs w:val="19"/>
          <w:lang w:eastAsia="pl-PL"/>
        </w:rPr>
        <w:t>mniejszy</w:t>
      </w:r>
      <w:r w:rsidRPr="00A606CD">
        <w:rPr>
          <w:noProof/>
          <w:spacing w:val="-2"/>
          <w:szCs w:val="19"/>
          <w:lang w:eastAsia="pl-PL"/>
        </w:rPr>
        <w:t>ł się w skali</w:t>
      </w:r>
      <w:r w:rsidRPr="00A606CD">
        <w:rPr>
          <w:noProof/>
          <w:szCs w:val="19"/>
          <w:lang w:eastAsia="pl-PL"/>
        </w:rPr>
        <w:t xml:space="preserve"> kwartału o </w:t>
      </w:r>
      <w:r w:rsidR="00F13769" w:rsidRPr="00A606CD">
        <w:rPr>
          <w:noProof/>
          <w:szCs w:val="19"/>
          <w:lang w:eastAsia="pl-PL"/>
        </w:rPr>
        <w:t>0,</w:t>
      </w:r>
      <w:r w:rsidR="00FC6FD0" w:rsidRPr="00A606CD">
        <w:rPr>
          <w:noProof/>
          <w:szCs w:val="19"/>
          <w:lang w:eastAsia="pl-PL"/>
        </w:rPr>
        <w:t>6</w:t>
      </w:r>
      <w:r w:rsidR="001E19B1" w:rsidRPr="00A606CD">
        <w:rPr>
          <w:noProof/>
          <w:szCs w:val="19"/>
          <w:lang w:eastAsia="pl-PL"/>
        </w:rPr>
        <w:t xml:space="preserve"> p.proc.</w:t>
      </w:r>
      <w:r w:rsidR="00AF062E" w:rsidRPr="00A606CD">
        <w:rPr>
          <w:noProof/>
          <w:szCs w:val="19"/>
          <w:lang w:eastAsia="pl-PL"/>
        </w:rPr>
        <w:t xml:space="preserve">, </w:t>
      </w:r>
      <w:r w:rsidR="001A6E51" w:rsidRPr="00A606CD">
        <w:rPr>
          <w:noProof/>
          <w:szCs w:val="19"/>
          <w:lang w:eastAsia="pl-PL"/>
        </w:rPr>
        <w:t xml:space="preserve">a </w:t>
      </w:r>
      <w:r w:rsidR="001E19B1" w:rsidRPr="00A606CD">
        <w:rPr>
          <w:noProof/>
          <w:szCs w:val="19"/>
          <w:lang w:eastAsia="pl-PL"/>
        </w:rPr>
        <w:t xml:space="preserve">w porównaniu z </w:t>
      </w:r>
      <w:r w:rsidR="00FC6FD0" w:rsidRPr="00A606CD">
        <w:rPr>
          <w:noProof/>
          <w:szCs w:val="19"/>
          <w:lang w:eastAsia="pl-PL"/>
        </w:rPr>
        <w:t>4</w:t>
      </w:r>
      <w:r w:rsidR="001A6E51" w:rsidRPr="00A606CD">
        <w:rPr>
          <w:noProof/>
          <w:szCs w:val="19"/>
          <w:lang w:eastAsia="pl-PL"/>
        </w:rPr>
        <w:t xml:space="preserve"> </w:t>
      </w:r>
      <w:r w:rsidRPr="00A606CD">
        <w:rPr>
          <w:noProof/>
          <w:szCs w:val="19"/>
          <w:lang w:eastAsia="pl-PL"/>
        </w:rPr>
        <w:t>kwartałem 202</w:t>
      </w:r>
      <w:r w:rsidR="00F13769" w:rsidRPr="00A606CD">
        <w:rPr>
          <w:noProof/>
          <w:szCs w:val="19"/>
          <w:lang w:eastAsia="pl-PL"/>
        </w:rPr>
        <w:t>3</w:t>
      </w:r>
      <w:r w:rsidRPr="00A606CD">
        <w:rPr>
          <w:noProof/>
          <w:szCs w:val="19"/>
          <w:lang w:eastAsia="pl-PL"/>
        </w:rPr>
        <w:t xml:space="preserve"> r. </w:t>
      </w:r>
      <w:r w:rsidR="00F13769" w:rsidRPr="00A606CD">
        <w:rPr>
          <w:noProof/>
          <w:szCs w:val="19"/>
          <w:lang w:eastAsia="pl-PL"/>
        </w:rPr>
        <w:t xml:space="preserve">zwiększył się </w:t>
      </w:r>
      <w:r w:rsidRPr="00A606CD">
        <w:rPr>
          <w:noProof/>
          <w:szCs w:val="19"/>
          <w:lang w:eastAsia="pl-PL"/>
        </w:rPr>
        <w:t>o</w:t>
      </w:r>
      <w:r w:rsidR="00AA116A" w:rsidRPr="00A606CD">
        <w:rPr>
          <w:noProof/>
          <w:szCs w:val="19"/>
          <w:lang w:eastAsia="pl-PL"/>
        </w:rPr>
        <w:t> </w:t>
      </w:r>
      <w:r w:rsidR="00FC6FD0" w:rsidRPr="00A606CD">
        <w:rPr>
          <w:noProof/>
          <w:szCs w:val="19"/>
          <w:lang w:eastAsia="pl-PL"/>
        </w:rPr>
        <w:t>1</w:t>
      </w:r>
      <w:r w:rsidR="00F13769" w:rsidRPr="00A606CD">
        <w:rPr>
          <w:noProof/>
          <w:szCs w:val="19"/>
          <w:lang w:eastAsia="pl-PL"/>
        </w:rPr>
        <w:t>,</w:t>
      </w:r>
      <w:r w:rsidR="00FC6FD0" w:rsidRPr="00A606CD">
        <w:rPr>
          <w:noProof/>
          <w:szCs w:val="19"/>
          <w:lang w:eastAsia="pl-PL"/>
        </w:rPr>
        <w:t>2</w:t>
      </w:r>
      <w:r w:rsidRPr="00A606CD">
        <w:rPr>
          <w:noProof/>
          <w:szCs w:val="19"/>
          <w:lang w:eastAsia="pl-PL"/>
        </w:rPr>
        <w:t xml:space="preserve"> p.proc. </w:t>
      </w:r>
      <w:r w:rsidR="00FC6FD0" w:rsidRPr="00A606CD">
        <w:rPr>
          <w:noProof/>
          <w:szCs w:val="19"/>
          <w:lang w:eastAsia="pl-PL"/>
        </w:rPr>
        <w:lastRenderedPageBreak/>
        <w:t>Zarówno w</w:t>
      </w:r>
      <w:r w:rsidR="00F13769" w:rsidRPr="00A606CD">
        <w:rPr>
          <w:noProof/>
          <w:szCs w:val="19"/>
          <w:lang w:eastAsia="pl-PL"/>
        </w:rPr>
        <w:t> </w:t>
      </w:r>
      <w:r w:rsidRPr="00A606CD">
        <w:rPr>
          <w:noProof/>
          <w:szCs w:val="19"/>
          <w:lang w:eastAsia="pl-PL"/>
        </w:rPr>
        <w:t xml:space="preserve">ujęciu </w:t>
      </w:r>
      <w:r w:rsidR="00B9172E" w:rsidRPr="00A606CD">
        <w:rPr>
          <w:noProof/>
          <w:szCs w:val="19"/>
          <w:lang w:eastAsia="pl-PL"/>
        </w:rPr>
        <w:t>rocznym</w:t>
      </w:r>
      <w:r w:rsidRPr="00A606CD">
        <w:rPr>
          <w:noProof/>
          <w:szCs w:val="19"/>
          <w:lang w:eastAsia="pl-PL"/>
        </w:rPr>
        <w:t xml:space="preserve"> </w:t>
      </w:r>
      <w:r w:rsidR="00FC6FD0" w:rsidRPr="00A606CD">
        <w:rPr>
          <w:noProof/>
          <w:szCs w:val="19"/>
          <w:lang w:eastAsia="pl-PL"/>
        </w:rPr>
        <w:t xml:space="preserve">jak i kwartalnym </w:t>
      </w:r>
      <w:r w:rsidR="001A6E51" w:rsidRPr="00A606CD">
        <w:rPr>
          <w:noProof/>
          <w:szCs w:val="19"/>
          <w:lang w:eastAsia="pl-PL"/>
        </w:rPr>
        <w:t>z</w:t>
      </w:r>
      <w:r w:rsidR="00F13769" w:rsidRPr="00A606CD">
        <w:rPr>
          <w:noProof/>
          <w:szCs w:val="19"/>
          <w:lang w:eastAsia="pl-PL"/>
        </w:rPr>
        <w:t>mniejszył</w:t>
      </w:r>
      <w:r w:rsidR="001A6E51" w:rsidRPr="00A606CD">
        <w:rPr>
          <w:noProof/>
          <w:szCs w:val="19"/>
          <w:lang w:eastAsia="pl-PL"/>
        </w:rPr>
        <w:t xml:space="preserve"> się </w:t>
      </w:r>
      <w:r w:rsidRPr="00A606CD">
        <w:rPr>
          <w:noProof/>
          <w:szCs w:val="19"/>
          <w:lang w:eastAsia="pl-PL"/>
        </w:rPr>
        <w:t>udział pracodawców i pracujących na własny rachunek</w:t>
      </w:r>
      <w:r w:rsidR="00FC6FD0" w:rsidRPr="00A606CD">
        <w:rPr>
          <w:noProof/>
          <w:szCs w:val="19"/>
          <w:lang w:eastAsia="pl-PL"/>
        </w:rPr>
        <w:t>, odpowiednio</w:t>
      </w:r>
      <w:r w:rsidRPr="00A606CD">
        <w:rPr>
          <w:noProof/>
          <w:szCs w:val="19"/>
          <w:lang w:eastAsia="pl-PL"/>
        </w:rPr>
        <w:t xml:space="preserve"> o</w:t>
      </w:r>
      <w:r w:rsidR="008E3947" w:rsidRPr="00A606CD">
        <w:rPr>
          <w:noProof/>
          <w:szCs w:val="19"/>
          <w:lang w:eastAsia="pl-PL"/>
        </w:rPr>
        <w:t> </w:t>
      </w:r>
      <w:r w:rsidR="00FC6FD0" w:rsidRPr="00A606CD">
        <w:rPr>
          <w:noProof/>
          <w:szCs w:val="19"/>
          <w:lang w:eastAsia="pl-PL"/>
        </w:rPr>
        <w:t>2</w:t>
      </w:r>
      <w:r w:rsidR="00F13769" w:rsidRPr="00A606CD">
        <w:rPr>
          <w:noProof/>
          <w:szCs w:val="19"/>
          <w:lang w:eastAsia="pl-PL"/>
        </w:rPr>
        <w:t>,</w:t>
      </w:r>
      <w:r w:rsidR="00FC6FD0" w:rsidRPr="00A606CD">
        <w:rPr>
          <w:noProof/>
          <w:szCs w:val="19"/>
          <w:lang w:eastAsia="pl-PL"/>
        </w:rPr>
        <w:t>4</w:t>
      </w:r>
      <w:r w:rsidR="00B907DD" w:rsidRPr="00A606CD">
        <w:rPr>
          <w:noProof/>
          <w:szCs w:val="19"/>
          <w:lang w:eastAsia="pl-PL"/>
        </w:rPr>
        <w:t xml:space="preserve"> p.proc.</w:t>
      </w:r>
      <w:r w:rsidR="00FC6FD0" w:rsidRPr="00A606CD">
        <w:rPr>
          <w:noProof/>
          <w:szCs w:val="19"/>
          <w:lang w:eastAsia="pl-PL"/>
        </w:rPr>
        <w:t xml:space="preserve"> oraz </w:t>
      </w:r>
      <w:r w:rsidR="00F13769" w:rsidRPr="00A606CD">
        <w:rPr>
          <w:noProof/>
          <w:szCs w:val="19"/>
          <w:lang w:eastAsia="pl-PL"/>
        </w:rPr>
        <w:t>o</w:t>
      </w:r>
      <w:r w:rsidRPr="00A606CD">
        <w:rPr>
          <w:noProof/>
          <w:szCs w:val="19"/>
          <w:lang w:eastAsia="pl-PL"/>
        </w:rPr>
        <w:t xml:space="preserve"> </w:t>
      </w:r>
      <w:r w:rsidR="00F13769" w:rsidRPr="00A606CD">
        <w:rPr>
          <w:noProof/>
          <w:szCs w:val="19"/>
          <w:lang w:eastAsia="pl-PL"/>
        </w:rPr>
        <w:t>0,</w:t>
      </w:r>
      <w:r w:rsidR="00FC6FD0" w:rsidRPr="00A606CD">
        <w:rPr>
          <w:noProof/>
          <w:szCs w:val="19"/>
          <w:lang w:eastAsia="pl-PL"/>
        </w:rPr>
        <w:t>9</w:t>
      </w:r>
      <w:r w:rsidRPr="00A606CD">
        <w:rPr>
          <w:noProof/>
          <w:szCs w:val="19"/>
          <w:lang w:eastAsia="pl-PL"/>
        </w:rPr>
        <w:t xml:space="preserve"> p.proc. i wyn</w:t>
      </w:r>
      <w:r w:rsidR="001042BE" w:rsidRPr="00A606CD">
        <w:rPr>
          <w:noProof/>
          <w:szCs w:val="19"/>
          <w:lang w:eastAsia="pl-PL"/>
        </w:rPr>
        <w:t>iósł</w:t>
      </w:r>
      <w:r w:rsidRPr="00A606CD">
        <w:rPr>
          <w:noProof/>
          <w:szCs w:val="19"/>
          <w:lang w:eastAsia="pl-PL"/>
        </w:rPr>
        <w:t xml:space="preserve"> </w:t>
      </w:r>
      <w:r w:rsidR="00F13769" w:rsidRPr="00A606CD">
        <w:rPr>
          <w:noProof/>
          <w:szCs w:val="19"/>
          <w:lang w:eastAsia="pl-PL"/>
        </w:rPr>
        <w:t>1</w:t>
      </w:r>
      <w:r w:rsidR="00FC6FD0" w:rsidRPr="00A606CD">
        <w:rPr>
          <w:noProof/>
          <w:szCs w:val="19"/>
          <w:lang w:eastAsia="pl-PL"/>
        </w:rPr>
        <w:t>5</w:t>
      </w:r>
      <w:r w:rsidR="00F13769" w:rsidRPr="00A606CD">
        <w:rPr>
          <w:noProof/>
          <w:szCs w:val="19"/>
          <w:lang w:eastAsia="pl-PL"/>
        </w:rPr>
        <w:t>,</w:t>
      </w:r>
      <w:r w:rsidR="00FC6FD0" w:rsidRPr="00A606CD">
        <w:rPr>
          <w:noProof/>
          <w:szCs w:val="19"/>
          <w:lang w:eastAsia="pl-PL"/>
        </w:rPr>
        <w:t>5</w:t>
      </w:r>
      <w:r w:rsidRPr="00A606CD">
        <w:rPr>
          <w:noProof/>
          <w:szCs w:val="19"/>
          <w:lang w:eastAsia="pl-PL"/>
        </w:rPr>
        <w:t>%</w:t>
      </w:r>
      <w:r w:rsidR="00AA116A" w:rsidRPr="00A606CD">
        <w:rPr>
          <w:noProof/>
          <w:szCs w:val="19"/>
          <w:lang w:eastAsia="pl-PL"/>
        </w:rPr>
        <w:t xml:space="preserve"> </w:t>
      </w:r>
      <w:r w:rsidR="00E34B82" w:rsidRPr="00A606C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59C80039" wp14:editId="68BD65F8">
                <wp:simplePos x="0" y="0"/>
                <wp:positionH relativeFrom="page">
                  <wp:posOffset>5664835</wp:posOffset>
                </wp:positionH>
                <wp:positionV relativeFrom="page">
                  <wp:posOffset>1133475</wp:posOffset>
                </wp:positionV>
                <wp:extent cx="1781175" cy="833755"/>
                <wp:effectExtent l="0" t="0" r="0" b="4445"/>
                <wp:wrapTight wrapText="bothSides">
                  <wp:wrapPolygon edited="0">
                    <wp:start x="462" y="0"/>
                    <wp:lineTo x="462" y="21222"/>
                    <wp:lineTo x="20791" y="21222"/>
                    <wp:lineTo x="20791" y="0"/>
                    <wp:lineTo x="462" y="0"/>
                  </wp:wrapPolygon>
                </wp:wrapTight>
                <wp:docPr id="18" name="Pole tekstowe 2" descr="Pole tekstowe: Ponad 80% zatrudnionych wykonywało swoją pracę w oparciu o umowę na czas nieokreślon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2F7113" w14:textId="77777777" w:rsidR="00E34B82" w:rsidRDefault="00E34B82" w:rsidP="00EC3C16">
                            <w:pPr>
                              <w:pStyle w:val="tekstzboku"/>
                              <w:spacing w:before="80" w:line="220" w:lineRule="exact"/>
                            </w:pPr>
                            <w:r w:rsidRPr="00A606CD">
                              <w:rPr>
                                <w:spacing w:val="-2"/>
                              </w:rPr>
                              <w:t>Ponad 80% zatrudnionych wykonywało swoją pracę w oparciu o umowę na czas nieokreślony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80039" id="_x0000_s1034" type="#_x0000_t202" alt="Pole tekstowe: Ponad 80% zatrudnionych wykonywało swoją pracę w oparciu o umowę na czas nieokreślony&#10;" style="position:absolute;margin-left:446.05pt;margin-top:89.25pt;width:140.25pt;height:65.65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" filled="f" stroked="f">
                <v:textbox>
                  <w:txbxContent>
                    <w:p w14:paraId="432F7113" w14:textId="77777777" w:rsidR="00E34B82" w:rsidRDefault="00E34B82" w:rsidP="00EC3C16">
                      <w:pPr>
                        <w:pStyle w:val="tekstzboku"/>
                        <w:spacing w:before="80" w:line="220" w:lineRule="exact"/>
                      </w:pPr>
                      <w:r w:rsidRPr="00A606CD">
                        <w:rPr>
                          <w:spacing w:val="-2"/>
                        </w:rPr>
                        <w:t>Ponad 80% zatrudnionych wykonywało swoją pracę w oparciu o umowę na czas nieokreślony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Pr="00A606CD">
        <w:rPr>
          <w:noProof/>
          <w:szCs w:val="19"/>
          <w:lang w:eastAsia="pl-PL"/>
        </w:rPr>
        <w:t>(</w:t>
      </w:r>
      <w:r w:rsidR="00F13769" w:rsidRPr="00A606CD">
        <w:rPr>
          <w:noProof/>
          <w:szCs w:val="19"/>
          <w:lang w:eastAsia="pl-PL"/>
        </w:rPr>
        <w:t>2</w:t>
      </w:r>
      <w:r w:rsidR="00FC6FD0" w:rsidRPr="00A606CD">
        <w:rPr>
          <w:noProof/>
          <w:szCs w:val="19"/>
          <w:lang w:eastAsia="pl-PL"/>
        </w:rPr>
        <w:t>34</w:t>
      </w:r>
      <w:r w:rsidR="00AA116A" w:rsidRPr="00A606CD">
        <w:rPr>
          <w:noProof/>
          <w:szCs w:val="19"/>
          <w:lang w:eastAsia="pl-PL"/>
        </w:rPr>
        <w:t> </w:t>
      </w:r>
      <w:r w:rsidRPr="00A606CD">
        <w:rPr>
          <w:noProof/>
          <w:szCs w:val="19"/>
          <w:lang w:eastAsia="pl-PL"/>
        </w:rPr>
        <w:t>tys.</w:t>
      </w:r>
      <w:r w:rsidR="00A606CD" w:rsidRPr="00A606CD">
        <w:rPr>
          <w:noProof/>
          <w:szCs w:val="19"/>
          <w:lang w:eastAsia="pl-PL"/>
        </w:rPr>
        <w:t> </w:t>
      </w:r>
      <w:r w:rsidRPr="00A606CD">
        <w:rPr>
          <w:noProof/>
          <w:szCs w:val="19"/>
          <w:lang w:eastAsia="pl-PL"/>
        </w:rPr>
        <w:t xml:space="preserve">osób). </w:t>
      </w:r>
    </w:p>
    <w:p w14:paraId="26D0430F" w14:textId="2AB7FA23" w:rsidR="00E12534" w:rsidRPr="00A606CD" w:rsidRDefault="001B3A6A" w:rsidP="00F552EC">
      <w:pPr>
        <w:spacing w:line="260" w:lineRule="exact"/>
        <w:rPr>
          <w:noProof/>
          <w:szCs w:val="19"/>
          <w:lang w:eastAsia="pl-PL"/>
        </w:rPr>
      </w:pPr>
      <w:r w:rsidRPr="00A606CD">
        <w:rPr>
          <w:noProof/>
          <w:szCs w:val="19"/>
          <w:lang w:eastAsia="pl-PL"/>
        </w:rPr>
        <w:t>Zdecydowana większość pracowników zatrudnionych w firmach/instytucjach publicznych lub u prywatnego pracodawcy wykonywała swoją pracę w oparciu o umowę na czas nieokreślony (</w:t>
      </w:r>
      <w:r w:rsidR="00F773C4" w:rsidRPr="00A606CD">
        <w:rPr>
          <w:noProof/>
          <w:szCs w:val="19"/>
          <w:lang w:eastAsia="pl-PL"/>
        </w:rPr>
        <w:t>8</w:t>
      </w:r>
      <w:r w:rsidR="00213252" w:rsidRPr="00A606CD">
        <w:rPr>
          <w:noProof/>
          <w:szCs w:val="19"/>
          <w:lang w:eastAsia="pl-PL"/>
        </w:rPr>
        <w:t>4</w:t>
      </w:r>
      <w:r w:rsidRPr="00A606CD">
        <w:rPr>
          <w:noProof/>
          <w:szCs w:val="19"/>
          <w:lang w:eastAsia="pl-PL"/>
        </w:rPr>
        <w:t>,</w:t>
      </w:r>
      <w:r w:rsidR="00213252" w:rsidRPr="00A606CD">
        <w:rPr>
          <w:noProof/>
          <w:szCs w:val="19"/>
          <w:lang w:eastAsia="pl-PL"/>
        </w:rPr>
        <w:t>1</w:t>
      </w:r>
      <w:r w:rsidRPr="00A606CD">
        <w:rPr>
          <w:noProof/>
          <w:szCs w:val="19"/>
          <w:lang w:eastAsia="pl-PL"/>
        </w:rPr>
        <w:t xml:space="preserve">%). Udział ten w skali kwartału </w:t>
      </w:r>
      <w:r w:rsidR="00B907DD" w:rsidRPr="00A606CD">
        <w:rPr>
          <w:noProof/>
          <w:szCs w:val="19"/>
          <w:lang w:eastAsia="pl-PL"/>
        </w:rPr>
        <w:t xml:space="preserve">wzrósł </w:t>
      </w:r>
      <w:r w:rsidRPr="00A606CD">
        <w:rPr>
          <w:noProof/>
          <w:szCs w:val="19"/>
          <w:lang w:eastAsia="pl-PL"/>
        </w:rPr>
        <w:t xml:space="preserve">o </w:t>
      </w:r>
      <w:r w:rsidR="00A8787D" w:rsidRPr="00A606CD">
        <w:rPr>
          <w:noProof/>
          <w:szCs w:val="19"/>
          <w:lang w:eastAsia="pl-PL"/>
        </w:rPr>
        <w:t>2,</w:t>
      </w:r>
      <w:r w:rsidR="00213252" w:rsidRPr="00A606CD">
        <w:rPr>
          <w:noProof/>
          <w:szCs w:val="19"/>
          <w:lang w:eastAsia="pl-PL"/>
        </w:rPr>
        <w:t>3</w:t>
      </w:r>
      <w:r w:rsidRPr="00A606CD">
        <w:rPr>
          <w:noProof/>
          <w:szCs w:val="19"/>
          <w:lang w:eastAsia="pl-PL"/>
        </w:rPr>
        <w:t xml:space="preserve"> p.proc.</w:t>
      </w:r>
      <w:r w:rsidR="00EC3C16" w:rsidRPr="00A606CD">
        <w:rPr>
          <w:noProof/>
          <w:szCs w:val="19"/>
          <w:lang w:eastAsia="pl-PL"/>
        </w:rPr>
        <w:t xml:space="preserve">, </w:t>
      </w:r>
      <w:r w:rsidR="00DB5105" w:rsidRPr="00A606CD">
        <w:rPr>
          <w:noProof/>
          <w:szCs w:val="19"/>
          <w:lang w:eastAsia="pl-PL"/>
        </w:rPr>
        <w:t>a</w:t>
      </w:r>
      <w:r w:rsidR="00EC3C16" w:rsidRPr="00A606CD">
        <w:rPr>
          <w:noProof/>
          <w:szCs w:val="19"/>
          <w:lang w:eastAsia="pl-PL"/>
        </w:rPr>
        <w:t xml:space="preserve"> w ujęciu rocznym </w:t>
      </w:r>
      <w:r w:rsidR="00DB5105" w:rsidRPr="00A606CD">
        <w:rPr>
          <w:rFonts w:ascii="Arial" w:hAnsi="Arial" w:cs="Arial"/>
          <w:noProof/>
          <w:szCs w:val="19"/>
          <w:lang w:eastAsia="pl-PL"/>
        </w:rPr>
        <w:t>–</w:t>
      </w:r>
      <w:r w:rsidR="00BC5C02" w:rsidRPr="00A606CD">
        <w:rPr>
          <w:noProof/>
          <w:szCs w:val="19"/>
          <w:lang w:eastAsia="pl-PL"/>
        </w:rPr>
        <w:t xml:space="preserve"> </w:t>
      </w:r>
      <w:r w:rsidR="00EC3C16" w:rsidRPr="00A606CD">
        <w:rPr>
          <w:noProof/>
          <w:szCs w:val="19"/>
          <w:lang w:eastAsia="pl-PL"/>
        </w:rPr>
        <w:t>o</w:t>
      </w:r>
      <w:r w:rsidR="00B907DD" w:rsidRPr="00A606CD">
        <w:rPr>
          <w:noProof/>
          <w:szCs w:val="19"/>
          <w:lang w:eastAsia="pl-PL"/>
        </w:rPr>
        <w:t> </w:t>
      </w:r>
      <w:r w:rsidR="00213252" w:rsidRPr="00A606CD">
        <w:rPr>
          <w:noProof/>
          <w:szCs w:val="19"/>
          <w:lang w:eastAsia="pl-PL"/>
        </w:rPr>
        <w:t>1</w:t>
      </w:r>
      <w:r w:rsidR="00A8787D" w:rsidRPr="00A606CD">
        <w:rPr>
          <w:noProof/>
          <w:szCs w:val="19"/>
          <w:lang w:eastAsia="pl-PL"/>
        </w:rPr>
        <w:t>,</w:t>
      </w:r>
      <w:r w:rsidR="00213252" w:rsidRPr="00A606CD">
        <w:rPr>
          <w:noProof/>
          <w:szCs w:val="19"/>
          <w:lang w:eastAsia="pl-PL"/>
        </w:rPr>
        <w:t>3</w:t>
      </w:r>
      <w:r w:rsidR="00BC5C02" w:rsidRPr="00A606CD">
        <w:rPr>
          <w:noProof/>
          <w:szCs w:val="19"/>
          <w:lang w:eastAsia="pl-PL"/>
        </w:rPr>
        <w:t> </w:t>
      </w:r>
      <w:r w:rsidR="00EC3C16" w:rsidRPr="00A606CD">
        <w:rPr>
          <w:noProof/>
          <w:szCs w:val="19"/>
          <w:lang w:eastAsia="pl-PL"/>
        </w:rPr>
        <w:t>p.proc.</w:t>
      </w:r>
    </w:p>
    <w:p w14:paraId="1EA96953" w14:textId="536DEA2D" w:rsidR="00A87EA3" w:rsidRPr="00A606CD" w:rsidRDefault="00A87EA3" w:rsidP="00A87EA3">
      <w:pPr>
        <w:ind w:left="851" w:hanging="851"/>
        <w:rPr>
          <w:b/>
          <w:noProof/>
          <w:szCs w:val="19"/>
        </w:rPr>
      </w:pPr>
      <w:r w:rsidRPr="00A606CD">
        <w:rPr>
          <w:b/>
          <w:noProof/>
          <w:spacing w:val="-2"/>
          <w:szCs w:val="19"/>
          <w:lang w:eastAsia="pl-PL"/>
        </w:rPr>
        <w:drawing>
          <wp:anchor distT="0" distB="0" distL="114300" distR="114300" simplePos="0" relativeHeight="251718656" behindDoc="1" locked="0" layoutInCell="1" allowOverlap="1" wp14:anchorId="44FDBE13" wp14:editId="38BA0636">
            <wp:simplePos x="0" y="0"/>
            <wp:positionH relativeFrom="margin">
              <wp:posOffset>0</wp:posOffset>
            </wp:positionH>
            <wp:positionV relativeFrom="paragraph">
              <wp:posOffset>530225</wp:posOffset>
            </wp:positionV>
            <wp:extent cx="5111750" cy="2099310"/>
            <wp:effectExtent l="0" t="0" r="0" b="0"/>
            <wp:wrapTight wrapText="bothSides">
              <wp:wrapPolygon edited="0">
                <wp:start x="0" y="0"/>
                <wp:lineTo x="0" y="21365"/>
                <wp:lineTo x="21493" y="21365"/>
                <wp:lineTo x="21493" y="0"/>
                <wp:lineTo x="0" y="0"/>
              </wp:wrapPolygon>
            </wp:wrapTight>
            <wp:docPr id="27" name="Obraz 27" descr="Wykres 3. Struktura pracujących mężczyzn i kobiet w wieku 15-89 lat według statusu zatrudnienia w głównym miejscu pracy w 4 kwartale 2024 r.&#10;&#10;Wykres strukturalny skumulowany poziomy przedstawia udział poszczególnych grup według statusu zatrudnienia: pracownicy zatrudnieni w firmach/instytucjach publicznych lub u prywatnego przedsiębiorcy, pracujący na własny rachunek, pracodawcy, pomagający bezpłatnie członkowie rodzin wśród mężczyzn i kobiet.&#10;Dane do wykresu dostępne są w załączonym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Wykres 3. Struktura pracujących mężczyzn i kobiet w wieku 15-89 lat według statusu zatrudnienia w głównym miejscu pracy w 4 kwartale 2024 r.&#10;&#10;Wykres strukturalny skumulowany poziomy przedstawia udział poszczególnych grup według statusu zatrudnienia: pracownicy zatrudnieni w firmach/instytucjach publicznych lub u prywatnego przedsiębiorcy, pracujący na własny rachunek, pracodawcy, pomagający bezpłatnie członkowie rodzin wśród mężczyzn i kobiet.&#10;Dane do wykresu dostępne są w załączonym pliku Excel. 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1750" cy="209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606CD">
        <w:rPr>
          <w:b/>
          <w:noProof/>
          <w:szCs w:val="19"/>
        </w:rPr>
        <w:t xml:space="preserve">Wykres 3. Struktura pracujących mężczyzn i kobiet w wieku 15-89 lat według statusu zatrudnienia w głównym miejscu pracy w </w:t>
      </w:r>
      <w:r w:rsidR="002A5F2A">
        <w:rPr>
          <w:b/>
          <w:noProof/>
          <w:szCs w:val="19"/>
        </w:rPr>
        <w:t>4</w:t>
      </w:r>
      <w:r w:rsidRPr="00A606CD">
        <w:rPr>
          <w:b/>
          <w:noProof/>
          <w:szCs w:val="19"/>
        </w:rPr>
        <w:t xml:space="preserve"> kwartale 202</w:t>
      </w:r>
      <w:r w:rsidR="00515B6B" w:rsidRPr="00A606CD">
        <w:rPr>
          <w:b/>
          <w:noProof/>
          <w:szCs w:val="19"/>
        </w:rPr>
        <w:t>4</w:t>
      </w:r>
      <w:r w:rsidRPr="00A606CD">
        <w:rPr>
          <w:b/>
          <w:noProof/>
          <w:szCs w:val="19"/>
        </w:rPr>
        <w:t xml:space="preserve"> r.</w:t>
      </w:r>
    </w:p>
    <w:p w14:paraId="643A4494" w14:textId="0E33C8B7" w:rsidR="009C3BEF" w:rsidRPr="00A606CD" w:rsidRDefault="00E34B82" w:rsidP="00DB26AF">
      <w:pPr>
        <w:spacing w:before="240" w:line="260" w:lineRule="exact"/>
        <w:rPr>
          <w:noProof/>
          <w:szCs w:val="19"/>
          <w:lang w:eastAsia="pl-PL"/>
        </w:rPr>
      </w:pPr>
      <w:r w:rsidRPr="00A606C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067B8631" wp14:editId="526137A3">
                <wp:simplePos x="0" y="0"/>
                <wp:positionH relativeFrom="column">
                  <wp:posOffset>5219065</wp:posOffset>
                </wp:positionH>
                <wp:positionV relativeFrom="page">
                  <wp:posOffset>5073015</wp:posOffset>
                </wp:positionV>
                <wp:extent cx="1856740" cy="1274445"/>
                <wp:effectExtent l="0" t="0" r="0" b="1905"/>
                <wp:wrapTight wrapText="bothSides">
                  <wp:wrapPolygon edited="0">
                    <wp:start x="443" y="0"/>
                    <wp:lineTo x="443" y="21309"/>
                    <wp:lineTo x="20832" y="21309"/>
                    <wp:lineTo x="20832" y="0"/>
                    <wp:lineTo x="443" y="0"/>
                  </wp:wrapPolygon>
                </wp:wrapTight>
                <wp:docPr id="32" name="Pole tekstowe 2" descr="Pole tekstowe: W 4 kwartale 2024 r. w woj. dolnośląskim odsetek pracujących 40 godzin i więcej w głównym miejscu pracy w badanym tygodniu był większy niż w kraju (72,4% wobec 71,5% w kraju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740" cy="1274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50BC1D" w14:textId="21F09411" w:rsidR="00E34B82" w:rsidRPr="002F6302" w:rsidRDefault="00E34B82" w:rsidP="00B87F84">
                            <w:pPr>
                              <w:pStyle w:val="tekstzboku"/>
                              <w:spacing w:before="80"/>
                              <w:rPr>
                                <w:spacing w:val="-2"/>
                              </w:rPr>
                            </w:pPr>
                            <w:r w:rsidRPr="00A606CD">
                              <w:t xml:space="preserve">W </w:t>
                            </w:r>
                            <w:r w:rsidR="005A09A1" w:rsidRPr="00A606CD">
                              <w:t>4</w:t>
                            </w:r>
                            <w:r w:rsidRPr="00A606CD">
                              <w:t xml:space="preserve"> kwartale 2024 r. w woj.</w:t>
                            </w:r>
                            <w:r w:rsidRPr="00A606CD">
                              <w:rPr>
                                <w:spacing w:val="-2"/>
                              </w:rPr>
                              <w:t xml:space="preserve"> dolnośląskim odsetek </w:t>
                            </w:r>
                            <w:r w:rsidRPr="00A606CD">
                              <w:t xml:space="preserve">pracujących 40 godzin i więcej w głównym </w:t>
                            </w:r>
                            <w:r w:rsidRPr="00A606CD">
                              <w:rPr>
                                <w:spacing w:val="-5"/>
                              </w:rPr>
                              <w:t>miejscu pracy w badanym tygodniu</w:t>
                            </w:r>
                            <w:r w:rsidRPr="00A606CD">
                              <w:t xml:space="preserve"> </w:t>
                            </w:r>
                            <w:r w:rsidRPr="00A606CD">
                              <w:rPr>
                                <w:spacing w:val="-2"/>
                              </w:rPr>
                              <w:t>był</w:t>
                            </w:r>
                            <w:r w:rsidR="005A09A1" w:rsidRPr="00A606CD">
                              <w:rPr>
                                <w:spacing w:val="-2"/>
                              </w:rPr>
                              <w:t xml:space="preserve"> większy niż</w:t>
                            </w:r>
                            <w:r w:rsidRPr="00A606CD">
                              <w:rPr>
                                <w:spacing w:val="-2"/>
                              </w:rPr>
                              <w:t xml:space="preserve"> w kraju (7</w:t>
                            </w:r>
                            <w:r w:rsidR="005A09A1" w:rsidRPr="00A606CD">
                              <w:rPr>
                                <w:spacing w:val="-2"/>
                              </w:rPr>
                              <w:t>2</w:t>
                            </w:r>
                            <w:r w:rsidRPr="00A606CD">
                              <w:rPr>
                                <w:spacing w:val="-2"/>
                              </w:rPr>
                              <w:t>,</w:t>
                            </w:r>
                            <w:r w:rsidR="005A09A1" w:rsidRPr="00A606CD">
                              <w:rPr>
                                <w:spacing w:val="-2"/>
                              </w:rPr>
                              <w:t>4</w:t>
                            </w:r>
                            <w:r w:rsidRPr="00A606CD">
                              <w:rPr>
                                <w:spacing w:val="-2"/>
                              </w:rPr>
                              <w:t>% wobec 7</w:t>
                            </w:r>
                            <w:r w:rsidR="005A09A1" w:rsidRPr="00A606CD">
                              <w:rPr>
                                <w:spacing w:val="-2"/>
                              </w:rPr>
                              <w:t>1</w:t>
                            </w:r>
                            <w:r w:rsidRPr="00A606CD">
                              <w:rPr>
                                <w:spacing w:val="-2"/>
                              </w:rPr>
                              <w:t>,5% w</w:t>
                            </w:r>
                            <w:r w:rsidR="00A606CD" w:rsidRPr="00A606CD">
                              <w:rPr>
                                <w:spacing w:val="-2"/>
                              </w:rPr>
                              <w:t> </w:t>
                            </w:r>
                            <w:r w:rsidRPr="00A606CD">
                              <w:rPr>
                                <w:spacing w:val="-2"/>
                              </w:rPr>
                              <w:t>kraju)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B8631" id="_x0000_s1035" type="#_x0000_t202" alt="Pole tekstowe: W 4 kwartale 2024 r. w woj. dolnośląskim odsetek pracujących 40 godzin i więcej w głównym miejscu pracy w badanym tygodniu był większy niż w kraju (72,4% wobec 71,5% w kraju)&#10;" style="position:absolute;margin-left:410.95pt;margin-top:399.45pt;width:146.2pt;height:100.35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" filled="f" stroked="f">
                <v:textbox>
                  <w:txbxContent>
                    <w:p w14:paraId="5750BC1D" w14:textId="21F09411" w:rsidR="00E34B82" w:rsidRPr="002F6302" w:rsidRDefault="00E34B82" w:rsidP="00B87F84">
                      <w:pPr>
                        <w:pStyle w:val="tekstzboku"/>
                        <w:spacing w:before="80"/>
                        <w:rPr>
                          <w:spacing w:val="-2"/>
                        </w:rPr>
                      </w:pPr>
                      <w:r w:rsidRPr="00A606CD">
                        <w:t xml:space="preserve">W </w:t>
                      </w:r>
                      <w:r w:rsidR="005A09A1" w:rsidRPr="00A606CD">
                        <w:t>4</w:t>
                      </w:r>
                      <w:r w:rsidRPr="00A606CD">
                        <w:t xml:space="preserve"> kwartale 2024 r. w woj.</w:t>
                      </w:r>
                      <w:r w:rsidRPr="00A606CD">
                        <w:rPr>
                          <w:spacing w:val="-2"/>
                        </w:rPr>
                        <w:t xml:space="preserve"> dolnośląskim odsetek </w:t>
                      </w:r>
                      <w:r w:rsidRPr="00A606CD">
                        <w:t xml:space="preserve">pracujących 40 godzin i więcej w głównym </w:t>
                      </w:r>
                      <w:r w:rsidRPr="00A606CD">
                        <w:rPr>
                          <w:spacing w:val="-5"/>
                        </w:rPr>
                        <w:t>miejscu pracy w badanym tygodniu</w:t>
                      </w:r>
                      <w:r w:rsidRPr="00A606CD">
                        <w:t xml:space="preserve"> </w:t>
                      </w:r>
                      <w:r w:rsidRPr="00A606CD">
                        <w:rPr>
                          <w:spacing w:val="-2"/>
                        </w:rPr>
                        <w:t>był</w:t>
                      </w:r>
                      <w:r w:rsidR="005A09A1" w:rsidRPr="00A606CD">
                        <w:rPr>
                          <w:spacing w:val="-2"/>
                        </w:rPr>
                        <w:t xml:space="preserve"> większy niż</w:t>
                      </w:r>
                      <w:r w:rsidRPr="00A606CD">
                        <w:rPr>
                          <w:spacing w:val="-2"/>
                        </w:rPr>
                        <w:t xml:space="preserve"> w kraju (7</w:t>
                      </w:r>
                      <w:r w:rsidR="005A09A1" w:rsidRPr="00A606CD">
                        <w:rPr>
                          <w:spacing w:val="-2"/>
                        </w:rPr>
                        <w:t>2</w:t>
                      </w:r>
                      <w:r w:rsidRPr="00A606CD">
                        <w:rPr>
                          <w:spacing w:val="-2"/>
                        </w:rPr>
                        <w:t>,</w:t>
                      </w:r>
                      <w:r w:rsidR="005A09A1" w:rsidRPr="00A606CD">
                        <w:rPr>
                          <w:spacing w:val="-2"/>
                        </w:rPr>
                        <w:t>4</w:t>
                      </w:r>
                      <w:r w:rsidRPr="00A606CD">
                        <w:rPr>
                          <w:spacing w:val="-2"/>
                        </w:rPr>
                        <w:t>% wobec 7</w:t>
                      </w:r>
                      <w:r w:rsidR="005A09A1" w:rsidRPr="00A606CD">
                        <w:rPr>
                          <w:spacing w:val="-2"/>
                        </w:rPr>
                        <w:t>1</w:t>
                      </w:r>
                      <w:r w:rsidRPr="00A606CD">
                        <w:rPr>
                          <w:spacing w:val="-2"/>
                        </w:rPr>
                        <w:t>,5% w</w:t>
                      </w:r>
                      <w:r w:rsidR="00A606CD" w:rsidRPr="00A606CD">
                        <w:rPr>
                          <w:spacing w:val="-2"/>
                        </w:rPr>
                        <w:t> </w:t>
                      </w:r>
                      <w:r w:rsidRPr="00A606CD">
                        <w:rPr>
                          <w:spacing w:val="-2"/>
                        </w:rPr>
                        <w:t>kraju)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9C3BEF" w:rsidRPr="00A606CD">
        <w:rPr>
          <w:noProof/>
          <w:szCs w:val="19"/>
          <w:lang w:eastAsia="pl-PL"/>
        </w:rPr>
        <w:t xml:space="preserve">Największa liczba osób pracowała w przetwórstwie przemysłowym </w:t>
      </w:r>
      <w:r w:rsidR="009C3BEF" w:rsidRPr="00A606CD">
        <w:rPr>
          <w:noProof/>
          <w:szCs w:val="19"/>
          <w:lang w:eastAsia="pl-PL"/>
        </w:rPr>
        <w:sym w:font="Symbol" w:char="F02D"/>
      </w:r>
      <w:r w:rsidR="009C3BEF" w:rsidRPr="00A606CD">
        <w:rPr>
          <w:noProof/>
          <w:szCs w:val="19"/>
          <w:lang w:eastAsia="pl-PL"/>
        </w:rPr>
        <w:t xml:space="preserve"> 2</w:t>
      </w:r>
      <w:r w:rsidR="00257815" w:rsidRPr="00A606CD">
        <w:rPr>
          <w:noProof/>
          <w:szCs w:val="19"/>
          <w:lang w:eastAsia="pl-PL"/>
        </w:rPr>
        <w:t>68</w:t>
      </w:r>
      <w:r w:rsidR="009C3BEF" w:rsidRPr="00A606CD">
        <w:rPr>
          <w:noProof/>
          <w:szCs w:val="19"/>
          <w:lang w:eastAsia="pl-PL"/>
        </w:rPr>
        <w:t xml:space="preserve"> </w:t>
      </w:r>
      <w:r w:rsidR="00014D06" w:rsidRPr="00A606CD">
        <w:rPr>
          <w:noProof/>
          <w:szCs w:val="19"/>
          <w:lang w:eastAsia="pl-PL"/>
        </w:rPr>
        <w:t xml:space="preserve">tys., tj. </w:t>
      </w:r>
      <w:r w:rsidR="00257815" w:rsidRPr="00A606CD">
        <w:rPr>
          <w:noProof/>
          <w:szCs w:val="19"/>
          <w:lang w:eastAsia="pl-PL"/>
        </w:rPr>
        <w:t>19</w:t>
      </w:r>
      <w:r w:rsidR="005C243C" w:rsidRPr="00A606CD">
        <w:rPr>
          <w:noProof/>
          <w:szCs w:val="19"/>
          <w:lang w:eastAsia="pl-PL"/>
        </w:rPr>
        <w:t>,</w:t>
      </w:r>
      <w:r w:rsidR="00257815" w:rsidRPr="00A606CD">
        <w:rPr>
          <w:noProof/>
          <w:szCs w:val="19"/>
          <w:lang w:eastAsia="pl-PL"/>
        </w:rPr>
        <w:t>5</w:t>
      </w:r>
      <w:r w:rsidR="009C3BEF" w:rsidRPr="00A606CD">
        <w:rPr>
          <w:noProof/>
          <w:szCs w:val="19"/>
          <w:lang w:eastAsia="pl-PL"/>
        </w:rPr>
        <w:t xml:space="preserve">% ogólnej </w:t>
      </w:r>
      <w:r w:rsidR="009C3BEF" w:rsidRPr="00A606CD">
        <w:rPr>
          <w:noProof/>
          <w:spacing w:val="2"/>
          <w:szCs w:val="19"/>
          <w:lang w:eastAsia="pl-PL"/>
        </w:rPr>
        <w:t xml:space="preserve">liczby pracujących oraz w handlu; naprawie pojazdów samochodowych </w:t>
      </w:r>
      <w:r w:rsidR="009C3BEF" w:rsidRPr="00A606CD">
        <w:rPr>
          <w:noProof/>
          <w:spacing w:val="2"/>
          <w:szCs w:val="19"/>
          <w:lang w:eastAsia="pl-PL"/>
        </w:rPr>
        <w:sym w:font="Symbol" w:char="F02D"/>
      </w:r>
      <w:r w:rsidR="009C3BEF" w:rsidRPr="00A606CD">
        <w:rPr>
          <w:noProof/>
          <w:spacing w:val="2"/>
          <w:szCs w:val="19"/>
          <w:lang w:eastAsia="pl-PL"/>
        </w:rPr>
        <w:t xml:space="preserve"> </w:t>
      </w:r>
      <w:r w:rsidR="005C243C" w:rsidRPr="00A606CD">
        <w:rPr>
          <w:noProof/>
          <w:spacing w:val="2"/>
          <w:szCs w:val="19"/>
          <w:lang w:eastAsia="pl-PL"/>
        </w:rPr>
        <w:t>1</w:t>
      </w:r>
      <w:r w:rsidR="00257815" w:rsidRPr="00A606CD">
        <w:rPr>
          <w:noProof/>
          <w:spacing w:val="2"/>
          <w:szCs w:val="19"/>
          <w:lang w:eastAsia="pl-PL"/>
        </w:rPr>
        <w:t>79</w:t>
      </w:r>
      <w:r w:rsidR="009C3BEF" w:rsidRPr="00A606CD">
        <w:rPr>
          <w:noProof/>
          <w:spacing w:val="2"/>
          <w:szCs w:val="19"/>
          <w:lang w:eastAsia="pl-PL"/>
        </w:rPr>
        <w:t xml:space="preserve"> tys., tj. </w:t>
      </w:r>
      <w:r w:rsidR="00257815" w:rsidRPr="00A606CD">
        <w:rPr>
          <w:noProof/>
          <w:spacing w:val="2"/>
          <w:szCs w:val="19"/>
          <w:lang w:eastAsia="pl-PL"/>
        </w:rPr>
        <w:t>13</w:t>
      </w:r>
      <w:r w:rsidR="005C243C" w:rsidRPr="00A606CD">
        <w:rPr>
          <w:noProof/>
          <w:spacing w:val="2"/>
          <w:szCs w:val="19"/>
          <w:lang w:eastAsia="pl-PL"/>
        </w:rPr>
        <w:t>,</w:t>
      </w:r>
      <w:r w:rsidR="00257815" w:rsidRPr="00A606CD">
        <w:rPr>
          <w:noProof/>
          <w:spacing w:val="2"/>
          <w:szCs w:val="19"/>
          <w:lang w:eastAsia="pl-PL"/>
        </w:rPr>
        <w:t>0</w:t>
      </w:r>
      <w:r w:rsidR="009C3BEF" w:rsidRPr="00A606CD">
        <w:rPr>
          <w:noProof/>
          <w:spacing w:val="2"/>
          <w:szCs w:val="19"/>
          <w:lang w:eastAsia="pl-PL"/>
        </w:rPr>
        <w:t>%</w:t>
      </w:r>
      <w:r w:rsidR="00B9172E" w:rsidRPr="00A606CD">
        <w:rPr>
          <w:noProof/>
          <w:spacing w:val="2"/>
          <w:szCs w:val="19"/>
          <w:lang w:eastAsia="pl-PL"/>
        </w:rPr>
        <w:t xml:space="preserve"> i </w:t>
      </w:r>
      <w:r w:rsidR="005C243C" w:rsidRPr="00A606CD">
        <w:rPr>
          <w:noProof/>
          <w:spacing w:val="2"/>
          <w:szCs w:val="19"/>
          <w:lang w:eastAsia="pl-PL"/>
        </w:rPr>
        <w:t>edukacji – 1</w:t>
      </w:r>
      <w:r w:rsidR="00257815" w:rsidRPr="00A606CD">
        <w:rPr>
          <w:noProof/>
          <w:spacing w:val="2"/>
          <w:szCs w:val="19"/>
          <w:lang w:eastAsia="pl-PL"/>
        </w:rPr>
        <w:t>19</w:t>
      </w:r>
      <w:r w:rsidR="005C243C" w:rsidRPr="00A606CD">
        <w:rPr>
          <w:noProof/>
          <w:spacing w:val="2"/>
          <w:szCs w:val="19"/>
          <w:lang w:eastAsia="pl-PL"/>
        </w:rPr>
        <w:t xml:space="preserve"> tys., tj. </w:t>
      </w:r>
      <w:r w:rsidR="00257815" w:rsidRPr="00A606CD">
        <w:rPr>
          <w:noProof/>
          <w:spacing w:val="2"/>
          <w:szCs w:val="19"/>
          <w:lang w:eastAsia="pl-PL"/>
        </w:rPr>
        <w:t>8</w:t>
      </w:r>
      <w:r w:rsidR="005C243C" w:rsidRPr="00A606CD">
        <w:rPr>
          <w:noProof/>
          <w:spacing w:val="2"/>
          <w:szCs w:val="19"/>
          <w:lang w:eastAsia="pl-PL"/>
        </w:rPr>
        <w:t>,</w:t>
      </w:r>
      <w:r w:rsidR="00257815" w:rsidRPr="00A606CD">
        <w:rPr>
          <w:noProof/>
          <w:spacing w:val="2"/>
          <w:szCs w:val="19"/>
          <w:lang w:eastAsia="pl-PL"/>
        </w:rPr>
        <w:t>7</w:t>
      </w:r>
      <w:r w:rsidR="005C243C" w:rsidRPr="00A606CD">
        <w:rPr>
          <w:noProof/>
          <w:spacing w:val="2"/>
          <w:szCs w:val="19"/>
          <w:lang w:eastAsia="pl-PL"/>
        </w:rPr>
        <w:t>%</w:t>
      </w:r>
      <w:r w:rsidR="009C3BEF" w:rsidRPr="00A606CD">
        <w:rPr>
          <w:noProof/>
          <w:spacing w:val="2"/>
          <w:szCs w:val="19"/>
          <w:lang w:eastAsia="pl-PL"/>
        </w:rPr>
        <w:t xml:space="preserve">. </w:t>
      </w:r>
    </w:p>
    <w:p w14:paraId="2A65E125" w14:textId="0B72B2EA" w:rsidR="002A7FC2" w:rsidRPr="00A606CD" w:rsidRDefault="00E34B82" w:rsidP="00DB26AF">
      <w:pPr>
        <w:spacing w:line="260" w:lineRule="exact"/>
        <w:rPr>
          <w:noProof/>
          <w:szCs w:val="19"/>
          <w:lang w:eastAsia="pl-PL"/>
        </w:rPr>
      </w:pPr>
      <w:r w:rsidRPr="00A606CD">
        <w:rPr>
          <w:noProof/>
          <w:spacing w:val="-5"/>
          <w:lang w:eastAsia="pl-PL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2D47D1D6" wp14:editId="3749DCDA">
                <wp:simplePos x="0" y="0"/>
                <wp:positionH relativeFrom="page">
                  <wp:posOffset>5708650</wp:posOffset>
                </wp:positionH>
                <wp:positionV relativeFrom="margin">
                  <wp:posOffset>5860415</wp:posOffset>
                </wp:positionV>
                <wp:extent cx="1696720" cy="552450"/>
                <wp:effectExtent l="0" t="0" r="0" b="0"/>
                <wp:wrapTight wrapText="bothSides">
                  <wp:wrapPolygon edited="0">
                    <wp:start x="485" y="0"/>
                    <wp:lineTo x="485" y="20855"/>
                    <wp:lineTo x="20856" y="20855"/>
                    <wp:lineTo x="20856" y="0"/>
                    <wp:lineTo x="485" y="0"/>
                  </wp:wrapPolygon>
                </wp:wrapTight>
                <wp:docPr id="17" name="Pole tekstowe 2" descr="Pole tekstowe: Najliczniejszą grupę zawodową tworzyli specjali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156D9D" w14:textId="77777777" w:rsidR="00E34B82" w:rsidRPr="00BC4E74" w:rsidRDefault="00E34B82" w:rsidP="00A87EA3">
                            <w:pPr>
                              <w:pStyle w:val="tekstzboku"/>
                              <w:spacing w:before="0"/>
                            </w:pPr>
                            <w:r w:rsidRPr="00A606CD">
                              <w:t>Najliczniejszą grupę zawodową tworzyli specjaliści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7D1D6" id="_x0000_s1036" type="#_x0000_t202" alt="Pole tekstowe: Najliczniejszą grupę zawodową tworzyli specjaliści" style="position:absolute;margin-left:449.5pt;margin-top:461.45pt;width:133.6pt;height:43.5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" filled="f" stroked="f">
                <v:textbox>
                  <w:txbxContent>
                    <w:p w14:paraId="6C156D9D" w14:textId="77777777" w:rsidR="00E34B82" w:rsidRPr="00BC4E74" w:rsidRDefault="00E34B82" w:rsidP="00A87EA3">
                      <w:pPr>
                        <w:pStyle w:val="tekstzboku"/>
                        <w:spacing w:before="0"/>
                      </w:pPr>
                      <w:r w:rsidRPr="00A606CD">
                        <w:t>Najliczniejszą grupę zawodową tworzyli specjaliści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4F5F8F" w:rsidRPr="00A606CD">
        <w:rPr>
          <w:noProof/>
          <w:spacing w:val="2"/>
          <w:szCs w:val="19"/>
          <w:lang w:eastAsia="pl-PL"/>
        </w:rPr>
        <w:t xml:space="preserve">W </w:t>
      </w:r>
      <w:r w:rsidR="00257815" w:rsidRPr="00A606CD">
        <w:rPr>
          <w:noProof/>
          <w:spacing w:val="2"/>
          <w:szCs w:val="19"/>
          <w:lang w:eastAsia="pl-PL"/>
        </w:rPr>
        <w:t>4</w:t>
      </w:r>
      <w:r w:rsidR="004F5F8F" w:rsidRPr="00A606CD">
        <w:rPr>
          <w:noProof/>
          <w:spacing w:val="2"/>
          <w:szCs w:val="19"/>
          <w:lang w:eastAsia="pl-PL"/>
        </w:rPr>
        <w:t xml:space="preserve"> kwartale 202</w:t>
      </w:r>
      <w:r w:rsidR="00B9172E" w:rsidRPr="00A606CD">
        <w:rPr>
          <w:noProof/>
          <w:spacing w:val="2"/>
          <w:szCs w:val="19"/>
          <w:lang w:eastAsia="pl-PL"/>
        </w:rPr>
        <w:t>4</w:t>
      </w:r>
      <w:r w:rsidR="004F5F8F" w:rsidRPr="00A606CD">
        <w:rPr>
          <w:noProof/>
          <w:spacing w:val="2"/>
          <w:szCs w:val="19"/>
          <w:lang w:eastAsia="pl-PL"/>
        </w:rPr>
        <w:t xml:space="preserve"> r. w województwie dolnośląskim 40 godzin i więcej w badanym tygodniu </w:t>
      </w:r>
      <w:r w:rsidR="004F5F8F" w:rsidRPr="00A606CD">
        <w:rPr>
          <w:noProof/>
          <w:spacing w:val="5"/>
          <w:szCs w:val="19"/>
          <w:lang w:eastAsia="pl-PL"/>
        </w:rPr>
        <w:t>w głównym miejscu pracy przepracował</w:t>
      </w:r>
      <w:r w:rsidR="00A4257E" w:rsidRPr="00A606CD">
        <w:rPr>
          <w:noProof/>
          <w:spacing w:val="5"/>
          <w:szCs w:val="19"/>
          <w:lang w:eastAsia="pl-PL"/>
        </w:rPr>
        <w:t>o</w:t>
      </w:r>
      <w:r w:rsidR="004F5F8F" w:rsidRPr="00A606CD">
        <w:rPr>
          <w:noProof/>
          <w:spacing w:val="5"/>
          <w:szCs w:val="19"/>
          <w:lang w:eastAsia="pl-PL"/>
        </w:rPr>
        <w:t xml:space="preserve"> </w:t>
      </w:r>
      <w:r w:rsidR="00685077" w:rsidRPr="00A606CD">
        <w:rPr>
          <w:noProof/>
          <w:spacing w:val="5"/>
          <w:szCs w:val="19"/>
          <w:lang w:eastAsia="pl-PL"/>
        </w:rPr>
        <w:t>995</w:t>
      </w:r>
      <w:r w:rsidR="004F5F8F" w:rsidRPr="00A606CD">
        <w:rPr>
          <w:noProof/>
          <w:spacing w:val="5"/>
          <w:szCs w:val="19"/>
          <w:lang w:eastAsia="pl-PL"/>
        </w:rPr>
        <w:t xml:space="preserve"> tys. osób (</w:t>
      </w:r>
      <w:r w:rsidR="007F22F8" w:rsidRPr="00A606CD">
        <w:rPr>
          <w:noProof/>
          <w:spacing w:val="5"/>
          <w:szCs w:val="19"/>
          <w:lang w:eastAsia="pl-PL"/>
        </w:rPr>
        <w:t>7</w:t>
      </w:r>
      <w:r w:rsidR="00685077" w:rsidRPr="00A606CD">
        <w:rPr>
          <w:noProof/>
          <w:spacing w:val="5"/>
          <w:szCs w:val="19"/>
          <w:lang w:eastAsia="pl-PL"/>
        </w:rPr>
        <w:t>2</w:t>
      </w:r>
      <w:r w:rsidR="002B1CBE" w:rsidRPr="00A606CD">
        <w:rPr>
          <w:noProof/>
          <w:spacing w:val="5"/>
          <w:szCs w:val="19"/>
          <w:lang w:eastAsia="pl-PL"/>
        </w:rPr>
        <w:t>,</w:t>
      </w:r>
      <w:r w:rsidR="00A4257E" w:rsidRPr="00A606CD">
        <w:rPr>
          <w:noProof/>
          <w:spacing w:val="5"/>
          <w:szCs w:val="19"/>
          <w:lang w:eastAsia="pl-PL"/>
        </w:rPr>
        <w:t>4</w:t>
      </w:r>
      <w:r w:rsidR="004F5F8F" w:rsidRPr="00A606CD">
        <w:rPr>
          <w:noProof/>
          <w:spacing w:val="5"/>
          <w:szCs w:val="19"/>
          <w:lang w:eastAsia="pl-PL"/>
        </w:rPr>
        <w:t>% wszystkich pracujących),</w:t>
      </w:r>
      <w:r w:rsidR="004F5F8F" w:rsidRPr="00A606CD">
        <w:rPr>
          <w:noProof/>
          <w:szCs w:val="19"/>
          <w:lang w:eastAsia="pl-PL"/>
        </w:rPr>
        <w:t xml:space="preserve"> </w:t>
      </w:r>
      <w:r w:rsidR="004F5F8F" w:rsidRPr="00A606CD">
        <w:rPr>
          <w:noProof/>
          <w:spacing w:val="-2"/>
          <w:szCs w:val="19"/>
          <w:lang w:eastAsia="pl-PL"/>
        </w:rPr>
        <w:t xml:space="preserve">co dało </w:t>
      </w:r>
      <w:r w:rsidR="00685077" w:rsidRPr="00A606CD">
        <w:rPr>
          <w:noProof/>
          <w:spacing w:val="-2"/>
          <w:szCs w:val="19"/>
          <w:lang w:eastAsia="pl-PL"/>
        </w:rPr>
        <w:t>9</w:t>
      </w:r>
      <w:r w:rsidR="004F5F8F" w:rsidRPr="00A606CD">
        <w:rPr>
          <w:noProof/>
          <w:spacing w:val="-2"/>
          <w:szCs w:val="19"/>
          <w:lang w:eastAsia="pl-PL"/>
        </w:rPr>
        <w:t xml:space="preserve">. miejsce wśród województw. </w:t>
      </w:r>
      <w:r w:rsidR="00CD54B2" w:rsidRPr="00A606CD">
        <w:rPr>
          <w:noProof/>
          <w:spacing w:val="-2"/>
          <w:szCs w:val="19"/>
          <w:lang w:eastAsia="pl-PL"/>
        </w:rPr>
        <w:t>Najwyższy udział pracujących 40 godzin i więcej w</w:t>
      </w:r>
      <w:r w:rsidR="00161526" w:rsidRPr="00A606CD">
        <w:rPr>
          <w:noProof/>
          <w:spacing w:val="-2"/>
          <w:szCs w:val="19"/>
          <w:lang w:eastAsia="pl-PL"/>
        </w:rPr>
        <w:t> </w:t>
      </w:r>
      <w:r w:rsidR="00CD54B2" w:rsidRPr="00A606CD">
        <w:rPr>
          <w:noProof/>
          <w:spacing w:val="-2"/>
          <w:szCs w:val="19"/>
          <w:lang w:eastAsia="pl-PL"/>
        </w:rPr>
        <w:t>ogól</w:t>
      </w:r>
      <w:r w:rsidR="00CD54B2" w:rsidRPr="00A606CD">
        <w:rPr>
          <w:noProof/>
          <w:spacing w:val="2"/>
          <w:szCs w:val="19"/>
          <w:lang w:eastAsia="pl-PL"/>
        </w:rPr>
        <w:t xml:space="preserve">nej liczbie pracujących odnotowano w województwie </w:t>
      </w:r>
      <w:r w:rsidR="00685077" w:rsidRPr="00A606CD">
        <w:rPr>
          <w:noProof/>
          <w:spacing w:val="2"/>
          <w:szCs w:val="19"/>
          <w:lang w:eastAsia="pl-PL"/>
        </w:rPr>
        <w:t>warmińsko-mazurskim</w:t>
      </w:r>
      <w:r w:rsidR="007F22F8" w:rsidRPr="00A606CD">
        <w:rPr>
          <w:noProof/>
          <w:spacing w:val="2"/>
          <w:szCs w:val="19"/>
          <w:lang w:eastAsia="pl-PL"/>
        </w:rPr>
        <w:t xml:space="preserve"> (</w:t>
      </w:r>
      <w:r w:rsidR="00685077" w:rsidRPr="00A606CD">
        <w:rPr>
          <w:noProof/>
          <w:spacing w:val="2"/>
          <w:szCs w:val="19"/>
          <w:lang w:eastAsia="pl-PL"/>
        </w:rPr>
        <w:t>76</w:t>
      </w:r>
      <w:r w:rsidR="00907790" w:rsidRPr="00A606CD">
        <w:rPr>
          <w:noProof/>
          <w:spacing w:val="2"/>
          <w:szCs w:val="19"/>
          <w:lang w:eastAsia="pl-PL"/>
        </w:rPr>
        <w:t>,</w:t>
      </w:r>
      <w:r w:rsidR="00685077" w:rsidRPr="00A606CD">
        <w:rPr>
          <w:noProof/>
          <w:spacing w:val="2"/>
          <w:szCs w:val="19"/>
          <w:lang w:eastAsia="pl-PL"/>
        </w:rPr>
        <w:t>3</w:t>
      </w:r>
      <w:r w:rsidR="00CD54B2" w:rsidRPr="00A606CD">
        <w:rPr>
          <w:noProof/>
          <w:spacing w:val="2"/>
          <w:szCs w:val="19"/>
          <w:lang w:eastAsia="pl-PL"/>
        </w:rPr>
        <w:t xml:space="preserve">%), a najniższy </w:t>
      </w:r>
      <w:r w:rsidR="00CD54B2" w:rsidRPr="00A606CD">
        <w:rPr>
          <w:rFonts w:ascii="Arial" w:hAnsi="Arial" w:cs="Arial"/>
          <w:noProof/>
          <w:spacing w:val="2"/>
          <w:szCs w:val="19"/>
          <w:lang w:eastAsia="pl-PL"/>
        </w:rPr>
        <w:t>–</w:t>
      </w:r>
      <w:r w:rsidR="00CD54B2" w:rsidRPr="00A606CD">
        <w:rPr>
          <w:noProof/>
          <w:spacing w:val="2"/>
          <w:szCs w:val="19"/>
          <w:lang w:eastAsia="pl-PL"/>
        </w:rPr>
        <w:t xml:space="preserve"> w województwie </w:t>
      </w:r>
      <w:r w:rsidR="00685077" w:rsidRPr="00A606CD">
        <w:rPr>
          <w:noProof/>
          <w:spacing w:val="2"/>
          <w:szCs w:val="19"/>
          <w:lang w:eastAsia="pl-PL"/>
        </w:rPr>
        <w:t>opolskim</w:t>
      </w:r>
      <w:r w:rsidR="007F22F8" w:rsidRPr="00A606CD">
        <w:rPr>
          <w:noProof/>
          <w:spacing w:val="2"/>
          <w:szCs w:val="19"/>
          <w:lang w:eastAsia="pl-PL"/>
        </w:rPr>
        <w:t xml:space="preserve"> (</w:t>
      </w:r>
      <w:r w:rsidR="00907790" w:rsidRPr="00A606CD">
        <w:rPr>
          <w:noProof/>
          <w:spacing w:val="2"/>
          <w:szCs w:val="19"/>
          <w:lang w:eastAsia="pl-PL"/>
        </w:rPr>
        <w:t>6</w:t>
      </w:r>
      <w:r w:rsidR="00685077" w:rsidRPr="00A606CD">
        <w:rPr>
          <w:noProof/>
          <w:spacing w:val="2"/>
          <w:szCs w:val="19"/>
          <w:lang w:eastAsia="pl-PL"/>
        </w:rPr>
        <w:t>3</w:t>
      </w:r>
      <w:r w:rsidR="00907790" w:rsidRPr="00A606CD">
        <w:rPr>
          <w:noProof/>
          <w:spacing w:val="2"/>
          <w:szCs w:val="19"/>
          <w:lang w:eastAsia="pl-PL"/>
        </w:rPr>
        <w:t>,</w:t>
      </w:r>
      <w:r w:rsidR="00685077" w:rsidRPr="00A606CD">
        <w:rPr>
          <w:noProof/>
          <w:spacing w:val="2"/>
          <w:szCs w:val="19"/>
          <w:lang w:eastAsia="pl-PL"/>
        </w:rPr>
        <w:t>1</w:t>
      </w:r>
      <w:r w:rsidR="00CD54B2" w:rsidRPr="00A606CD">
        <w:rPr>
          <w:noProof/>
          <w:spacing w:val="2"/>
          <w:szCs w:val="19"/>
          <w:lang w:eastAsia="pl-PL"/>
        </w:rPr>
        <w:t>%).</w:t>
      </w:r>
      <w:r w:rsidR="00CD54B2" w:rsidRPr="00A606CD">
        <w:rPr>
          <w:noProof/>
          <w:szCs w:val="19"/>
          <w:lang w:eastAsia="pl-PL"/>
        </w:rPr>
        <w:t xml:space="preserve"> </w:t>
      </w:r>
      <w:r w:rsidR="002A7FC2" w:rsidRPr="00A606CD">
        <w:rPr>
          <w:noProof/>
          <w:szCs w:val="19"/>
          <w:lang w:eastAsia="pl-PL"/>
        </w:rPr>
        <w:br/>
        <w:t xml:space="preserve">W naszym województwie wyższy odsetek pracujących </w:t>
      </w:r>
      <w:r w:rsidR="002A7FC2" w:rsidRPr="00A606CD">
        <w:rPr>
          <w:noProof/>
          <w:spacing w:val="2"/>
          <w:szCs w:val="19"/>
          <w:lang w:eastAsia="pl-PL"/>
        </w:rPr>
        <w:t xml:space="preserve">40 godzin i więcej odnotowano wśród mężczyzn niż kobiet (odpowiednio </w:t>
      </w:r>
      <w:r w:rsidR="00685077" w:rsidRPr="00A606CD">
        <w:rPr>
          <w:noProof/>
          <w:spacing w:val="2"/>
          <w:szCs w:val="19"/>
          <w:lang w:eastAsia="pl-PL"/>
        </w:rPr>
        <w:t>74</w:t>
      </w:r>
      <w:r w:rsidR="00907790" w:rsidRPr="00A606CD">
        <w:rPr>
          <w:noProof/>
          <w:spacing w:val="2"/>
          <w:szCs w:val="19"/>
          <w:lang w:eastAsia="pl-PL"/>
        </w:rPr>
        <w:t>,</w:t>
      </w:r>
      <w:r w:rsidR="00685077" w:rsidRPr="00A606CD">
        <w:rPr>
          <w:noProof/>
          <w:spacing w:val="2"/>
          <w:szCs w:val="19"/>
          <w:lang w:eastAsia="pl-PL"/>
        </w:rPr>
        <w:t>6</w:t>
      </w:r>
      <w:r w:rsidR="002A7FC2" w:rsidRPr="00A606CD">
        <w:rPr>
          <w:noProof/>
          <w:spacing w:val="2"/>
          <w:szCs w:val="19"/>
          <w:lang w:eastAsia="pl-PL"/>
        </w:rPr>
        <w:t xml:space="preserve">% i </w:t>
      </w:r>
      <w:r w:rsidR="00685077" w:rsidRPr="00A606CD">
        <w:rPr>
          <w:noProof/>
          <w:spacing w:val="2"/>
          <w:szCs w:val="19"/>
          <w:lang w:eastAsia="pl-PL"/>
        </w:rPr>
        <w:t>69</w:t>
      </w:r>
      <w:r w:rsidR="00907790" w:rsidRPr="00A606CD">
        <w:rPr>
          <w:noProof/>
          <w:spacing w:val="2"/>
          <w:szCs w:val="19"/>
          <w:lang w:eastAsia="pl-PL"/>
        </w:rPr>
        <w:t>,7</w:t>
      </w:r>
      <w:r w:rsidR="002A7FC2" w:rsidRPr="00A606CD">
        <w:rPr>
          <w:noProof/>
          <w:spacing w:val="2"/>
          <w:szCs w:val="19"/>
          <w:lang w:eastAsia="pl-PL"/>
        </w:rPr>
        <w:t>%) oraz wśród mieszkańc</w:t>
      </w:r>
      <w:r w:rsidR="002F6302" w:rsidRPr="00A606CD">
        <w:rPr>
          <w:noProof/>
          <w:spacing w:val="2"/>
          <w:szCs w:val="19"/>
          <w:lang w:eastAsia="pl-PL"/>
        </w:rPr>
        <w:t xml:space="preserve">ów </w:t>
      </w:r>
      <w:r w:rsidR="00907790" w:rsidRPr="00A606CD">
        <w:rPr>
          <w:noProof/>
          <w:spacing w:val="2"/>
          <w:szCs w:val="19"/>
          <w:lang w:eastAsia="pl-PL"/>
        </w:rPr>
        <w:t>wsi</w:t>
      </w:r>
      <w:r w:rsidR="007F22F8" w:rsidRPr="00A606CD">
        <w:rPr>
          <w:noProof/>
          <w:spacing w:val="2"/>
          <w:szCs w:val="19"/>
          <w:lang w:eastAsia="pl-PL"/>
        </w:rPr>
        <w:t xml:space="preserve"> niż </w:t>
      </w:r>
      <w:r w:rsidR="00907790" w:rsidRPr="00A606CD">
        <w:rPr>
          <w:noProof/>
          <w:spacing w:val="2"/>
          <w:szCs w:val="19"/>
          <w:lang w:eastAsia="pl-PL"/>
        </w:rPr>
        <w:t xml:space="preserve">miast </w:t>
      </w:r>
      <w:r w:rsidR="002F6302" w:rsidRPr="00A606CD">
        <w:rPr>
          <w:noProof/>
          <w:spacing w:val="2"/>
          <w:szCs w:val="19"/>
          <w:lang w:eastAsia="pl-PL"/>
        </w:rPr>
        <w:t xml:space="preserve">(odpowiednio </w:t>
      </w:r>
      <w:r w:rsidR="00685077" w:rsidRPr="00A606CD">
        <w:rPr>
          <w:noProof/>
          <w:spacing w:val="2"/>
          <w:szCs w:val="19"/>
          <w:lang w:eastAsia="pl-PL"/>
        </w:rPr>
        <w:t>72</w:t>
      </w:r>
      <w:r w:rsidR="00907790" w:rsidRPr="00A606CD">
        <w:rPr>
          <w:noProof/>
          <w:spacing w:val="2"/>
          <w:szCs w:val="19"/>
          <w:lang w:eastAsia="pl-PL"/>
        </w:rPr>
        <w:t>,</w:t>
      </w:r>
      <w:r w:rsidR="00685077" w:rsidRPr="00A606CD">
        <w:rPr>
          <w:noProof/>
          <w:spacing w:val="2"/>
          <w:szCs w:val="19"/>
          <w:lang w:eastAsia="pl-PL"/>
        </w:rPr>
        <w:t>8</w:t>
      </w:r>
      <w:r w:rsidR="002A7FC2" w:rsidRPr="00A606CD">
        <w:rPr>
          <w:noProof/>
          <w:spacing w:val="2"/>
          <w:szCs w:val="19"/>
          <w:lang w:eastAsia="pl-PL"/>
        </w:rPr>
        <w:t xml:space="preserve">% i </w:t>
      </w:r>
      <w:r w:rsidR="00907790" w:rsidRPr="00A606CD">
        <w:rPr>
          <w:noProof/>
          <w:spacing w:val="2"/>
          <w:szCs w:val="19"/>
          <w:lang w:eastAsia="pl-PL"/>
        </w:rPr>
        <w:t>7</w:t>
      </w:r>
      <w:r w:rsidR="00685077" w:rsidRPr="00A606CD">
        <w:rPr>
          <w:noProof/>
          <w:spacing w:val="2"/>
          <w:szCs w:val="19"/>
          <w:lang w:eastAsia="pl-PL"/>
        </w:rPr>
        <w:t>2</w:t>
      </w:r>
      <w:r w:rsidR="00907790" w:rsidRPr="00A606CD">
        <w:rPr>
          <w:noProof/>
          <w:spacing w:val="2"/>
          <w:szCs w:val="19"/>
          <w:lang w:eastAsia="pl-PL"/>
        </w:rPr>
        <w:t>,1</w:t>
      </w:r>
      <w:r w:rsidR="002A7FC2" w:rsidRPr="00A606CD">
        <w:rPr>
          <w:noProof/>
          <w:spacing w:val="2"/>
          <w:szCs w:val="19"/>
          <w:lang w:eastAsia="pl-PL"/>
        </w:rPr>
        <w:t>%).</w:t>
      </w:r>
    </w:p>
    <w:p w14:paraId="217B1A31" w14:textId="7C4D4F56" w:rsidR="00702C7F" w:rsidRPr="00A606CD" w:rsidRDefault="00702C7F" w:rsidP="00DB26AF">
      <w:pPr>
        <w:spacing w:line="260" w:lineRule="exact"/>
        <w:rPr>
          <w:noProof/>
          <w:szCs w:val="19"/>
        </w:rPr>
      </w:pPr>
      <w:r w:rsidRPr="00A606CD">
        <w:rPr>
          <w:noProof/>
          <w:szCs w:val="19"/>
        </w:rPr>
        <w:t xml:space="preserve">Najliczniejszą grupę zawodową tworzyli specjaliści </w:t>
      </w:r>
      <w:r w:rsidR="00817B79" w:rsidRPr="00A606CD">
        <w:rPr>
          <w:noProof/>
          <w:szCs w:val="19"/>
        </w:rPr>
        <w:sym w:font="Symbol" w:char="F02D"/>
      </w:r>
      <w:r w:rsidRPr="00A606CD">
        <w:rPr>
          <w:noProof/>
          <w:szCs w:val="19"/>
        </w:rPr>
        <w:t xml:space="preserve"> </w:t>
      </w:r>
      <w:r w:rsidR="00EF4D5E" w:rsidRPr="00A606CD">
        <w:rPr>
          <w:noProof/>
          <w:szCs w:val="19"/>
        </w:rPr>
        <w:t>3</w:t>
      </w:r>
      <w:r w:rsidR="005A09A1" w:rsidRPr="00A606CD">
        <w:rPr>
          <w:noProof/>
          <w:szCs w:val="19"/>
        </w:rPr>
        <w:t>70</w:t>
      </w:r>
      <w:r w:rsidR="00585DE9" w:rsidRPr="00A606CD">
        <w:rPr>
          <w:noProof/>
          <w:szCs w:val="19"/>
        </w:rPr>
        <w:t xml:space="preserve"> </w:t>
      </w:r>
      <w:r w:rsidRPr="00A606CD">
        <w:rPr>
          <w:noProof/>
          <w:szCs w:val="19"/>
        </w:rPr>
        <w:t xml:space="preserve">tys., tj. </w:t>
      </w:r>
      <w:r w:rsidR="00A4257E" w:rsidRPr="00A606CD">
        <w:rPr>
          <w:noProof/>
          <w:szCs w:val="19"/>
        </w:rPr>
        <w:t>2</w:t>
      </w:r>
      <w:r w:rsidR="005A09A1" w:rsidRPr="00A606CD">
        <w:rPr>
          <w:noProof/>
          <w:szCs w:val="19"/>
        </w:rPr>
        <w:t>6</w:t>
      </w:r>
      <w:r w:rsidR="00A4257E" w:rsidRPr="00A606CD">
        <w:rPr>
          <w:noProof/>
          <w:szCs w:val="19"/>
        </w:rPr>
        <w:t>,</w:t>
      </w:r>
      <w:r w:rsidR="005A09A1" w:rsidRPr="00A606CD">
        <w:rPr>
          <w:noProof/>
          <w:szCs w:val="19"/>
        </w:rPr>
        <w:t>9</w:t>
      </w:r>
      <w:r w:rsidRPr="00A606CD">
        <w:rPr>
          <w:noProof/>
          <w:szCs w:val="19"/>
        </w:rPr>
        <w:t>% pracuj</w:t>
      </w:r>
      <w:r w:rsidR="00A4257E" w:rsidRPr="00A606CD">
        <w:rPr>
          <w:noProof/>
          <w:szCs w:val="19"/>
        </w:rPr>
        <w:t>ą</w:t>
      </w:r>
      <w:r w:rsidRPr="00A606CD">
        <w:rPr>
          <w:noProof/>
          <w:szCs w:val="19"/>
        </w:rPr>
        <w:t>cych</w:t>
      </w:r>
      <w:r w:rsidR="000B010B" w:rsidRPr="00A606CD">
        <w:rPr>
          <w:noProof/>
          <w:szCs w:val="19"/>
        </w:rPr>
        <w:t xml:space="preserve">, </w:t>
      </w:r>
      <w:r w:rsidR="00930EC8" w:rsidRPr="00A606CD">
        <w:rPr>
          <w:noProof/>
          <w:szCs w:val="19"/>
        </w:rPr>
        <w:t>a</w:t>
      </w:r>
      <w:r w:rsidR="002266A9" w:rsidRPr="00A606CD">
        <w:rPr>
          <w:noProof/>
          <w:szCs w:val="19"/>
        </w:rPr>
        <w:t> </w:t>
      </w:r>
      <w:r w:rsidR="00930EC8" w:rsidRPr="00A606CD">
        <w:rPr>
          <w:noProof/>
          <w:szCs w:val="19"/>
        </w:rPr>
        <w:t xml:space="preserve">następnie </w:t>
      </w:r>
      <w:r w:rsidR="00A4257E" w:rsidRPr="00A606CD">
        <w:rPr>
          <w:noProof/>
          <w:szCs w:val="19"/>
        </w:rPr>
        <w:t>technicy i inny średni personel</w:t>
      </w:r>
      <w:r w:rsidR="00757460" w:rsidRPr="00A606CD">
        <w:rPr>
          <w:noProof/>
          <w:szCs w:val="19"/>
        </w:rPr>
        <w:t xml:space="preserve"> – </w:t>
      </w:r>
      <w:r w:rsidR="005A09A1" w:rsidRPr="00A606CD">
        <w:rPr>
          <w:noProof/>
          <w:szCs w:val="19"/>
        </w:rPr>
        <w:t>208</w:t>
      </w:r>
      <w:r w:rsidR="00757460" w:rsidRPr="00A606CD">
        <w:rPr>
          <w:noProof/>
          <w:szCs w:val="19"/>
        </w:rPr>
        <w:t xml:space="preserve"> tys., tj. </w:t>
      </w:r>
      <w:r w:rsidR="00A4257E" w:rsidRPr="00A606CD">
        <w:rPr>
          <w:noProof/>
          <w:szCs w:val="19"/>
        </w:rPr>
        <w:t>1</w:t>
      </w:r>
      <w:r w:rsidR="005A09A1" w:rsidRPr="00A606CD">
        <w:rPr>
          <w:noProof/>
          <w:szCs w:val="19"/>
        </w:rPr>
        <w:t>5</w:t>
      </w:r>
      <w:r w:rsidR="00A4257E" w:rsidRPr="00A606CD">
        <w:rPr>
          <w:noProof/>
          <w:szCs w:val="19"/>
        </w:rPr>
        <w:t>,</w:t>
      </w:r>
      <w:r w:rsidR="005A09A1" w:rsidRPr="00A606CD">
        <w:rPr>
          <w:noProof/>
          <w:szCs w:val="19"/>
        </w:rPr>
        <w:t>1</w:t>
      </w:r>
      <w:r w:rsidR="00757460" w:rsidRPr="00A606CD">
        <w:rPr>
          <w:noProof/>
          <w:szCs w:val="19"/>
        </w:rPr>
        <w:t>%</w:t>
      </w:r>
      <w:r w:rsidRPr="00A606CD">
        <w:rPr>
          <w:noProof/>
          <w:szCs w:val="19"/>
        </w:rPr>
        <w:t>.</w:t>
      </w:r>
      <w:r w:rsidR="00993E1B" w:rsidRPr="00A606CD">
        <w:rPr>
          <w:noProof/>
          <w:szCs w:val="19"/>
        </w:rPr>
        <w:t xml:space="preserve"> </w:t>
      </w:r>
    </w:p>
    <w:p w14:paraId="0AA883CD" w14:textId="7EFCC86B" w:rsidR="00EB05D8" w:rsidRPr="00A606CD" w:rsidRDefault="00AE3C87" w:rsidP="00F552EC">
      <w:pPr>
        <w:spacing w:line="260" w:lineRule="exact"/>
        <w:rPr>
          <w:shd w:val="clear" w:color="auto" w:fill="FFFFFF"/>
        </w:rPr>
      </w:pPr>
      <w:r w:rsidRPr="00A606CD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7AA766E" wp14:editId="3CE13084">
                <wp:simplePos x="0" y="0"/>
                <wp:positionH relativeFrom="page">
                  <wp:posOffset>5709920</wp:posOffset>
                </wp:positionH>
                <wp:positionV relativeFrom="margin">
                  <wp:posOffset>6527165</wp:posOffset>
                </wp:positionV>
                <wp:extent cx="1734820" cy="552450"/>
                <wp:effectExtent l="0" t="0" r="0" b="0"/>
                <wp:wrapTight wrapText="bothSides">
                  <wp:wrapPolygon edited="0">
                    <wp:start x="474" y="0"/>
                    <wp:lineTo x="474" y="20855"/>
                    <wp:lineTo x="20873" y="20855"/>
                    <wp:lineTo x="20873" y="0"/>
                    <wp:lineTo x="474" y="0"/>
                  </wp:wrapPolygon>
                </wp:wrapTight>
                <wp:docPr id="16" name="Pole tekstowe 2" descr="Pole tekstowe: Wskaźnik zatrudnienia osób niepełnosprawnych wyniósł 18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5B07D3" w14:textId="76EAB01E" w:rsidR="00E34B82" w:rsidRPr="00BC4E74" w:rsidRDefault="00E34B82" w:rsidP="00971985">
                            <w:pPr>
                              <w:pStyle w:val="tekstzboku"/>
                              <w:spacing w:before="0"/>
                            </w:pPr>
                            <w:r w:rsidRPr="00A606CD">
                              <w:rPr>
                                <w:noProof/>
                                <w:szCs w:val="19"/>
                              </w:rPr>
                              <w:t xml:space="preserve">Wskaźnik zatrudnienia osób </w:t>
                            </w:r>
                            <w:r w:rsidRPr="00A606CD">
                              <w:rPr>
                                <w:noProof/>
                                <w:spacing w:val="-2"/>
                                <w:szCs w:val="19"/>
                              </w:rPr>
                              <w:t xml:space="preserve">niepełnosprawnych wyniósł </w:t>
                            </w:r>
                            <w:r w:rsidR="00526040" w:rsidRPr="00A606CD">
                              <w:rPr>
                                <w:noProof/>
                                <w:spacing w:val="-2"/>
                                <w:szCs w:val="19"/>
                              </w:rPr>
                              <w:t>18</w:t>
                            </w:r>
                            <w:r w:rsidRPr="00A606CD">
                              <w:rPr>
                                <w:noProof/>
                                <w:spacing w:val="-2"/>
                                <w:szCs w:val="19"/>
                              </w:rPr>
                              <w:t>,5%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A766E" id="_x0000_s1037" type="#_x0000_t202" alt="Pole tekstowe: Wskaźnik zatrudnienia osób niepełnosprawnych wyniósł 18,5%" style="position:absolute;margin-left:449.6pt;margin-top:513.95pt;width:136.6pt;height:43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" filled="f" stroked="f">
                <v:textbox>
                  <w:txbxContent>
                    <w:p w14:paraId="605B07D3" w14:textId="76EAB01E" w:rsidR="00E34B82" w:rsidRPr="00BC4E74" w:rsidRDefault="00E34B82" w:rsidP="00971985">
                      <w:pPr>
                        <w:pStyle w:val="tekstzboku"/>
                        <w:spacing w:before="0"/>
                      </w:pPr>
                      <w:r w:rsidRPr="00A606CD">
                        <w:rPr>
                          <w:noProof/>
                          <w:szCs w:val="19"/>
                        </w:rPr>
                        <w:t xml:space="preserve">Wskaźnik zatrudnienia osób </w:t>
                      </w:r>
                      <w:r w:rsidRPr="00A606CD">
                        <w:rPr>
                          <w:noProof/>
                          <w:spacing w:val="-2"/>
                          <w:szCs w:val="19"/>
                        </w:rPr>
                        <w:t xml:space="preserve">niepełnosprawnych wyniósł </w:t>
                      </w:r>
                      <w:r w:rsidR="00526040" w:rsidRPr="00A606CD">
                        <w:rPr>
                          <w:noProof/>
                          <w:spacing w:val="-2"/>
                          <w:szCs w:val="19"/>
                        </w:rPr>
                        <w:t>18</w:t>
                      </w:r>
                      <w:r w:rsidRPr="00A606CD">
                        <w:rPr>
                          <w:noProof/>
                          <w:spacing w:val="-2"/>
                          <w:szCs w:val="19"/>
                        </w:rPr>
                        <w:t>,5%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B01674" w:rsidRPr="00A606CD">
        <w:rPr>
          <w:noProof/>
          <w:szCs w:val="19"/>
        </w:rPr>
        <w:t xml:space="preserve">Wśród pracujących odnotowano </w:t>
      </w:r>
      <w:r w:rsidR="00526040" w:rsidRPr="00A606CD">
        <w:rPr>
          <w:noProof/>
          <w:szCs w:val="19"/>
        </w:rPr>
        <w:t>45</w:t>
      </w:r>
      <w:r w:rsidR="00B01674" w:rsidRPr="00A606CD">
        <w:rPr>
          <w:noProof/>
          <w:szCs w:val="19"/>
        </w:rPr>
        <w:t xml:space="preserve"> tys. </w:t>
      </w:r>
      <w:r w:rsidR="00B01674" w:rsidRPr="00A606CD">
        <w:rPr>
          <w:b/>
          <w:noProof/>
          <w:szCs w:val="19"/>
        </w:rPr>
        <w:t xml:space="preserve">osób </w:t>
      </w:r>
      <w:r w:rsidR="009570DA" w:rsidRPr="00A606CD">
        <w:rPr>
          <w:b/>
          <w:noProof/>
          <w:szCs w:val="19"/>
        </w:rPr>
        <w:t xml:space="preserve">z </w:t>
      </w:r>
      <w:r w:rsidR="00B01674" w:rsidRPr="00A606CD">
        <w:rPr>
          <w:b/>
          <w:noProof/>
          <w:szCs w:val="19"/>
        </w:rPr>
        <w:t>niepełnosprawn</w:t>
      </w:r>
      <w:r w:rsidR="009570DA" w:rsidRPr="00A606CD">
        <w:rPr>
          <w:b/>
          <w:noProof/>
          <w:szCs w:val="19"/>
        </w:rPr>
        <w:t>ością</w:t>
      </w:r>
      <w:r w:rsidR="00F610A2" w:rsidRPr="00A606CD">
        <w:rPr>
          <w:rStyle w:val="Odwoanieprzypisudolnego"/>
          <w:b/>
          <w:noProof/>
          <w:szCs w:val="19"/>
        </w:rPr>
        <w:footnoteReference w:id="2"/>
      </w:r>
      <w:r w:rsidR="00B01674" w:rsidRPr="00A606CD">
        <w:rPr>
          <w:noProof/>
          <w:szCs w:val="19"/>
        </w:rPr>
        <w:t xml:space="preserve">. </w:t>
      </w:r>
      <w:r w:rsidR="00B01674" w:rsidRPr="00A606CD">
        <w:rPr>
          <w:noProof/>
          <w:spacing w:val="2"/>
          <w:szCs w:val="19"/>
        </w:rPr>
        <w:t xml:space="preserve">Wskaźnik zatrudnienia </w:t>
      </w:r>
      <w:r w:rsidR="009570DA" w:rsidRPr="00A606CD">
        <w:rPr>
          <w:noProof/>
          <w:spacing w:val="2"/>
          <w:szCs w:val="19"/>
        </w:rPr>
        <w:t>tych osób</w:t>
      </w:r>
      <w:r w:rsidR="004F4E91" w:rsidRPr="00A606CD">
        <w:rPr>
          <w:noProof/>
          <w:spacing w:val="2"/>
          <w:szCs w:val="19"/>
        </w:rPr>
        <w:t xml:space="preserve"> kształtował się na poziomie </w:t>
      </w:r>
      <w:r w:rsidR="00526040" w:rsidRPr="00A606CD">
        <w:rPr>
          <w:noProof/>
          <w:spacing w:val="2"/>
          <w:szCs w:val="19"/>
        </w:rPr>
        <w:t>18</w:t>
      </w:r>
      <w:r w:rsidR="00907790" w:rsidRPr="00A606CD">
        <w:rPr>
          <w:noProof/>
          <w:spacing w:val="2"/>
          <w:szCs w:val="19"/>
        </w:rPr>
        <w:t>,</w:t>
      </w:r>
      <w:r w:rsidR="00526040" w:rsidRPr="00A606CD">
        <w:rPr>
          <w:noProof/>
          <w:spacing w:val="2"/>
          <w:szCs w:val="19"/>
        </w:rPr>
        <w:t>5</w:t>
      </w:r>
      <w:r w:rsidR="00B01674" w:rsidRPr="00A606CD">
        <w:rPr>
          <w:noProof/>
          <w:spacing w:val="2"/>
          <w:szCs w:val="19"/>
        </w:rPr>
        <w:t xml:space="preserve">% (wobec </w:t>
      </w:r>
      <w:r w:rsidR="00907790" w:rsidRPr="00A606CD">
        <w:rPr>
          <w:noProof/>
          <w:spacing w:val="2"/>
          <w:szCs w:val="19"/>
        </w:rPr>
        <w:t>5</w:t>
      </w:r>
      <w:r w:rsidR="00526040" w:rsidRPr="00A606CD">
        <w:rPr>
          <w:noProof/>
          <w:spacing w:val="2"/>
          <w:szCs w:val="19"/>
        </w:rPr>
        <w:t>8</w:t>
      </w:r>
      <w:r w:rsidR="00907790" w:rsidRPr="00A606CD">
        <w:rPr>
          <w:noProof/>
          <w:spacing w:val="2"/>
          <w:szCs w:val="19"/>
        </w:rPr>
        <w:t>,</w:t>
      </w:r>
      <w:r w:rsidR="00526040" w:rsidRPr="00A606CD">
        <w:rPr>
          <w:noProof/>
          <w:spacing w:val="2"/>
          <w:szCs w:val="19"/>
        </w:rPr>
        <w:t>5</w:t>
      </w:r>
      <w:r w:rsidR="00B01674" w:rsidRPr="00A606CD">
        <w:rPr>
          <w:noProof/>
          <w:spacing w:val="2"/>
          <w:szCs w:val="19"/>
        </w:rPr>
        <w:t>% dla ogólnej liczby osób w wieku</w:t>
      </w:r>
      <w:r w:rsidR="00B01674" w:rsidRPr="00A606CD">
        <w:rPr>
          <w:noProof/>
          <w:spacing w:val="-2"/>
          <w:szCs w:val="19"/>
        </w:rPr>
        <w:t xml:space="preserve"> 15-</w:t>
      </w:r>
      <w:r w:rsidR="00790ED8" w:rsidRPr="00A606CD">
        <w:rPr>
          <w:noProof/>
          <w:spacing w:val="-2"/>
          <w:szCs w:val="19"/>
        </w:rPr>
        <w:t>89 lat</w:t>
      </w:r>
      <w:r w:rsidR="00B01674" w:rsidRPr="00A606CD">
        <w:rPr>
          <w:noProof/>
          <w:spacing w:val="-2"/>
          <w:szCs w:val="19"/>
        </w:rPr>
        <w:t>).</w:t>
      </w:r>
      <w:r w:rsidR="009C40B7" w:rsidRPr="00A606CD">
        <w:rPr>
          <w:noProof/>
          <w:spacing w:val="-2"/>
          <w:szCs w:val="19"/>
        </w:rPr>
        <w:t xml:space="preserve"> </w:t>
      </w:r>
      <w:r w:rsidR="00EB05D8" w:rsidRPr="00A606CD">
        <w:rPr>
          <w:shd w:val="clear" w:color="auto" w:fill="FFFFFF"/>
        </w:rPr>
        <w:t xml:space="preserve">W </w:t>
      </w:r>
      <w:r w:rsidR="00526040" w:rsidRPr="00A606CD">
        <w:rPr>
          <w:shd w:val="clear" w:color="auto" w:fill="FFFFFF"/>
        </w:rPr>
        <w:t>4</w:t>
      </w:r>
      <w:r w:rsidR="00EB05D8" w:rsidRPr="00A606CD">
        <w:rPr>
          <w:shd w:val="clear" w:color="auto" w:fill="FFFFFF"/>
        </w:rPr>
        <w:t xml:space="preserve"> kwartale 202</w:t>
      </w:r>
      <w:r w:rsidR="00907790" w:rsidRPr="00A606CD">
        <w:rPr>
          <w:shd w:val="clear" w:color="auto" w:fill="FFFFFF"/>
        </w:rPr>
        <w:t>4</w:t>
      </w:r>
      <w:r w:rsidR="00EB05D8" w:rsidRPr="00A606CD">
        <w:rPr>
          <w:shd w:val="clear" w:color="auto" w:fill="FFFFFF"/>
        </w:rPr>
        <w:t xml:space="preserve"> r. wskaźnik zatrudnienia osób z</w:t>
      </w:r>
      <w:r w:rsidR="00DB26AF" w:rsidRPr="00A606CD">
        <w:rPr>
          <w:shd w:val="clear" w:color="auto" w:fill="FFFFFF"/>
        </w:rPr>
        <w:t> </w:t>
      </w:r>
      <w:r w:rsidR="00EB05D8" w:rsidRPr="00A606CD">
        <w:rPr>
          <w:shd w:val="clear" w:color="auto" w:fill="FFFFFF"/>
        </w:rPr>
        <w:t xml:space="preserve">niepełnosprawnością w miastach wyniósł </w:t>
      </w:r>
      <w:r w:rsidR="00526040" w:rsidRPr="00A606CD">
        <w:rPr>
          <w:shd w:val="clear" w:color="auto" w:fill="FFFFFF"/>
        </w:rPr>
        <w:t>18</w:t>
      </w:r>
      <w:r w:rsidR="00907790" w:rsidRPr="00A606CD">
        <w:rPr>
          <w:shd w:val="clear" w:color="auto" w:fill="FFFFFF"/>
        </w:rPr>
        <w:t>,</w:t>
      </w:r>
      <w:r w:rsidR="00526040" w:rsidRPr="00A606CD">
        <w:rPr>
          <w:shd w:val="clear" w:color="auto" w:fill="FFFFFF"/>
        </w:rPr>
        <w:t>8</w:t>
      </w:r>
      <w:r w:rsidR="00851C9B" w:rsidRPr="00A606CD">
        <w:rPr>
          <w:shd w:val="clear" w:color="auto" w:fill="FFFFFF"/>
        </w:rPr>
        <w:t>%</w:t>
      </w:r>
      <w:r w:rsidR="00907790" w:rsidRPr="00A606CD">
        <w:rPr>
          <w:shd w:val="clear" w:color="auto" w:fill="FFFFFF"/>
        </w:rPr>
        <w:t xml:space="preserve">, a na wsi – </w:t>
      </w:r>
      <w:r w:rsidR="00526040" w:rsidRPr="00A606CD">
        <w:rPr>
          <w:shd w:val="clear" w:color="auto" w:fill="FFFFFF"/>
        </w:rPr>
        <w:t>17</w:t>
      </w:r>
      <w:r w:rsidR="00907790" w:rsidRPr="00A606CD">
        <w:rPr>
          <w:shd w:val="clear" w:color="auto" w:fill="FFFFFF"/>
        </w:rPr>
        <w:t>,</w:t>
      </w:r>
      <w:r w:rsidR="00526040" w:rsidRPr="00A606CD">
        <w:rPr>
          <w:shd w:val="clear" w:color="auto" w:fill="FFFFFF"/>
        </w:rPr>
        <w:t>5</w:t>
      </w:r>
      <w:r w:rsidR="00907790" w:rsidRPr="00A606CD">
        <w:rPr>
          <w:shd w:val="clear" w:color="auto" w:fill="FFFFFF"/>
        </w:rPr>
        <w:t>%</w:t>
      </w:r>
      <w:r w:rsidR="00EB05D8" w:rsidRPr="00A606CD">
        <w:rPr>
          <w:shd w:val="clear" w:color="auto" w:fill="FFFFFF"/>
        </w:rPr>
        <w:t>.</w:t>
      </w:r>
      <w:r w:rsidR="009C40B7" w:rsidRPr="00A606CD">
        <w:rPr>
          <w:shd w:val="clear" w:color="auto" w:fill="FFFFFF"/>
        </w:rPr>
        <w:t xml:space="preserve"> </w:t>
      </w:r>
      <w:r w:rsidR="00B2079E" w:rsidRPr="00A606CD">
        <w:rPr>
          <w:shd w:val="clear" w:color="auto" w:fill="FFFFFF"/>
        </w:rPr>
        <w:t>W</w:t>
      </w:r>
      <w:r w:rsidR="004A435C" w:rsidRPr="00A606CD">
        <w:rPr>
          <w:shd w:val="clear" w:color="auto" w:fill="FFFFFF"/>
        </w:rPr>
        <w:t xml:space="preserve">iększość osób </w:t>
      </w:r>
      <w:r w:rsidR="00EB05D8" w:rsidRPr="00A606CD">
        <w:rPr>
          <w:shd w:val="clear" w:color="auto" w:fill="FFFFFF"/>
        </w:rPr>
        <w:t>niepełnosprawn</w:t>
      </w:r>
      <w:r w:rsidR="004A435C" w:rsidRPr="00A606CD">
        <w:rPr>
          <w:shd w:val="clear" w:color="auto" w:fill="FFFFFF"/>
        </w:rPr>
        <w:t>ych</w:t>
      </w:r>
      <w:r w:rsidR="00EB05D8" w:rsidRPr="00A606CD">
        <w:rPr>
          <w:shd w:val="clear" w:color="auto" w:fill="FFFFFF"/>
        </w:rPr>
        <w:t xml:space="preserve"> prac</w:t>
      </w:r>
      <w:r w:rsidR="001F431F" w:rsidRPr="00A606CD">
        <w:rPr>
          <w:shd w:val="clear" w:color="auto" w:fill="FFFFFF"/>
        </w:rPr>
        <w:t>owała</w:t>
      </w:r>
      <w:r w:rsidR="00EB05D8" w:rsidRPr="00A606CD">
        <w:rPr>
          <w:shd w:val="clear" w:color="auto" w:fill="FFFFFF"/>
        </w:rPr>
        <w:t xml:space="preserve"> w sektorze prywatnym (</w:t>
      </w:r>
      <w:r w:rsidR="00907790" w:rsidRPr="00A606CD">
        <w:rPr>
          <w:shd w:val="clear" w:color="auto" w:fill="FFFFFF"/>
        </w:rPr>
        <w:t>7</w:t>
      </w:r>
      <w:r w:rsidR="00526040" w:rsidRPr="00A606CD">
        <w:rPr>
          <w:shd w:val="clear" w:color="auto" w:fill="FFFFFF"/>
        </w:rPr>
        <w:t>1</w:t>
      </w:r>
      <w:r w:rsidR="00907790" w:rsidRPr="00A606CD">
        <w:rPr>
          <w:shd w:val="clear" w:color="auto" w:fill="FFFFFF"/>
        </w:rPr>
        <w:t>,</w:t>
      </w:r>
      <w:r w:rsidR="00526040" w:rsidRPr="00A606CD">
        <w:rPr>
          <w:shd w:val="clear" w:color="auto" w:fill="FFFFFF"/>
        </w:rPr>
        <w:t>1</w:t>
      </w:r>
      <w:r w:rsidR="00596F34" w:rsidRPr="00A606CD">
        <w:rPr>
          <w:shd w:val="clear" w:color="auto" w:fill="FFFFFF"/>
        </w:rPr>
        <w:t>% </w:t>
      </w:r>
      <w:r w:rsidR="00EB05D8" w:rsidRPr="00A606CD">
        <w:rPr>
          <w:shd w:val="clear" w:color="auto" w:fill="FFFFFF"/>
        </w:rPr>
        <w:t>badanej zbiorowości)</w:t>
      </w:r>
      <w:r w:rsidR="001F431F" w:rsidRPr="00A606CD">
        <w:rPr>
          <w:shd w:val="clear" w:color="auto" w:fill="FFFFFF"/>
        </w:rPr>
        <w:t>.</w:t>
      </w:r>
    </w:p>
    <w:p w14:paraId="7DD4F336" w14:textId="08CB5EA9" w:rsidR="00EB05D8" w:rsidRPr="00A606CD" w:rsidRDefault="00EB05D8" w:rsidP="00F552EC">
      <w:pPr>
        <w:spacing w:before="0" w:after="0" w:line="260" w:lineRule="exact"/>
        <w:rPr>
          <w:shd w:val="clear" w:color="auto" w:fill="FFFFFF"/>
        </w:rPr>
      </w:pPr>
      <w:r w:rsidRPr="00A606CD">
        <w:rPr>
          <w:shd w:val="clear" w:color="auto" w:fill="FFFFFF"/>
        </w:rPr>
        <w:t xml:space="preserve">Wśród </w:t>
      </w:r>
      <w:r w:rsidR="00224790" w:rsidRPr="00A606CD">
        <w:rPr>
          <w:shd w:val="clear" w:color="auto" w:fill="FFFFFF"/>
        </w:rPr>
        <w:t xml:space="preserve">pracujących </w:t>
      </w:r>
      <w:r w:rsidR="004A435C" w:rsidRPr="00A606CD">
        <w:rPr>
          <w:shd w:val="clear" w:color="auto" w:fill="FFFFFF"/>
        </w:rPr>
        <w:t xml:space="preserve">z </w:t>
      </w:r>
      <w:r w:rsidRPr="00A606CD">
        <w:rPr>
          <w:shd w:val="clear" w:color="auto" w:fill="FFFFFF"/>
        </w:rPr>
        <w:t>niepełnosprawnością najwięcej było osób z umiarkowanym stopniem niepełnosprawności (</w:t>
      </w:r>
      <w:r w:rsidR="00526040" w:rsidRPr="00A606CD">
        <w:rPr>
          <w:shd w:val="clear" w:color="auto" w:fill="FFFFFF"/>
        </w:rPr>
        <w:t>51</w:t>
      </w:r>
      <w:r w:rsidR="00907790" w:rsidRPr="00A606CD">
        <w:rPr>
          <w:shd w:val="clear" w:color="auto" w:fill="FFFFFF"/>
        </w:rPr>
        <w:t>,</w:t>
      </w:r>
      <w:r w:rsidR="00526040" w:rsidRPr="00A606CD">
        <w:rPr>
          <w:shd w:val="clear" w:color="auto" w:fill="FFFFFF"/>
        </w:rPr>
        <w:t>1</w:t>
      </w:r>
      <w:r w:rsidRPr="00A606CD">
        <w:rPr>
          <w:shd w:val="clear" w:color="auto" w:fill="FFFFFF"/>
        </w:rPr>
        <w:t>%).</w:t>
      </w:r>
    </w:p>
    <w:p w14:paraId="6D83511B" w14:textId="77777777" w:rsidR="008A47C6" w:rsidRPr="00A606CD" w:rsidRDefault="008A47C6" w:rsidP="000E37F7">
      <w:pPr>
        <w:spacing w:before="0" w:after="0"/>
        <w:rPr>
          <w:shd w:val="clear" w:color="auto" w:fill="FFFFFF"/>
        </w:rPr>
      </w:pPr>
    </w:p>
    <w:p w14:paraId="61CB67A0" w14:textId="4589EB7A" w:rsidR="00896FAC" w:rsidRPr="00A606CD" w:rsidRDefault="00CD411E" w:rsidP="005A6DDD">
      <w:pPr>
        <w:spacing w:before="840" w:after="840" w:line="220" w:lineRule="exact"/>
        <w:rPr>
          <w:rFonts w:cs="FiraSans-Bold"/>
          <w:b/>
          <w:bCs/>
          <w:szCs w:val="19"/>
        </w:rPr>
      </w:pPr>
      <w:r w:rsidRPr="00A606CD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69FBA11" wp14:editId="6228BBBB">
                <wp:simplePos x="0" y="0"/>
                <wp:positionH relativeFrom="margin">
                  <wp:posOffset>25879</wp:posOffset>
                </wp:positionH>
                <wp:positionV relativeFrom="paragraph">
                  <wp:posOffset>0</wp:posOffset>
                </wp:positionV>
                <wp:extent cx="2204085" cy="1152525"/>
                <wp:effectExtent l="0" t="0" r="5715" b="9525"/>
                <wp:wrapSquare wrapText="bothSides"/>
                <wp:docPr id="31" name="Pole tekstowe 2" descr="Stopa bezrobocia - 2,5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1006A" w14:textId="52EE54E0" w:rsidR="00E34B82" w:rsidRPr="00E71364" w:rsidRDefault="0025270D" w:rsidP="009831D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A606C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="00E34B82" w:rsidRPr="00A606C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,5%</w:t>
                            </w:r>
                          </w:p>
                          <w:p w14:paraId="2059BF45" w14:textId="77777777" w:rsidR="00E34B82" w:rsidRPr="007D605C" w:rsidRDefault="00E34B82" w:rsidP="00CD411E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Stopa bezrobocia</w:t>
                            </w:r>
                          </w:p>
                          <w:p w14:paraId="2E0B8EF6" w14:textId="77777777" w:rsidR="00E34B82" w:rsidRDefault="00E34B82" w:rsidP="00CD41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9FBA11" id="_x0000_s1038" alt="Stopa bezrobocia - 2,5%&#10;" style="position:absolute;margin-left:2.05pt;margin-top:0;width:173.55pt;height:90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" fillcolor="#001d77" stroked="f">
                <v:stroke joinstyle="miter"/>
                <v:textbox>
                  <w:txbxContent>
                    <w:p w14:paraId="2C61006A" w14:textId="52EE54E0" w:rsidR="00E34B82" w:rsidRPr="00E71364" w:rsidRDefault="0025270D" w:rsidP="009831D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A606CD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="00E34B82" w:rsidRPr="00A606CD">
                        <w:rPr>
                          <w:rStyle w:val="WartowskanikaZnak"/>
                          <w:sz w:val="72"/>
                          <w:szCs w:val="72"/>
                        </w:rPr>
                        <w:t>,5%</w:t>
                      </w:r>
                    </w:p>
                    <w:p w14:paraId="2059BF45" w14:textId="77777777" w:rsidR="00E34B82" w:rsidRPr="007D605C" w:rsidRDefault="00E34B82" w:rsidP="00CD411E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Stopa bezrobocia</w:t>
                      </w:r>
                    </w:p>
                    <w:p w14:paraId="2E0B8EF6" w14:textId="77777777" w:rsidR="00E34B82" w:rsidRDefault="00E34B82" w:rsidP="00CD411E"/>
                  </w:txbxContent>
                </v:textbox>
                <w10:wrap type="square" anchorx="margin"/>
              </v:roundrect>
            </w:pict>
          </mc:Fallback>
        </mc:AlternateContent>
      </w:r>
      <w:r w:rsidR="006A6D8A" w:rsidRPr="00A606CD">
        <w:rPr>
          <w:rFonts w:cs="FiraSans-Bold"/>
          <w:b/>
          <w:bCs/>
          <w:spacing w:val="-4"/>
          <w:szCs w:val="19"/>
        </w:rPr>
        <w:t xml:space="preserve">Osoby bezrobotne w </w:t>
      </w:r>
      <w:r w:rsidR="0025270D" w:rsidRPr="00A606CD">
        <w:rPr>
          <w:rFonts w:cs="FiraSans-Bold"/>
          <w:b/>
          <w:bCs/>
          <w:spacing w:val="-4"/>
          <w:szCs w:val="19"/>
        </w:rPr>
        <w:t>4</w:t>
      </w:r>
      <w:r w:rsidR="006A6D8A" w:rsidRPr="00A606CD">
        <w:rPr>
          <w:rFonts w:cs="FiraSans-Bold"/>
          <w:b/>
          <w:bCs/>
          <w:spacing w:val="-4"/>
          <w:szCs w:val="19"/>
        </w:rPr>
        <w:t xml:space="preserve"> kwartale 20</w:t>
      </w:r>
      <w:r w:rsidR="0054061C" w:rsidRPr="00A606CD">
        <w:rPr>
          <w:rFonts w:cs="FiraSans-Bold"/>
          <w:b/>
          <w:bCs/>
          <w:spacing w:val="-4"/>
          <w:szCs w:val="19"/>
        </w:rPr>
        <w:t>2</w:t>
      </w:r>
      <w:r w:rsidR="008A54E6" w:rsidRPr="00A606CD">
        <w:rPr>
          <w:rFonts w:cs="FiraSans-Bold"/>
          <w:b/>
          <w:bCs/>
          <w:spacing w:val="-4"/>
          <w:szCs w:val="19"/>
        </w:rPr>
        <w:t>4</w:t>
      </w:r>
      <w:r w:rsidR="006A6D8A" w:rsidRPr="00A606CD">
        <w:rPr>
          <w:rFonts w:cs="FiraSans-Bold"/>
          <w:b/>
          <w:bCs/>
          <w:spacing w:val="-4"/>
          <w:szCs w:val="19"/>
        </w:rPr>
        <w:t xml:space="preserve"> r.</w:t>
      </w:r>
      <w:r w:rsidR="00A81466" w:rsidRPr="00A606CD">
        <w:rPr>
          <w:rFonts w:cs="FiraSans-Bold"/>
          <w:b/>
          <w:bCs/>
          <w:spacing w:val="-4"/>
          <w:szCs w:val="19"/>
        </w:rPr>
        <w:t xml:space="preserve"> stanowiły</w:t>
      </w:r>
      <w:r w:rsidR="006A6D8A" w:rsidRPr="00A606CD">
        <w:rPr>
          <w:rFonts w:cs="FiraSans-Bold"/>
          <w:b/>
          <w:bCs/>
          <w:spacing w:val="-4"/>
          <w:szCs w:val="19"/>
        </w:rPr>
        <w:t xml:space="preserve"> </w:t>
      </w:r>
      <w:r w:rsidR="0025270D" w:rsidRPr="00A606CD">
        <w:rPr>
          <w:rFonts w:cs="FiraSans-Bold"/>
          <w:b/>
          <w:bCs/>
          <w:spacing w:val="-4"/>
          <w:szCs w:val="19"/>
        </w:rPr>
        <w:t>2</w:t>
      </w:r>
      <w:r w:rsidR="006A6D8A" w:rsidRPr="00A606CD">
        <w:rPr>
          <w:rFonts w:cs="FiraSans-Bold"/>
          <w:b/>
          <w:bCs/>
          <w:spacing w:val="-4"/>
          <w:szCs w:val="19"/>
        </w:rPr>
        <w:t>,</w:t>
      </w:r>
      <w:r w:rsidR="008A54E6" w:rsidRPr="00A606CD">
        <w:rPr>
          <w:rFonts w:cs="FiraSans-Bold"/>
          <w:b/>
          <w:bCs/>
          <w:spacing w:val="-4"/>
          <w:szCs w:val="19"/>
        </w:rPr>
        <w:t>5</w:t>
      </w:r>
      <w:r w:rsidR="006A6D8A" w:rsidRPr="00A606CD">
        <w:rPr>
          <w:rFonts w:cs="FiraSans-Bold"/>
          <w:b/>
          <w:bCs/>
          <w:spacing w:val="-4"/>
          <w:szCs w:val="19"/>
        </w:rPr>
        <w:t>% ludności aktywnej zawodowo w wieku 15</w:t>
      </w:r>
      <w:r w:rsidR="00696C1C" w:rsidRPr="00A606CD">
        <w:rPr>
          <w:rFonts w:cs="FiraSans-Bold"/>
          <w:b/>
          <w:bCs/>
          <w:spacing w:val="-4"/>
          <w:szCs w:val="19"/>
        </w:rPr>
        <w:t>-89</w:t>
      </w:r>
      <w:r w:rsidR="006A6D8A" w:rsidRPr="00A606CD">
        <w:rPr>
          <w:rFonts w:cs="FiraSans-Bold"/>
          <w:b/>
          <w:bCs/>
          <w:spacing w:val="-4"/>
          <w:szCs w:val="19"/>
        </w:rPr>
        <w:t xml:space="preserve"> lat</w:t>
      </w:r>
      <w:r w:rsidR="000C287A" w:rsidRPr="00A606CD">
        <w:rPr>
          <w:rFonts w:cs="FiraSans-Bold"/>
          <w:b/>
          <w:bCs/>
          <w:spacing w:val="-2"/>
          <w:szCs w:val="19"/>
        </w:rPr>
        <w:t xml:space="preserve"> </w:t>
      </w:r>
      <w:r w:rsidR="000C287A" w:rsidRPr="00A606CD">
        <w:rPr>
          <w:rFonts w:cs="FiraSans-Bold"/>
          <w:b/>
          <w:bCs/>
          <w:spacing w:val="2"/>
          <w:szCs w:val="19"/>
        </w:rPr>
        <w:t xml:space="preserve">(o </w:t>
      </w:r>
      <w:r w:rsidR="00003F77" w:rsidRPr="00A606CD">
        <w:rPr>
          <w:rFonts w:cs="FiraSans-Bold"/>
          <w:b/>
          <w:bCs/>
          <w:spacing w:val="2"/>
          <w:szCs w:val="19"/>
        </w:rPr>
        <w:t>0</w:t>
      </w:r>
      <w:r w:rsidR="000C287A" w:rsidRPr="00A606CD">
        <w:rPr>
          <w:rFonts w:cs="FiraSans-Bold"/>
          <w:b/>
          <w:bCs/>
          <w:spacing w:val="2"/>
          <w:szCs w:val="19"/>
        </w:rPr>
        <w:t>,</w:t>
      </w:r>
      <w:r w:rsidR="0025270D" w:rsidRPr="00A606CD">
        <w:rPr>
          <w:rFonts w:cs="FiraSans-Bold"/>
          <w:b/>
          <w:bCs/>
          <w:spacing w:val="2"/>
          <w:szCs w:val="19"/>
        </w:rPr>
        <w:t>3</w:t>
      </w:r>
      <w:r w:rsidR="007C4E89" w:rsidRPr="00A606CD">
        <w:rPr>
          <w:rFonts w:cs="FiraSans-Bold"/>
          <w:b/>
          <w:bCs/>
          <w:spacing w:val="2"/>
          <w:szCs w:val="19"/>
        </w:rPr>
        <w:t xml:space="preserve"> </w:t>
      </w:r>
      <w:proofErr w:type="spellStart"/>
      <w:r w:rsidR="007C4E89" w:rsidRPr="00A606CD">
        <w:rPr>
          <w:rFonts w:cs="FiraSans-Bold"/>
          <w:b/>
          <w:bCs/>
          <w:spacing w:val="2"/>
          <w:szCs w:val="19"/>
        </w:rPr>
        <w:t>p.proc</w:t>
      </w:r>
      <w:proofErr w:type="spellEnd"/>
      <w:r w:rsidR="007C4E89" w:rsidRPr="00A606CD">
        <w:rPr>
          <w:rFonts w:cs="FiraSans-Bold"/>
          <w:b/>
          <w:bCs/>
          <w:spacing w:val="2"/>
          <w:szCs w:val="19"/>
        </w:rPr>
        <w:t xml:space="preserve">. </w:t>
      </w:r>
      <w:r w:rsidR="0025270D" w:rsidRPr="00A606CD">
        <w:rPr>
          <w:rFonts w:cs="FiraSans-Bold"/>
          <w:b/>
          <w:bCs/>
          <w:spacing w:val="2"/>
          <w:szCs w:val="19"/>
        </w:rPr>
        <w:t>mni</w:t>
      </w:r>
      <w:r w:rsidR="007C4E89" w:rsidRPr="00A606CD">
        <w:rPr>
          <w:rFonts w:cs="FiraSans-Bold"/>
          <w:b/>
          <w:bCs/>
          <w:spacing w:val="2"/>
          <w:szCs w:val="19"/>
        </w:rPr>
        <w:t>ej</w:t>
      </w:r>
      <w:r w:rsidR="000C287A" w:rsidRPr="00A606CD">
        <w:rPr>
          <w:rFonts w:cs="FiraSans-Bold"/>
          <w:b/>
          <w:bCs/>
          <w:spacing w:val="2"/>
          <w:szCs w:val="19"/>
        </w:rPr>
        <w:t xml:space="preserve"> niż w kraju)</w:t>
      </w:r>
      <w:r w:rsidR="006A6D8A" w:rsidRPr="00A606CD">
        <w:rPr>
          <w:rFonts w:cs="FiraSans-Bold"/>
          <w:b/>
          <w:bCs/>
          <w:spacing w:val="2"/>
          <w:szCs w:val="19"/>
        </w:rPr>
        <w:t xml:space="preserve">. </w:t>
      </w:r>
      <w:r w:rsidR="00CD701B" w:rsidRPr="00A606CD">
        <w:rPr>
          <w:rFonts w:cs="FiraSans-Bold"/>
          <w:b/>
          <w:bCs/>
          <w:spacing w:val="2"/>
          <w:szCs w:val="19"/>
        </w:rPr>
        <w:t xml:space="preserve">Natężenie bezrobocia </w:t>
      </w:r>
      <w:r w:rsidR="008A54E6" w:rsidRPr="00A606CD">
        <w:rPr>
          <w:rFonts w:cs="FiraSans-Bold"/>
          <w:b/>
          <w:bCs/>
          <w:spacing w:val="2"/>
          <w:szCs w:val="19"/>
        </w:rPr>
        <w:t xml:space="preserve">pozostało na </w:t>
      </w:r>
      <w:r w:rsidR="0025270D" w:rsidRPr="00A606CD">
        <w:rPr>
          <w:rFonts w:cs="FiraSans-Bold"/>
          <w:b/>
          <w:bCs/>
          <w:spacing w:val="2"/>
          <w:szCs w:val="19"/>
        </w:rPr>
        <w:t>niższym</w:t>
      </w:r>
      <w:r w:rsidR="008A54E6" w:rsidRPr="00A606CD">
        <w:rPr>
          <w:rFonts w:cs="FiraSans-Bold"/>
          <w:b/>
          <w:bCs/>
          <w:spacing w:val="2"/>
          <w:szCs w:val="19"/>
        </w:rPr>
        <w:t xml:space="preserve"> poziomie</w:t>
      </w:r>
      <w:r w:rsidR="00CD701B" w:rsidRPr="00A606CD">
        <w:rPr>
          <w:rFonts w:cs="FiraSans-Bold"/>
          <w:b/>
          <w:bCs/>
          <w:spacing w:val="-2"/>
          <w:szCs w:val="19"/>
        </w:rPr>
        <w:t xml:space="preserve"> </w:t>
      </w:r>
      <w:r w:rsidR="0025270D" w:rsidRPr="00A606CD">
        <w:rPr>
          <w:rFonts w:cs="FiraSans-Bold"/>
          <w:b/>
          <w:bCs/>
          <w:spacing w:val="2"/>
          <w:szCs w:val="19"/>
        </w:rPr>
        <w:t>niż</w:t>
      </w:r>
      <w:r w:rsidR="008A54E6" w:rsidRPr="00A606CD">
        <w:rPr>
          <w:rFonts w:cs="FiraSans-Bold"/>
          <w:b/>
          <w:bCs/>
          <w:spacing w:val="2"/>
          <w:szCs w:val="19"/>
        </w:rPr>
        <w:t xml:space="preserve"> w</w:t>
      </w:r>
      <w:r w:rsidR="0023151F" w:rsidRPr="00A606CD">
        <w:rPr>
          <w:rFonts w:cs="FiraSans-Bold"/>
          <w:b/>
          <w:bCs/>
          <w:spacing w:val="2"/>
          <w:szCs w:val="19"/>
        </w:rPr>
        <w:t> </w:t>
      </w:r>
      <w:r w:rsidR="0025270D" w:rsidRPr="00A606CD">
        <w:rPr>
          <w:rFonts w:cs="FiraSans-Bold"/>
          <w:b/>
          <w:bCs/>
          <w:spacing w:val="2"/>
          <w:szCs w:val="19"/>
        </w:rPr>
        <w:t>3</w:t>
      </w:r>
      <w:r w:rsidR="007C4E89" w:rsidRPr="00A606CD">
        <w:rPr>
          <w:rFonts w:cs="FiraSans-Bold"/>
          <w:b/>
          <w:bCs/>
          <w:spacing w:val="2"/>
          <w:szCs w:val="19"/>
        </w:rPr>
        <w:t xml:space="preserve"> </w:t>
      </w:r>
      <w:r w:rsidR="00CD701B" w:rsidRPr="00A606CD">
        <w:rPr>
          <w:rFonts w:cs="FiraSans-Bold"/>
          <w:b/>
          <w:bCs/>
          <w:spacing w:val="2"/>
          <w:szCs w:val="19"/>
        </w:rPr>
        <w:t>kwarta</w:t>
      </w:r>
      <w:r w:rsidR="008A54E6" w:rsidRPr="00A606CD">
        <w:rPr>
          <w:rFonts w:cs="FiraSans-Bold"/>
          <w:b/>
          <w:bCs/>
          <w:spacing w:val="2"/>
          <w:szCs w:val="19"/>
        </w:rPr>
        <w:t>le</w:t>
      </w:r>
      <w:r w:rsidR="00CD701B" w:rsidRPr="00A606CD">
        <w:rPr>
          <w:rFonts w:cs="FiraSans-Bold"/>
          <w:b/>
          <w:bCs/>
          <w:spacing w:val="2"/>
          <w:szCs w:val="19"/>
        </w:rPr>
        <w:t xml:space="preserve"> </w:t>
      </w:r>
      <w:r w:rsidR="0025270D" w:rsidRPr="00A606CD">
        <w:rPr>
          <w:rFonts w:cs="FiraSans-Bold"/>
          <w:b/>
          <w:bCs/>
          <w:spacing w:val="2"/>
          <w:szCs w:val="19"/>
        </w:rPr>
        <w:t>2024 r</w:t>
      </w:r>
      <w:r w:rsidR="008A54E6" w:rsidRPr="00A606CD">
        <w:rPr>
          <w:rFonts w:cs="FiraSans-Bold"/>
          <w:b/>
          <w:bCs/>
          <w:spacing w:val="2"/>
          <w:szCs w:val="19"/>
        </w:rPr>
        <w:t>.</w:t>
      </w:r>
      <w:r w:rsidR="0025270D" w:rsidRPr="00A606CD">
        <w:rPr>
          <w:rFonts w:cs="FiraSans-Bold"/>
          <w:b/>
          <w:bCs/>
          <w:spacing w:val="2"/>
          <w:szCs w:val="19"/>
        </w:rPr>
        <w:t xml:space="preserve"> o 1,0 </w:t>
      </w:r>
      <w:proofErr w:type="spellStart"/>
      <w:r w:rsidR="0025270D" w:rsidRPr="00A606CD">
        <w:rPr>
          <w:rFonts w:cs="FiraSans-Bold"/>
          <w:b/>
          <w:bCs/>
          <w:spacing w:val="2"/>
          <w:szCs w:val="19"/>
        </w:rPr>
        <w:t>p.proc</w:t>
      </w:r>
      <w:proofErr w:type="spellEnd"/>
      <w:r w:rsidR="0025270D" w:rsidRPr="00A606CD">
        <w:rPr>
          <w:rFonts w:cs="FiraSans-Bold"/>
          <w:b/>
          <w:bCs/>
          <w:spacing w:val="2"/>
          <w:szCs w:val="19"/>
        </w:rPr>
        <w:t>.</w:t>
      </w:r>
      <w:r w:rsidR="00F47850" w:rsidRPr="00A606CD">
        <w:rPr>
          <w:rFonts w:cs="FiraSans-Bold"/>
          <w:b/>
          <w:bCs/>
          <w:spacing w:val="2"/>
          <w:szCs w:val="19"/>
        </w:rPr>
        <w:t>,</w:t>
      </w:r>
      <w:r w:rsidR="005A6DDD" w:rsidRPr="00A606CD">
        <w:rPr>
          <w:rFonts w:cs="FiraSans-Bold"/>
          <w:b/>
          <w:bCs/>
          <w:spacing w:val="2"/>
          <w:szCs w:val="19"/>
        </w:rPr>
        <w:t xml:space="preserve"> </w:t>
      </w:r>
      <w:r w:rsidR="008A54E6" w:rsidRPr="00A606CD">
        <w:rPr>
          <w:rFonts w:cs="FiraSans-Bold"/>
          <w:b/>
          <w:bCs/>
          <w:spacing w:val="2"/>
          <w:szCs w:val="19"/>
        </w:rPr>
        <w:t xml:space="preserve">a </w:t>
      </w:r>
      <w:r w:rsidR="007C4E89" w:rsidRPr="00A606CD">
        <w:rPr>
          <w:rFonts w:cs="FiraSans-Bold"/>
          <w:b/>
          <w:bCs/>
          <w:spacing w:val="2"/>
          <w:szCs w:val="19"/>
        </w:rPr>
        <w:t xml:space="preserve">w relacji </w:t>
      </w:r>
      <w:r w:rsidR="00F47850" w:rsidRPr="00A606CD">
        <w:rPr>
          <w:rFonts w:cs="FiraSans-Bold"/>
          <w:b/>
          <w:bCs/>
          <w:spacing w:val="2"/>
          <w:szCs w:val="19"/>
        </w:rPr>
        <w:t>z</w:t>
      </w:r>
      <w:r w:rsidR="007C4E89" w:rsidRPr="00A606CD">
        <w:rPr>
          <w:rFonts w:cs="FiraSans-Bold"/>
          <w:b/>
          <w:bCs/>
          <w:spacing w:val="2"/>
          <w:szCs w:val="19"/>
        </w:rPr>
        <w:t> </w:t>
      </w:r>
      <w:r w:rsidR="0025270D" w:rsidRPr="00A606CD">
        <w:rPr>
          <w:rFonts w:cs="FiraSans-Bold"/>
          <w:b/>
          <w:bCs/>
          <w:spacing w:val="2"/>
          <w:szCs w:val="19"/>
        </w:rPr>
        <w:t>4</w:t>
      </w:r>
      <w:r w:rsidR="005A6DDD" w:rsidRPr="00A606CD">
        <w:rPr>
          <w:rFonts w:cs="FiraSans-Bold"/>
          <w:b/>
          <w:bCs/>
          <w:spacing w:val="2"/>
          <w:szCs w:val="19"/>
        </w:rPr>
        <w:t> </w:t>
      </w:r>
      <w:r w:rsidR="00F47850" w:rsidRPr="00A606CD">
        <w:rPr>
          <w:rFonts w:cs="FiraSans-Bold"/>
          <w:b/>
          <w:bCs/>
          <w:spacing w:val="2"/>
          <w:szCs w:val="19"/>
        </w:rPr>
        <w:t xml:space="preserve">kwartałem </w:t>
      </w:r>
      <w:r w:rsidR="0023151F" w:rsidRPr="00A606CD">
        <w:rPr>
          <w:rFonts w:cs="FiraSans-Bold"/>
          <w:b/>
          <w:bCs/>
          <w:spacing w:val="2"/>
          <w:szCs w:val="19"/>
        </w:rPr>
        <w:t>202</w:t>
      </w:r>
      <w:r w:rsidR="008A54E6" w:rsidRPr="00A606CD">
        <w:rPr>
          <w:rFonts w:cs="FiraSans-Bold"/>
          <w:b/>
          <w:bCs/>
          <w:spacing w:val="2"/>
          <w:szCs w:val="19"/>
        </w:rPr>
        <w:t>3</w:t>
      </w:r>
      <w:r w:rsidR="0023151F" w:rsidRPr="00A606CD">
        <w:rPr>
          <w:rFonts w:cs="FiraSans-Bold"/>
          <w:b/>
          <w:bCs/>
          <w:spacing w:val="2"/>
          <w:szCs w:val="19"/>
        </w:rPr>
        <w:t xml:space="preserve"> r. </w:t>
      </w:r>
      <w:r w:rsidR="007C4E89" w:rsidRPr="00A606CD">
        <w:rPr>
          <w:rFonts w:cs="Arial"/>
          <w:b/>
          <w:bCs/>
          <w:spacing w:val="2"/>
          <w:szCs w:val="19"/>
        </w:rPr>
        <w:t xml:space="preserve">zanotowano </w:t>
      </w:r>
      <w:r w:rsidR="0025270D" w:rsidRPr="00A606CD">
        <w:rPr>
          <w:rFonts w:cs="Arial"/>
          <w:b/>
          <w:bCs/>
          <w:spacing w:val="2"/>
          <w:szCs w:val="19"/>
        </w:rPr>
        <w:t xml:space="preserve">spadek </w:t>
      </w:r>
      <w:r w:rsidR="007C4E89" w:rsidRPr="00A606CD">
        <w:rPr>
          <w:rFonts w:cs="FiraSans-Bold"/>
          <w:b/>
          <w:bCs/>
          <w:spacing w:val="2"/>
          <w:szCs w:val="19"/>
        </w:rPr>
        <w:t>o 0</w:t>
      </w:r>
      <w:r w:rsidR="00F47850" w:rsidRPr="00A606CD">
        <w:rPr>
          <w:rFonts w:cs="FiraSans-Bold"/>
          <w:b/>
          <w:bCs/>
          <w:spacing w:val="2"/>
          <w:szCs w:val="19"/>
        </w:rPr>
        <w:t>,</w:t>
      </w:r>
      <w:r w:rsidR="0025270D" w:rsidRPr="00A606CD">
        <w:rPr>
          <w:rFonts w:cs="FiraSans-Bold"/>
          <w:b/>
          <w:bCs/>
          <w:spacing w:val="2"/>
          <w:szCs w:val="19"/>
        </w:rPr>
        <w:t>5</w:t>
      </w:r>
      <w:r w:rsidR="007C4E89" w:rsidRPr="00A606CD">
        <w:rPr>
          <w:rFonts w:cs="FiraSans-Bold"/>
          <w:b/>
          <w:bCs/>
          <w:spacing w:val="2"/>
          <w:szCs w:val="19"/>
        </w:rPr>
        <w:t> </w:t>
      </w:r>
      <w:proofErr w:type="spellStart"/>
      <w:r w:rsidR="00F47850" w:rsidRPr="00A606CD">
        <w:rPr>
          <w:rFonts w:cs="FiraSans-Bold"/>
          <w:b/>
          <w:bCs/>
          <w:spacing w:val="2"/>
          <w:szCs w:val="19"/>
        </w:rPr>
        <w:t>p.proc</w:t>
      </w:r>
      <w:proofErr w:type="spellEnd"/>
      <w:r w:rsidR="00F47850" w:rsidRPr="00A606CD">
        <w:rPr>
          <w:rFonts w:cs="FiraSans-Bold"/>
          <w:b/>
          <w:bCs/>
          <w:spacing w:val="2"/>
          <w:szCs w:val="19"/>
        </w:rPr>
        <w:t>.</w:t>
      </w:r>
    </w:p>
    <w:p w14:paraId="535357D7" w14:textId="77777777" w:rsidR="00153CFA" w:rsidRPr="00A606CD" w:rsidRDefault="006A6D8A" w:rsidP="00B25270">
      <w:pPr>
        <w:keepNext/>
        <w:spacing w:before="0" w:line="220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</w:pPr>
      <w:r w:rsidRPr="00A606CD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>Bezrobotni</w:t>
      </w:r>
    </w:p>
    <w:p w14:paraId="3F5DB077" w14:textId="5178235A" w:rsidR="006A6D8A" w:rsidRPr="00A606CD" w:rsidRDefault="000B0AEC" w:rsidP="00011AFD">
      <w:pPr>
        <w:spacing w:after="0"/>
        <w:rPr>
          <w:noProof/>
          <w:spacing w:val="-2"/>
          <w:szCs w:val="19"/>
          <w:lang w:eastAsia="pl-PL"/>
        </w:rPr>
      </w:pPr>
      <w:r w:rsidRPr="00A606CD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70D1C89C" wp14:editId="7D901436">
                <wp:simplePos x="0" y="0"/>
                <wp:positionH relativeFrom="page">
                  <wp:posOffset>5670550</wp:posOffset>
                </wp:positionH>
                <wp:positionV relativeFrom="margin">
                  <wp:posOffset>2318385</wp:posOffset>
                </wp:positionV>
                <wp:extent cx="1780540" cy="777875"/>
                <wp:effectExtent l="0" t="0" r="0" b="3175"/>
                <wp:wrapTight wrapText="bothSides">
                  <wp:wrapPolygon edited="0">
                    <wp:start x="462" y="0"/>
                    <wp:lineTo x="462" y="21159"/>
                    <wp:lineTo x="20799" y="21159"/>
                    <wp:lineTo x="20799" y="0"/>
                    <wp:lineTo x="462" y="0"/>
                  </wp:wrapPolygon>
                </wp:wrapTight>
                <wp:docPr id="20" name="Pole tekstowe 2" descr="Pole tekstowe: Stopa bezrobocia w województwie dolnośląskim była niższa niż w kraju o 0,3 p.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77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0EA93E" w14:textId="52F6E27B" w:rsidR="00E34B82" w:rsidRPr="00BC4E74" w:rsidRDefault="00E34B82" w:rsidP="000B0AEC">
                            <w:pPr>
                              <w:pStyle w:val="tekstzboku"/>
                              <w:spacing w:before="0"/>
                            </w:pPr>
                            <w:r w:rsidRPr="00A606CD">
                              <w:rPr>
                                <w:noProof/>
                                <w:szCs w:val="19"/>
                              </w:rPr>
                              <w:t>Stopa bezrobocia w</w:t>
                            </w:r>
                            <w:r w:rsidR="00A606CD" w:rsidRPr="00A606CD">
                              <w:rPr>
                                <w:noProof/>
                                <w:szCs w:val="19"/>
                              </w:rPr>
                              <w:t> </w:t>
                            </w:r>
                            <w:r w:rsidRPr="00A606CD">
                              <w:rPr>
                                <w:noProof/>
                                <w:szCs w:val="19"/>
                              </w:rPr>
                              <w:t>wojewódz</w:t>
                            </w:r>
                            <w:r w:rsidR="00853F8E" w:rsidRPr="00A606CD">
                              <w:rPr>
                                <w:noProof/>
                                <w:szCs w:val="19"/>
                              </w:rPr>
                              <w:t>t</w:t>
                            </w:r>
                            <w:r w:rsidRPr="00A606CD">
                              <w:rPr>
                                <w:noProof/>
                                <w:szCs w:val="19"/>
                              </w:rPr>
                              <w:t xml:space="preserve">wie dolnośląskim była </w:t>
                            </w:r>
                            <w:r w:rsidR="00DA4EB9" w:rsidRPr="00A606CD">
                              <w:rPr>
                                <w:noProof/>
                                <w:szCs w:val="19"/>
                              </w:rPr>
                              <w:t>niższa</w:t>
                            </w:r>
                            <w:r w:rsidRPr="00A606CD">
                              <w:rPr>
                                <w:noProof/>
                                <w:szCs w:val="19"/>
                              </w:rPr>
                              <w:t xml:space="preserve"> niż w kraju o 0,</w:t>
                            </w:r>
                            <w:r w:rsidR="00DA4EB9" w:rsidRPr="00A606CD">
                              <w:rPr>
                                <w:noProof/>
                                <w:szCs w:val="19"/>
                              </w:rPr>
                              <w:t>3</w:t>
                            </w:r>
                            <w:r w:rsidRPr="00A606CD">
                              <w:rPr>
                                <w:noProof/>
                                <w:szCs w:val="19"/>
                              </w:rPr>
                              <w:t> p.proc.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1C89C" id="_x0000_s1039" type="#_x0000_t202" alt="Pole tekstowe: Stopa bezrobocia w województwie dolnośląskim była niższa niż w kraju o 0,3 p.proc." style="position:absolute;margin-left:446.5pt;margin-top:182.55pt;width:140.2pt;height:61.2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" filled="f" stroked="f">
                <v:textbox>
                  <w:txbxContent>
                    <w:p w14:paraId="7D0EA93E" w14:textId="52F6E27B" w:rsidR="00E34B82" w:rsidRPr="00BC4E74" w:rsidRDefault="00E34B82" w:rsidP="000B0AEC">
                      <w:pPr>
                        <w:pStyle w:val="tekstzboku"/>
                        <w:spacing w:before="0"/>
                      </w:pPr>
                      <w:r w:rsidRPr="00A606CD">
                        <w:rPr>
                          <w:noProof/>
                          <w:szCs w:val="19"/>
                        </w:rPr>
                        <w:t>Stopa bezrobocia w</w:t>
                      </w:r>
                      <w:r w:rsidR="00A606CD" w:rsidRPr="00A606CD">
                        <w:rPr>
                          <w:noProof/>
                          <w:szCs w:val="19"/>
                        </w:rPr>
                        <w:t> </w:t>
                      </w:r>
                      <w:r w:rsidRPr="00A606CD">
                        <w:rPr>
                          <w:noProof/>
                          <w:szCs w:val="19"/>
                        </w:rPr>
                        <w:t>wojewódz</w:t>
                      </w:r>
                      <w:r w:rsidR="00853F8E" w:rsidRPr="00A606CD">
                        <w:rPr>
                          <w:noProof/>
                          <w:szCs w:val="19"/>
                        </w:rPr>
                        <w:t>t</w:t>
                      </w:r>
                      <w:r w:rsidRPr="00A606CD">
                        <w:rPr>
                          <w:noProof/>
                          <w:szCs w:val="19"/>
                        </w:rPr>
                        <w:t xml:space="preserve">wie dolnośląskim była </w:t>
                      </w:r>
                      <w:r w:rsidR="00DA4EB9" w:rsidRPr="00A606CD">
                        <w:rPr>
                          <w:noProof/>
                          <w:szCs w:val="19"/>
                        </w:rPr>
                        <w:t>niższa</w:t>
                      </w:r>
                      <w:r w:rsidRPr="00A606CD">
                        <w:rPr>
                          <w:noProof/>
                          <w:szCs w:val="19"/>
                        </w:rPr>
                        <w:t xml:space="preserve"> niż w kraju o 0,</w:t>
                      </w:r>
                      <w:r w:rsidR="00DA4EB9" w:rsidRPr="00A606CD">
                        <w:rPr>
                          <w:noProof/>
                          <w:szCs w:val="19"/>
                        </w:rPr>
                        <w:t>3</w:t>
                      </w:r>
                      <w:r w:rsidRPr="00A606CD">
                        <w:rPr>
                          <w:noProof/>
                          <w:szCs w:val="19"/>
                        </w:rPr>
                        <w:t> p.proc.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D53297" w:rsidRPr="00A606CD">
        <w:rPr>
          <w:noProof/>
          <w:spacing w:val="-3"/>
          <w:szCs w:val="19"/>
          <w:lang w:eastAsia="pl-PL"/>
        </w:rPr>
        <w:t xml:space="preserve">W </w:t>
      </w:r>
      <w:r w:rsidR="0025270D" w:rsidRPr="00A606CD">
        <w:rPr>
          <w:noProof/>
          <w:spacing w:val="-3"/>
          <w:szCs w:val="19"/>
          <w:lang w:eastAsia="pl-PL"/>
        </w:rPr>
        <w:t>4</w:t>
      </w:r>
      <w:r w:rsidR="006A6D8A" w:rsidRPr="00A606CD">
        <w:rPr>
          <w:noProof/>
          <w:spacing w:val="-3"/>
          <w:szCs w:val="19"/>
          <w:lang w:eastAsia="pl-PL"/>
        </w:rPr>
        <w:t xml:space="preserve"> kwartale 20</w:t>
      </w:r>
      <w:r w:rsidR="0054061C" w:rsidRPr="00A606CD">
        <w:rPr>
          <w:noProof/>
          <w:spacing w:val="-3"/>
          <w:szCs w:val="19"/>
          <w:lang w:eastAsia="pl-PL"/>
        </w:rPr>
        <w:t>2</w:t>
      </w:r>
      <w:r w:rsidR="008A54E6" w:rsidRPr="00A606CD">
        <w:rPr>
          <w:noProof/>
          <w:spacing w:val="-3"/>
          <w:szCs w:val="19"/>
          <w:lang w:eastAsia="pl-PL"/>
        </w:rPr>
        <w:t>4</w:t>
      </w:r>
      <w:r w:rsidR="006A6D8A" w:rsidRPr="00A606CD">
        <w:rPr>
          <w:noProof/>
          <w:spacing w:val="-3"/>
          <w:szCs w:val="19"/>
          <w:lang w:eastAsia="pl-PL"/>
        </w:rPr>
        <w:t xml:space="preserve"> r. w województwie </w:t>
      </w:r>
      <w:r w:rsidR="006A6D8A" w:rsidRPr="00A606CD">
        <w:rPr>
          <w:noProof/>
          <w:spacing w:val="-3"/>
          <w:szCs w:val="19"/>
          <w:shd w:val="clear" w:color="auto" w:fill="FFFFFF"/>
        </w:rPr>
        <w:t xml:space="preserve">dolnośląskim </w:t>
      </w:r>
      <w:r w:rsidR="006A6D8A" w:rsidRPr="00A606CD">
        <w:rPr>
          <w:noProof/>
          <w:spacing w:val="-3"/>
          <w:szCs w:val="19"/>
          <w:lang w:eastAsia="pl-PL"/>
        </w:rPr>
        <w:t xml:space="preserve">zbiorowość bezrobotnych liczyła </w:t>
      </w:r>
      <w:r w:rsidR="0025270D" w:rsidRPr="00A606CD">
        <w:rPr>
          <w:noProof/>
          <w:spacing w:val="-3"/>
          <w:szCs w:val="19"/>
          <w:lang w:eastAsia="pl-PL"/>
        </w:rPr>
        <w:t>35</w:t>
      </w:r>
      <w:r w:rsidR="006A6D8A" w:rsidRPr="00A606CD">
        <w:rPr>
          <w:noProof/>
          <w:spacing w:val="-3"/>
          <w:szCs w:val="19"/>
          <w:lang w:eastAsia="pl-PL"/>
        </w:rPr>
        <w:t xml:space="preserve"> tys. </w:t>
      </w:r>
      <w:r w:rsidR="00D5195D" w:rsidRPr="00A606CD">
        <w:rPr>
          <w:noProof/>
          <w:spacing w:val="-3"/>
          <w:szCs w:val="19"/>
          <w:lang w:eastAsia="pl-PL"/>
        </w:rPr>
        <w:t>osób</w:t>
      </w:r>
      <w:r w:rsidR="0025270D" w:rsidRPr="00A606CD">
        <w:rPr>
          <w:noProof/>
          <w:spacing w:val="-1"/>
          <w:szCs w:val="19"/>
          <w:lang w:eastAsia="pl-PL"/>
        </w:rPr>
        <w:t xml:space="preserve"> i było to mniej niż w</w:t>
      </w:r>
      <w:r w:rsidR="00E24B29" w:rsidRPr="00A606CD">
        <w:rPr>
          <w:noProof/>
          <w:szCs w:val="19"/>
          <w:lang w:eastAsia="pl-PL"/>
        </w:rPr>
        <w:t xml:space="preserve"> </w:t>
      </w:r>
      <w:r w:rsidR="00A93308" w:rsidRPr="00A606CD">
        <w:rPr>
          <w:noProof/>
          <w:szCs w:val="19"/>
          <w:lang w:eastAsia="pl-PL"/>
        </w:rPr>
        <w:t>poprzednim kwartale</w:t>
      </w:r>
      <w:r w:rsidR="00023123" w:rsidRPr="00A606CD">
        <w:rPr>
          <w:noProof/>
          <w:szCs w:val="19"/>
          <w:lang w:eastAsia="pl-PL"/>
        </w:rPr>
        <w:t xml:space="preserve"> </w:t>
      </w:r>
      <w:r w:rsidR="0025270D" w:rsidRPr="00A606CD">
        <w:rPr>
          <w:noProof/>
          <w:szCs w:val="19"/>
          <w:lang w:eastAsia="pl-PL"/>
        </w:rPr>
        <w:t xml:space="preserve">o 14 tys. </w:t>
      </w:r>
      <w:r w:rsidR="00023123" w:rsidRPr="00A606CD">
        <w:rPr>
          <w:noProof/>
          <w:szCs w:val="19"/>
          <w:lang w:eastAsia="pl-PL"/>
        </w:rPr>
        <w:t xml:space="preserve">i o </w:t>
      </w:r>
      <w:r w:rsidR="0025270D" w:rsidRPr="00A606CD">
        <w:rPr>
          <w:noProof/>
          <w:szCs w:val="19"/>
          <w:lang w:eastAsia="pl-PL"/>
        </w:rPr>
        <w:t>8</w:t>
      </w:r>
      <w:r w:rsidR="00C9001E" w:rsidRPr="00A606CD">
        <w:rPr>
          <w:noProof/>
          <w:szCs w:val="19"/>
          <w:lang w:eastAsia="pl-PL"/>
        </w:rPr>
        <w:t xml:space="preserve"> tys. (tj. o </w:t>
      </w:r>
      <w:r w:rsidR="0025270D" w:rsidRPr="00A606CD">
        <w:rPr>
          <w:noProof/>
          <w:szCs w:val="19"/>
          <w:lang w:eastAsia="pl-PL"/>
        </w:rPr>
        <w:t>18</w:t>
      </w:r>
      <w:r w:rsidR="008A54E6" w:rsidRPr="00A606CD">
        <w:rPr>
          <w:noProof/>
          <w:szCs w:val="19"/>
          <w:lang w:eastAsia="pl-PL"/>
        </w:rPr>
        <w:t>,</w:t>
      </w:r>
      <w:r w:rsidR="0025270D" w:rsidRPr="00A606CD">
        <w:rPr>
          <w:noProof/>
          <w:szCs w:val="19"/>
          <w:lang w:eastAsia="pl-PL"/>
        </w:rPr>
        <w:t>6</w:t>
      </w:r>
      <w:r w:rsidR="00A93308" w:rsidRPr="00A606CD">
        <w:rPr>
          <w:noProof/>
          <w:szCs w:val="19"/>
          <w:lang w:eastAsia="pl-PL"/>
        </w:rPr>
        <w:t>%)</w:t>
      </w:r>
      <w:r w:rsidR="0025270D" w:rsidRPr="00A606CD">
        <w:rPr>
          <w:noProof/>
          <w:szCs w:val="19"/>
          <w:lang w:eastAsia="pl-PL"/>
        </w:rPr>
        <w:t xml:space="preserve"> mniej </w:t>
      </w:r>
      <w:r w:rsidR="00FD41DF" w:rsidRPr="00A606CD">
        <w:rPr>
          <w:noProof/>
          <w:szCs w:val="19"/>
          <w:lang w:eastAsia="pl-PL"/>
        </w:rPr>
        <w:t>w</w:t>
      </w:r>
      <w:r w:rsidR="00E258F8" w:rsidRPr="00A606CD">
        <w:rPr>
          <w:noProof/>
          <w:szCs w:val="19"/>
          <w:lang w:eastAsia="pl-PL"/>
        </w:rPr>
        <w:t> </w:t>
      </w:r>
      <w:r w:rsidR="00FD41DF" w:rsidRPr="00A606CD">
        <w:rPr>
          <w:noProof/>
          <w:spacing w:val="-5"/>
          <w:szCs w:val="19"/>
          <w:lang w:eastAsia="pl-PL"/>
        </w:rPr>
        <w:t>porównaniu</w:t>
      </w:r>
      <w:r w:rsidR="00FD41DF" w:rsidRPr="00A606CD">
        <w:rPr>
          <w:noProof/>
          <w:spacing w:val="-1"/>
          <w:szCs w:val="19"/>
          <w:lang w:eastAsia="pl-PL"/>
        </w:rPr>
        <w:t xml:space="preserve"> z</w:t>
      </w:r>
      <w:r w:rsidR="00A606CD" w:rsidRPr="00A606CD">
        <w:rPr>
          <w:noProof/>
          <w:spacing w:val="-1"/>
          <w:szCs w:val="19"/>
          <w:lang w:eastAsia="pl-PL"/>
        </w:rPr>
        <w:t> </w:t>
      </w:r>
      <w:r w:rsidR="00A93308" w:rsidRPr="00A606CD">
        <w:rPr>
          <w:noProof/>
          <w:spacing w:val="-1"/>
          <w:szCs w:val="19"/>
          <w:lang w:eastAsia="pl-PL"/>
        </w:rPr>
        <w:t>analogicznym kwartałem poprzedniego roku</w:t>
      </w:r>
      <w:r w:rsidR="00D5195D" w:rsidRPr="00A606CD">
        <w:rPr>
          <w:noProof/>
          <w:spacing w:val="-1"/>
          <w:szCs w:val="19"/>
          <w:lang w:eastAsia="pl-PL"/>
        </w:rPr>
        <w:t>.</w:t>
      </w:r>
      <w:r w:rsidR="00194602" w:rsidRPr="00A606CD">
        <w:rPr>
          <w:noProof/>
          <w:spacing w:val="2"/>
          <w:szCs w:val="19"/>
          <w:lang w:eastAsia="pl-PL"/>
        </w:rPr>
        <w:t xml:space="preserve"> </w:t>
      </w:r>
      <w:r w:rsidR="00264D5E" w:rsidRPr="00A606CD">
        <w:rPr>
          <w:noProof/>
          <w:spacing w:val="6"/>
          <w:szCs w:val="19"/>
          <w:lang w:eastAsia="pl-PL"/>
        </w:rPr>
        <w:t>W</w:t>
      </w:r>
      <w:r w:rsidR="006A6D8A" w:rsidRPr="00A606CD">
        <w:rPr>
          <w:noProof/>
          <w:spacing w:val="-2"/>
          <w:szCs w:val="19"/>
          <w:lang w:eastAsia="pl-PL"/>
        </w:rPr>
        <w:t xml:space="preserve"> strukturze bezrobotnych według poziomu wykształcenia największy odsetek </w:t>
      </w:r>
      <w:r w:rsidR="00264D5E" w:rsidRPr="00A606CD">
        <w:rPr>
          <w:noProof/>
          <w:spacing w:val="-2"/>
          <w:szCs w:val="19"/>
          <w:lang w:eastAsia="pl-PL"/>
        </w:rPr>
        <w:t>stanowiły</w:t>
      </w:r>
      <w:r w:rsidR="006A6D8A" w:rsidRPr="00A606CD">
        <w:rPr>
          <w:noProof/>
          <w:spacing w:val="-2"/>
          <w:szCs w:val="19"/>
          <w:lang w:eastAsia="pl-PL"/>
        </w:rPr>
        <w:t xml:space="preserve"> os</w:t>
      </w:r>
      <w:r w:rsidR="00264D5E" w:rsidRPr="00A606CD">
        <w:rPr>
          <w:noProof/>
          <w:spacing w:val="-2"/>
          <w:szCs w:val="19"/>
          <w:lang w:eastAsia="pl-PL"/>
        </w:rPr>
        <w:t>o</w:t>
      </w:r>
      <w:r w:rsidR="006A6D8A" w:rsidRPr="00A606CD">
        <w:rPr>
          <w:noProof/>
          <w:spacing w:val="-2"/>
          <w:szCs w:val="19"/>
          <w:lang w:eastAsia="pl-PL"/>
        </w:rPr>
        <w:t>b</w:t>
      </w:r>
      <w:r w:rsidR="00264D5E" w:rsidRPr="00A606CD">
        <w:rPr>
          <w:noProof/>
          <w:spacing w:val="-2"/>
          <w:szCs w:val="19"/>
          <w:lang w:eastAsia="pl-PL"/>
        </w:rPr>
        <w:t>y</w:t>
      </w:r>
      <w:r w:rsidR="006A6D8A" w:rsidRPr="00A606CD">
        <w:rPr>
          <w:noProof/>
          <w:spacing w:val="-2"/>
          <w:szCs w:val="19"/>
          <w:lang w:eastAsia="pl-PL"/>
        </w:rPr>
        <w:t xml:space="preserve"> z wykształceniem</w:t>
      </w:r>
      <w:r w:rsidR="00A93308" w:rsidRPr="00A606CD">
        <w:rPr>
          <w:noProof/>
          <w:spacing w:val="-2"/>
          <w:szCs w:val="19"/>
          <w:lang w:eastAsia="pl-PL"/>
        </w:rPr>
        <w:t xml:space="preserve"> </w:t>
      </w:r>
      <w:r w:rsidR="00DA4EB9" w:rsidRPr="00A606CD">
        <w:rPr>
          <w:noProof/>
          <w:spacing w:val="-2"/>
          <w:szCs w:val="19"/>
          <w:lang w:eastAsia="pl-PL"/>
        </w:rPr>
        <w:t xml:space="preserve">średnim ogólnokształcącym oraz </w:t>
      </w:r>
      <w:r w:rsidR="008A54E6" w:rsidRPr="00A606CD">
        <w:rPr>
          <w:noProof/>
          <w:spacing w:val="-2"/>
          <w:szCs w:val="19"/>
          <w:lang w:eastAsia="pl-PL"/>
        </w:rPr>
        <w:t xml:space="preserve">policealnym i </w:t>
      </w:r>
      <w:r w:rsidR="00F06726" w:rsidRPr="00A606CD">
        <w:rPr>
          <w:noProof/>
          <w:spacing w:val="-2"/>
          <w:szCs w:val="19"/>
          <w:lang w:eastAsia="pl-PL"/>
        </w:rPr>
        <w:t>ś</w:t>
      </w:r>
      <w:r w:rsidR="008A54E6" w:rsidRPr="00A606CD">
        <w:rPr>
          <w:noProof/>
          <w:spacing w:val="-2"/>
          <w:szCs w:val="19"/>
          <w:lang w:eastAsia="pl-PL"/>
        </w:rPr>
        <w:t xml:space="preserve">rednim zawodowym </w:t>
      </w:r>
      <w:r w:rsidR="00A93308" w:rsidRPr="00A606CD">
        <w:rPr>
          <w:noProof/>
          <w:spacing w:val="-2"/>
          <w:szCs w:val="19"/>
          <w:lang w:eastAsia="pl-PL"/>
        </w:rPr>
        <w:t>(</w:t>
      </w:r>
      <w:r w:rsidR="00C9001E" w:rsidRPr="00A606CD">
        <w:rPr>
          <w:noProof/>
          <w:spacing w:val="-2"/>
          <w:szCs w:val="19"/>
          <w:lang w:eastAsia="pl-PL"/>
        </w:rPr>
        <w:t>stanowiły one</w:t>
      </w:r>
      <w:r w:rsidR="00DA4EB9" w:rsidRPr="00A606CD">
        <w:rPr>
          <w:noProof/>
          <w:spacing w:val="-2"/>
          <w:szCs w:val="19"/>
          <w:lang w:eastAsia="pl-PL"/>
        </w:rPr>
        <w:t xml:space="preserve"> odpowiedni</w:t>
      </w:r>
      <w:r w:rsidR="008A54E6" w:rsidRPr="00A606CD">
        <w:rPr>
          <w:noProof/>
          <w:spacing w:val="-2"/>
          <w:szCs w:val="19"/>
          <w:lang w:eastAsia="pl-PL"/>
        </w:rPr>
        <w:t>o 2</w:t>
      </w:r>
      <w:r w:rsidR="00DA4EB9" w:rsidRPr="00A606CD">
        <w:rPr>
          <w:noProof/>
          <w:spacing w:val="-2"/>
          <w:szCs w:val="19"/>
          <w:lang w:eastAsia="pl-PL"/>
        </w:rPr>
        <w:t>8</w:t>
      </w:r>
      <w:r w:rsidR="008A54E6" w:rsidRPr="00A606CD">
        <w:rPr>
          <w:noProof/>
          <w:spacing w:val="-2"/>
          <w:szCs w:val="19"/>
          <w:lang w:eastAsia="pl-PL"/>
        </w:rPr>
        <w:t>,</w:t>
      </w:r>
      <w:r w:rsidR="00DA4EB9" w:rsidRPr="00A606CD">
        <w:rPr>
          <w:noProof/>
          <w:spacing w:val="-2"/>
          <w:szCs w:val="19"/>
          <w:lang w:eastAsia="pl-PL"/>
        </w:rPr>
        <w:t>6</w:t>
      </w:r>
      <w:r w:rsidR="00A93308" w:rsidRPr="00A606CD">
        <w:rPr>
          <w:noProof/>
          <w:spacing w:val="-2"/>
          <w:szCs w:val="19"/>
          <w:lang w:eastAsia="pl-PL"/>
        </w:rPr>
        <w:t>%</w:t>
      </w:r>
      <w:r w:rsidR="00C9001E" w:rsidRPr="00A606CD">
        <w:rPr>
          <w:noProof/>
          <w:spacing w:val="-2"/>
          <w:szCs w:val="19"/>
          <w:lang w:eastAsia="pl-PL"/>
        </w:rPr>
        <w:t xml:space="preserve"> </w:t>
      </w:r>
      <w:r w:rsidR="00DA4EB9" w:rsidRPr="00A606CD">
        <w:rPr>
          <w:noProof/>
          <w:spacing w:val="-2"/>
          <w:szCs w:val="19"/>
          <w:lang w:eastAsia="pl-PL"/>
        </w:rPr>
        <w:t xml:space="preserve">i 22,9% </w:t>
      </w:r>
      <w:r w:rsidR="00C9001E" w:rsidRPr="00A606CD">
        <w:rPr>
          <w:noProof/>
          <w:spacing w:val="-2"/>
          <w:szCs w:val="19"/>
          <w:lang w:eastAsia="pl-PL"/>
        </w:rPr>
        <w:t>wszystkich bezrobotnych</w:t>
      </w:r>
      <w:r w:rsidR="00A93308" w:rsidRPr="00A606CD">
        <w:rPr>
          <w:noProof/>
          <w:spacing w:val="-2"/>
          <w:szCs w:val="19"/>
          <w:lang w:eastAsia="pl-PL"/>
        </w:rPr>
        <w:t>)</w:t>
      </w:r>
      <w:r w:rsidR="006A6D8A" w:rsidRPr="00A606CD">
        <w:rPr>
          <w:noProof/>
          <w:spacing w:val="-2"/>
          <w:szCs w:val="19"/>
          <w:lang w:eastAsia="pl-PL"/>
        </w:rPr>
        <w:t>.</w:t>
      </w:r>
    </w:p>
    <w:p w14:paraId="0847AB83" w14:textId="46773400" w:rsidR="006A6D8A" w:rsidRPr="00A606CD" w:rsidRDefault="006A6D8A" w:rsidP="00011AFD">
      <w:pPr>
        <w:jc w:val="both"/>
        <w:rPr>
          <w:noProof/>
          <w:szCs w:val="19"/>
          <w:lang w:eastAsia="pl-PL"/>
        </w:rPr>
      </w:pPr>
      <w:r w:rsidRPr="00A606CD">
        <w:rPr>
          <w:noProof/>
          <w:spacing w:val="-4"/>
          <w:szCs w:val="19"/>
          <w:lang w:eastAsia="pl-PL"/>
        </w:rPr>
        <w:t xml:space="preserve">Stopa bezrobocia ukształtowała się na poziomie </w:t>
      </w:r>
      <w:r w:rsidR="00DA4EB9" w:rsidRPr="00A606CD">
        <w:rPr>
          <w:noProof/>
          <w:spacing w:val="-4"/>
          <w:szCs w:val="19"/>
          <w:lang w:eastAsia="pl-PL"/>
        </w:rPr>
        <w:t>2</w:t>
      </w:r>
      <w:r w:rsidRPr="00A606CD">
        <w:rPr>
          <w:noProof/>
          <w:spacing w:val="-4"/>
          <w:szCs w:val="19"/>
          <w:lang w:eastAsia="pl-PL"/>
        </w:rPr>
        <w:t>,</w:t>
      </w:r>
      <w:r w:rsidR="008A54E6" w:rsidRPr="00A606CD">
        <w:rPr>
          <w:noProof/>
          <w:spacing w:val="-4"/>
          <w:szCs w:val="19"/>
          <w:lang w:eastAsia="pl-PL"/>
        </w:rPr>
        <w:t>5</w:t>
      </w:r>
      <w:r w:rsidRPr="00A606CD">
        <w:rPr>
          <w:noProof/>
          <w:spacing w:val="-4"/>
          <w:szCs w:val="19"/>
          <w:lang w:eastAsia="pl-PL"/>
        </w:rPr>
        <w:t xml:space="preserve">% </w:t>
      </w:r>
      <w:r w:rsidR="00FD41DF" w:rsidRPr="00A606CD">
        <w:rPr>
          <w:noProof/>
          <w:spacing w:val="-4"/>
          <w:szCs w:val="19"/>
          <w:lang w:eastAsia="pl-PL"/>
        </w:rPr>
        <w:t xml:space="preserve">i </w:t>
      </w:r>
      <w:r w:rsidR="002B338A" w:rsidRPr="00A606CD">
        <w:rPr>
          <w:noProof/>
          <w:spacing w:val="-4"/>
          <w:szCs w:val="19"/>
          <w:lang w:eastAsia="pl-PL"/>
        </w:rPr>
        <w:t>w skali kwartału</w:t>
      </w:r>
      <w:r w:rsidR="00DA4EB9" w:rsidRPr="00A606CD">
        <w:rPr>
          <w:noProof/>
          <w:spacing w:val="-4"/>
          <w:szCs w:val="19"/>
          <w:lang w:eastAsia="pl-PL"/>
        </w:rPr>
        <w:t xml:space="preserve"> zmniejszyła się o 1,0 p.proc.</w:t>
      </w:r>
      <w:r w:rsidR="003C3043" w:rsidRPr="00A606CD">
        <w:rPr>
          <w:noProof/>
          <w:szCs w:val="19"/>
          <w:lang w:eastAsia="pl-PL"/>
        </w:rPr>
        <w:t xml:space="preserve">, </w:t>
      </w:r>
      <w:r w:rsidR="00027DBA" w:rsidRPr="00A606CD">
        <w:rPr>
          <w:noProof/>
          <w:szCs w:val="19"/>
          <w:lang w:eastAsia="pl-PL"/>
        </w:rPr>
        <w:t>a</w:t>
      </w:r>
      <w:r w:rsidR="003C3043" w:rsidRPr="00A606CD">
        <w:rPr>
          <w:noProof/>
          <w:szCs w:val="19"/>
          <w:lang w:eastAsia="pl-PL"/>
        </w:rPr>
        <w:t xml:space="preserve"> w skali roku</w:t>
      </w:r>
      <w:r w:rsidR="00310A0B" w:rsidRPr="00A606CD">
        <w:rPr>
          <w:noProof/>
          <w:szCs w:val="19"/>
          <w:lang w:eastAsia="pl-PL"/>
        </w:rPr>
        <w:t xml:space="preserve"> </w:t>
      </w:r>
      <w:r w:rsidR="00DA4EB9" w:rsidRPr="00A606CD">
        <w:rPr>
          <w:noProof/>
          <w:szCs w:val="19"/>
          <w:lang w:eastAsia="pl-PL"/>
        </w:rPr>
        <w:t>wystąpił spadek o</w:t>
      </w:r>
      <w:r w:rsidR="002810A3" w:rsidRPr="00A606CD">
        <w:rPr>
          <w:noProof/>
          <w:szCs w:val="19"/>
          <w:lang w:eastAsia="pl-PL"/>
        </w:rPr>
        <w:t xml:space="preserve"> </w:t>
      </w:r>
      <w:r w:rsidR="00310A0B" w:rsidRPr="00A606CD">
        <w:rPr>
          <w:noProof/>
          <w:szCs w:val="19"/>
          <w:lang w:eastAsia="pl-PL"/>
        </w:rPr>
        <w:t>0</w:t>
      </w:r>
      <w:r w:rsidR="002B338A" w:rsidRPr="00A606CD">
        <w:rPr>
          <w:noProof/>
          <w:szCs w:val="19"/>
          <w:lang w:eastAsia="pl-PL"/>
        </w:rPr>
        <w:t>,</w:t>
      </w:r>
      <w:r w:rsidR="00DA4EB9" w:rsidRPr="00A606CD">
        <w:rPr>
          <w:noProof/>
          <w:szCs w:val="19"/>
          <w:lang w:eastAsia="pl-PL"/>
        </w:rPr>
        <w:t>5</w:t>
      </w:r>
      <w:r w:rsidR="002B338A" w:rsidRPr="00A606CD">
        <w:rPr>
          <w:noProof/>
          <w:szCs w:val="19"/>
          <w:lang w:eastAsia="pl-PL"/>
        </w:rPr>
        <w:t xml:space="preserve"> p.proc.</w:t>
      </w:r>
      <w:r w:rsidR="00FD41DF" w:rsidRPr="00A606CD">
        <w:rPr>
          <w:noProof/>
          <w:szCs w:val="19"/>
          <w:lang w:eastAsia="pl-PL"/>
        </w:rPr>
        <w:t xml:space="preserve"> 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DC1E7D" w:rsidRPr="00A606CD" w14:paraId="409765DB" w14:textId="77777777" w:rsidTr="003007C3">
        <w:tc>
          <w:tcPr>
            <w:tcW w:w="7936" w:type="dxa"/>
            <w:shd w:val="clear" w:color="auto" w:fill="F2F2F2"/>
          </w:tcPr>
          <w:p w14:paraId="408B71BE" w14:textId="77777777" w:rsidR="00DC1E7D" w:rsidRPr="00A606CD" w:rsidRDefault="00DC1E7D" w:rsidP="00011AFD">
            <w:pPr>
              <w:pStyle w:val="Tekstnormalny"/>
              <w:spacing w:before="0"/>
              <w:jc w:val="left"/>
            </w:pPr>
            <w:r w:rsidRPr="00A606CD">
              <w:rPr>
                <w:rFonts w:ascii="Fira Sans SemiBold" w:hAnsi="Fira Sans SemiBold"/>
              </w:rPr>
              <w:t>Stop</w:t>
            </w:r>
            <w:r w:rsidR="003A69FD" w:rsidRPr="00A606CD">
              <w:rPr>
                <w:rFonts w:ascii="Fira Sans SemiBold" w:hAnsi="Fira Sans SemiBold"/>
              </w:rPr>
              <w:t>a</w:t>
            </w:r>
            <w:r w:rsidRPr="00A606CD">
              <w:rPr>
                <w:rFonts w:ascii="Fira Sans SemiBold" w:hAnsi="Fira Sans SemiBold"/>
              </w:rPr>
              <w:t xml:space="preserve"> bezrobocia </w:t>
            </w:r>
            <w:r w:rsidR="00E01531" w:rsidRPr="00A606CD">
              <w:t>jest to procentowy udział bezrobotnych danej kategorii w liczbie aktywnych zawodowo danej kategorii.</w:t>
            </w:r>
          </w:p>
        </w:tc>
      </w:tr>
    </w:tbl>
    <w:p w14:paraId="0B2B689D" w14:textId="77777777" w:rsidR="006E3393" w:rsidRPr="00A606CD" w:rsidRDefault="00A527F7" w:rsidP="00B03248">
      <w:pPr>
        <w:spacing w:line="220" w:lineRule="exact"/>
        <w:rPr>
          <w:b/>
        </w:rPr>
      </w:pPr>
      <w:r w:rsidRPr="00A606CD">
        <w:rPr>
          <w:noProof/>
          <w:lang w:eastAsia="pl-PL"/>
        </w:rPr>
        <w:drawing>
          <wp:anchor distT="0" distB="0" distL="114300" distR="114300" simplePos="0" relativeHeight="251708416" behindDoc="0" locked="0" layoutInCell="1" allowOverlap="1" wp14:anchorId="0AD26D66" wp14:editId="4BE5FC57">
            <wp:simplePos x="0" y="0"/>
            <wp:positionH relativeFrom="margin">
              <wp:posOffset>310515</wp:posOffset>
            </wp:positionH>
            <wp:positionV relativeFrom="paragraph">
              <wp:posOffset>279400</wp:posOffset>
            </wp:positionV>
            <wp:extent cx="4121150" cy="2598420"/>
            <wp:effectExtent l="0" t="0" r="0" b="0"/>
            <wp:wrapTopAndBottom/>
            <wp:docPr id="37" name="Obraz 13" descr="Wykres 4. Stopa bezrobocia&#10;&#10;Wykres liniowy prezentuje wysokość stopy bezrobocia (w %) w poszczególnych kwartałach w latach 2021-2024 dla województwa dolnośląskiego i Polski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 13" descr="Wykres 4. Stopa bezrobocia&#10;&#10;Wykres liniowy prezentuje wysokość stopy bezrobocia (w %) w poszczególnych kwartałach w latach 2021-2024 dla województwa dolnośląskiego i Polski.&#10;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393" w:rsidRPr="00A606CD">
        <w:rPr>
          <w:b/>
          <w:spacing w:val="-3"/>
          <w:sz w:val="18"/>
        </w:rPr>
        <w:t xml:space="preserve">Wykres </w:t>
      </w:r>
      <w:r w:rsidR="00062013" w:rsidRPr="00A606CD">
        <w:rPr>
          <w:b/>
          <w:spacing w:val="-3"/>
          <w:sz w:val="18"/>
        </w:rPr>
        <w:t>4</w:t>
      </w:r>
      <w:r w:rsidR="006E3393" w:rsidRPr="00A606CD">
        <w:rPr>
          <w:b/>
          <w:spacing w:val="-3"/>
          <w:sz w:val="18"/>
        </w:rPr>
        <w:t xml:space="preserve">. </w:t>
      </w:r>
      <w:r w:rsidR="006E3393" w:rsidRPr="00A606CD">
        <w:rPr>
          <w:b/>
        </w:rPr>
        <w:t>Stopa bezrobocia</w:t>
      </w:r>
    </w:p>
    <w:p w14:paraId="1B5911A6" w14:textId="10491E49" w:rsidR="00756C65" w:rsidRPr="00A606CD" w:rsidRDefault="004278AB" w:rsidP="00011AFD">
      <w:pPr>
        <w:spacing w:before="60" w:after="0"/>
        <w:rPr>
          <w:noProof/>
          <w:spacing w:val="-2"/>
          <w:szCs w:val="19"/>
        </w:rPr>
      </w:pPr>
      <w:r w:rsidRPr="00A606CD">
        <w:rPr>
          <w:noProof/>
          <w:spacing w:val="-2"/>
          <w:szCs w:val="19"/>
        </w:rPr>
        <w:t xml:space="preserve">W </w:t>
      </w:r>
      <w:r w:rsidR="00DA4EB9" w:rsidRPr="00A606CD">
        <w:rPr>
          <w:noProof/>
          <w:spacing w:val="-2"/>
          <w:szCs w:val="19"/>
        </w:rPr>
        <w:t>4</w:t>
      </w:r>
      <w:r w:rsidRPr="00A606CD">
        <w:rPr>
          <w:noProof/>
          <w:spacing w:val="-2"/>
          <w:szCs w:val="19"/>
        </w:rPr>
        <w:t xml:space="preserve"> kwartale 20</w:t>
      </w:r>
      <w:r w:rsidR="0054061C" w:rsidRPr="00A606CD">
        <w:rPr>
          <w:noProof/>
          <w:spacing w:val="-2"/>
          <w:szCs w:val="19"/>
        </w:rPr>
        <w:t>2</w:t>
      </w:r>
      <w:r w:rsidR="008A54E6" w:rsidRPr="00A606CD">
        <w:rPr>
          <w:noProof/>
          <w:spacing w:val="-2"/>
          <w:szCs w:val="19"/>
        </w:rPr>
        <w:t>4</w:t>
      </w:r>
      <w:r w:rsidRPr="00A606CD">
        <w:rPr>
          <w:noProof/>
          <w:spacing w:val="-2"/>
          <w:szCs w:val="19"/>
        </w:rPr>
        <w:t xml:space="preserve"> r. </w:t>
      </w:r>
      <w:r w:rsidRPr="00A606CD">
        <w:rPr>
          <w:b/>
          <w:noProof/>
          <w:spacing w:val="-2"/>
          <w:szCs w:val="19"/>
        </w:rPr>
        <w:t>przeciętny czas poszukiwania pracy</w:t>
      </w:r>
      <w:r w:rsidRPr="00A606CD">
        <w:rPr>
          <w:noProof/>
          <w:spacing w:val="-2"/>
          <w:szCs w:val="19"/>
        </w:rPr>
        <w:t xml:space="preserve"> przez osoby bezrobotne w</w:t>
      </w:r>
      <w:r w:rsidR="00027DBA" w:rsidRPr="00A606CD">
        <w:rPr>
          <w:noProof/>
          <w:spacing w:val="-2"/>
          <w:szCs w:val="19"/>
        </w:rPr>
        <w:t> </w:t>
      </w:r>
      <w:r w:rsidRPr="00A606CD">
        <w:rPr>
          <w:noProof/>
          <w:spacing w:val="-2"/>
          <w:szCs w:val="19"/>
        </w:rPr>
        <w:t xml:space="preserve">województwie dolnośląskim wyniósł </w:t>
      </w:r>
      <w:r w:rsidR="00B02AA4" w:rsidRPr="00A606CD">
        <w:rPr>
          <w:noProof/>
          <w:spacing w:val="-2"/>
          <w:szCs w:val="19"/>
        </w:rPr>
        <w:t>6</w:t>
      </w:r>
      <w:r w:rsidRPr="00A606CD">
        <w:rPr>
          <w:noProof/>
          <w:spacing w:val="-2"/>
          <w:szCs w:val="19"/>
        </w:rPr>
        <w:t>,</w:t>
      </w:r>
      <w:r w:rsidR="00DA4EB9" w:rsidRPr="00A606CD">
        <w:rPr>
          <w:noProof/>
          <w:spacing w:val="-2"/>
          <w:szCs w:val="19"/>
        </w:rPr>
        <w:t>7</w:t>
      </w:r>
      <w:r w:rsidR="00EA1CAD" w:rsidRPr="00A606CD">
        <w:rPr>
          <w:noProof/>
          <w:spacing w:val="-2"/>
          <w:szCs w:val="19"/>
        </w:rPr>
        <w:t xml:space="preserve"> miesi</w:t>
      </w:r>
      <w:r w:rsidR="00D90677" w:rsidRPr="00A606CD">
        <w:rPr>
          <w:noProof/>
          <w:spacing w:val="-2"/>
          <w:szCs w:val="19"/>
        </w:rPr>
        <w:t>ą</w:t>
      </w:r>
      <w:r w:rsidR="00EA1CAD" w:rsidRPr="00A606CD">
        <w:rPr>
          <w:noProof/>
          <w:spacing w:val="-2"/>
          <w:szCs w:val="19"/>
        </w:rPr>
        <w:t>c</w:t>
      </w:r>
      <w:r w:rsidR="00D90677" w:rsidRPr="00A606CD">
        <w:rPr>
          <w:noProof/>
          <w:spacing w:val="-2"/>
          <w:szCs w:val="19"/>
        </w:rPr>
        <w:t>a</w:t>
      </w:r>
      <w:r w:rsidR="00EA1CAD" w:rsidRPr="00A606CD">
        <w:rPr>
          <w:noProof/>
          <w:spacing w:val="-2"/>
          <w:szCs w:val="19"/>
        </w:rPr>
        <w:t xml:space="preserve"> (w kraju </w:t>
      </w:r>
      <w:r w:rsidR="00DA4EB9" w:rsidRPr="00A606CD">
        <w:rPr>
          <w:noProof/>
          <w:spacing w:val="-2"/>
          <w:szCs w:val="19"/>
        </w:rPr>
        <w:t>8</w:t>
      </w:r>
      <w:r w:rsidRPr="00A606CD">
        <w:rPr>
          <w:noProof/>
          <w:spacing w:val="-2"/>
          <w:szCs w:val="19"/>
        </w:rPr>
        <w:t>,</w:t>
      </w:r>
      <w:r w:rsidR="00DA4EB9" w:rsidRPr="00A606CD">
        <w:rPr>
          <w:noProof/>
          <w:spacing w:val="-2"/>
          <w:szCs w:val="19"/>
        </w:rPr>
        <w:t>4</w:t>
      </w:r>
      <w:r w:rsidR="00663B7E" w:rsidRPr="00A606CD">
        <w:rPr>
          <w:noProof/>
          <w:spacing w:val="-2"/>
          <w:szCs w:val="19"/>
        </w:rPr>
        <w:t xml:space="preserve"> miesiąca</w:t>
      </w:r>
      <w:r w:rsidRPr="00A606CD">
        <w:rPr>
          <w:noProof/>
          <w:spacing w:val="-2"/>
          <w:szCs w:val="19"/>
        </w:rPr>
        <w:t>)</w:t>
      </w:r>
      <w:r w:rsidR="00AA23E1" w:rsidRPr="00A606CD">
        <w:rPr>
          <w:noProof/>
          <w:spacing w:val="-2"/>
          <w:szCs w:val="19"/>
        </w:rPr>
        <w:t xml:space="preserve"> i był </w:t>
      </w:r>
      <w:r w:rsidR="00DA4EB9" w:rsidRPr="00A606CD">
        <w:rPr>
          <w:noProof/>
          <w:spacing w:val="-2"/>
          <w:szCs w:val="19"/>
        </w:rPr>
        <w:t>dłuższy</w:t>
      </w:r>
      <w:r w:rsidR="00D90677" w:rsidRPr="00A606CD">
        <w:rPr>
          <w:noProof/>
          <w:spacing w:val="-2"/>
          <w:szCs w:val="19"/>
        </w:rPr>
        <w:t xml:space="preserve"> niż przed kwarta</w:t>
      </w:r>
      <w:r w:rsidR="009E4864" w:rsidRPr="00A606CD">
        <w:rPr>
          <w:noProof/>
          <w:spacing w:val="-2"/>
          <w:szCs w:val="19"/>
        </w:rPr>
        <w:t>łem (</w:t>
      </w:r>
      <w:r w:rsidR="00887F22" w:rsidRPr="00A606CD">
        <w:rPr>
          <w:noProof/>
          <w:spacing w:val="-2"/>
          <w:szCs w:val="19"/>
        </w:rPr>
        <w:t xml:space="preserve">o </w:t>
      </w:r>
      <w:r w:rsidR="00DA4EB9" w:rsidRPr="00A606CD">
        <w:rPr>
          <w:noProof/>
          <w:spacing w:val="-2"/>
          <w:szCs w:val="19"/>
        </w:rPr>
        <w:t>0</w:t>
      </w:r>
      <w:r w:rsidR="00A059FA" w:rsidRPr="00A606CD">
        <w:rPr>
          <w:noProof/>
          <w:spacing w:val="-2"/>
          <w:szCs w:val="19"/>
        </w:rPr>
        <w:t>,</w:t>
      </w:r>
      <w:r w:rsidR="00DA4EB9" w:rsidRPr="00A606CD">
        <w:rPr>
          <w:noProof/>
          <w:spacing w:val="-2"/>
          <w:szCs w:val="19"/>
        </w:rPr>
        <w:t>2</w:t>
      </w:r>
      <w:r w:rsidR="00D90677" w:rsidRPr="00A606CD">
        <w:rPr>
          <w:noProof/>
          <w:spacing w:val="-2"/>
          <w:szCs w:val="19"/>
        </w:rPr>
        <w:t xml:space="preserve"> </w:t>
      </w:r>
      <w:r w:rsidR="009E4864" w:rsidRPr="00A606CD">
        <w:rPr>
          <w:noProof/>
          <w:spacing w:val="-2"/>
          <w:szCs w:val="19"/>
        </w:rPr>
        <w:t>miesiąca</w:t>
      </w:r>
      <w:r w:rsidR="00D90677" w:rsidRPr="00A606CD">
        <w:rPr>
          <w:noProof/>
          <w:spacing w:val="-2"/>
          <w:szCs w:val="19"/>
        </w:rPr>
        <w:t>)</w:t>
      </w:r>
      <w:r w:rsidR="0024799D" w:rsidRPr="00A606CD">
        <w:rPr>
          <w:noProof/>
          <w:spacing w:val="-2"/>
          <w:szCs w:val="19"/>
        </w:rPr>
        <w:t>, natomiast</w:t>
      </w:r>
      <w:r w:rsidR="00D90677" w:rsidRPr="00A606CD">
        <w:rPr>
          <w:noProof/>
          <w:spacing w:val="-2"/>
          <w:szCs w:val="19"/>
        </w:rPr>
        <w:t xml:space="preserve"> </w:t>
      </w:r>
      <w:r w:rsidR="00DA4EB9" w:rsidRPr="00A606CD">
        <w:rPr>
          <w:noProof/>
          <w:spacing w:val="-2"/>
          <w:szCs w:val="19"/>
        </w:rPr>
        <w:t>krótszy</w:t>
      </w:r>
      <w:r w:rsidR="00AA23E1" w:rsidRPr="00A606CD">
        <w:rPr>
          <w:noProof/>
          <w:spacing w:val="-2"/>
          <w:szCs w:val="19"/>
        </w:rPr>
        <w:t xml:space="preserve"> niż </w:t>
      </w:r>
      <w:r w:rsidR="00585DE9" w:rsidRPr="00A606CD">
        <w:rPr>
          <w:noProof/>
          <w:spacing w:val="-2"/>
          <w:szCs w:val="19"/>
        </w:rPr>
        <w:t xml:space="preserve">przed </w:t>
      </w:r>
      <w:r w:rsidR="00EB7D20" w:rsidRPr="00A606CD">
        <w:rPr>
          <w:noProof/>
          <w:spacing w:val="-2"/>
          <w:szCs w:val="19"/>
        </w:rPr>
        <w:t>rok</w:t>
      </w:r>
      <w:r w:rsidR="00585DE9" w:rsidRPr="00A606CD">
        <w:rPr>
          <w:noProof/>
          <w:spacing w:val="-2"/>
          <w:szCs w:val="19"/>
        </w:rPr>
        <w:t>iem</w:t>
      </w:r>
      <w:r w:rsidR="00EB7D20" w:rsidRPr="00A606CD">
        <w:rPr>
          <w:noProof/>
          <w:spacing w:val="-2"/>
          <w:szCs w:val="19"/>
        </w:rPr>
        <w:t xml:space="preserve"> </w:t>
      </w:r>
      <w:r w:rsidR="00D90677" w:rsidRPr="00A606CD">
        <w:rPr>
          <w:noProof/>
          <w:spacing w:val="-2"/>
          <w:szCs w:val="19"/>
        </w:rPr>
        <w:t>(</w:t>
      </w:r>
      <w:r w:rsidR="00887F22" w:rsidRPr="00A606CD">
        <w:rPr>
          <w:noProof/>
          <w:spacing w:val="-2"/>
          <w:szCs w:val="19"/>
        </w:rPr>
        <w:t xml:space="preserve">o </w:t>
      </w:r>
      <w:r w:rsidR="00A059FA" w:rsidRPr="00A606CD">
        <w:rPr>
          <w:noProof/>
          <w:spacing w:val="-2"/>
          <w:szCs w:val="19"/>
        </w:rPr>
        <w:t>0,3</w:t>
      </w:r>
      <w:r w:rsidR="00D90677" w:rsidRPr="00A606CD">
        <w:rPr>
          <w:noProof/>
          <w:spacing w:val="-2"/>
          <w:szCs w:val="19"/>
        </w:rPr>
        <w:t xml:space="preserve"> miesi</w:t>
      </w:r>
      <w:r w:rsidR="00887F22" w:rsidRPr="00A606CD">
        <w:rPr>
          <w:noProof/>
          <w:spacing w:val="-2"/>
          <w:szCs w:val="19"/>
        </w:rPr>
        <w:t>ą</w:t>
      </w:r>
      <w:r w:rsidR="00D90677" w:rsidRPr="00A606CD">
        <w:rPr>
          <w:noProof/>
          <w:spacing w:val="-2"/>
          <w:szCs w:val="19"/>
        </w:rPr>
        <w:t>c</w:t>
      </w:r>
      <w:r w:rsidR="00A059FA" w:rsidRPr="00A606CD">
        <w:rPr>
          <w:noProof/>
          <w:spacing w:val="-2"/>
          <w:szCs w:val="19"/>
        </w:rPr>
        <w:t>a</w:t>
      </w:r>
      <w:r w:rsidR="00D90677" w:rsidRPr="00A606CD">
        <w:rPr>
          <w:noProof/>
          <w:spacing w:val="-2"/>
          <w:szCs w:val="19"/>
        </w:rPr>
        <w:t>)</w:t>
      </w:r>
      <w:r w:rsidRPr="00A606CD">
        <w:rPr>
          <w:noProof/>
          <w:spacing w:val="-2"/>
          <w:szCs w:val="19"/>
        </w:rPr>
        <w:t xml:space="preserve">. </w:t>
      </w:r>
    </w:p>
    <w:p w14:paraId="4306D323" w14:textId="6C971197" w:rsidR="009B3611" w:rsidRPr="00A606CD" w:rsidRDefault="00A527F7" w:rsidP="00A527F7">
      <w:pPr>
        <w:rPr>
          <w:b/>
          <w:spacing w:val="-2"/>
          <w:sz w:val="18"/>
        </w:rPr>
      </w:pPr>
      <w:r w:rsidRPr="00ED3C3C">
        <w:rPr>
          <w:b/>
          <w:noProof/>
          <w:spacing w:val="-4"/>
          <w:sz w:val="18"/>
          <w:highlight w:val="red"/>
          <w:lang w:eastAsia="pl-PL"/>
        </w:rPr>
        <w:drawing>
          <wp:anchor distT="0" distB="0" distL="114300" distR="114300" simplePos="0" relativeHeight="251715584" behindDoc="0" locked="0" layoutInCell="1" allowOverlap="1" wp14:anchorId="4969E84F" wp14:editId="7100A545">
            <wp:simplePos x="0" y="0"/>
            <wp:positionH relativeFrom="margin">
              <wp:posOffset>76200</wp:posOffset>
            </wp:positionH>
            <wp:positionV relativeFrom="paragraph">
              <wp:posOffset>411480</wp:posOffset>
            </wp:positionV>
            <wp:extent cx="4074160" cy="2457450"/>
            <wp:effectExtent l="0" t="0" r="2540" b="0"/>
            <wp:wrapTopAndBottom/>
            <wp:docPr id="34" name="Obraz 34" descr="Mapa 2. Stopa bezrobocia według województw w 4 kwartale 2024 r. &#10;&#10;Na mapie zaprezentowano wysokość stopy bezrobocia  w poszczególnych województwach (4 przedziały natężenia koloru).&#10;Dane do mapy dostępne są w załączonym pliku Excel.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4" descr="Mapa 2. Stopa bezrobocia według województw w 4 kwartale 2024 r. &#10;&#10;Na mapie zaprezentowano wysokość stopy bezrobocia  w poszczególnych województwach (4 przedziały natężenia koloru).&#10;Dane do mapy dostępne są w załączonym pliku Excel.   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416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1F92">
        <w:rPr>
          <w:b/>
          <w:noProof/>
          <w:spacing w:val="-4"/>
          <w:sz w:val="18"/>
          <w:lang w:eastAsia="pl-PL"/>
        </w:rPr>
        <w:t xml:space="preserve">Mapa 2. </w:t>
      </w:r>
      <w:r w:rsidR="00631F92" w:rsidRPr="00631F92">
        <w:rPr>
          <w:b/>
          <w:noProof/>
          <w:spacing w:val="-4"/>
          <w:sz w:val="18"/>
          <w:lang w:eastAsia="pl-PL"/>
        </w:rPr>
        <w:t xml:space="preserve">Stopa bezrobocia według województw w 4 kwartale 2024 r.            </w:t>
      </w:r>
    </w:p>
    <w:p w14:paraId="58CC0155" w14:textId="6EEE5F8B" w:rsidR="009A70B5" w:rsidRPr="00A606CD" w:rsidRDefault="00CD411E" w:rsidP="00950F76">
      <w:pPr>
        <w:spacing w:before="80" w:after="360"/>
        <w:rPr>
          <w:rFonts w:cs="FiraSans-Bold"/>
          <w:b/>
          <w:bCs/>
          <w:spacing w:val="-2"/>
          <w:szCs w:val="19"/>
        </w:rPr>
      </w:pPr>
      <w:r w:rsidRPr="00A606CD">
        <w:rPr>
          <w:noProof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AE1E9B6" wp14:editId="74957580">
                <wp:simplePos x="0" y="0"/>
                <wp:positionH relativeFrom="margin">
                  <wp:posOffset>683</wp:posOffset>
                </wp:positionH>
                <wp:positionV relativeFrom="paragraph">
                  <wp:posOffset>8255</wp:posOffset>
                </wp:positionV>
                <wp:extent cx="2170800" cy="1288800"/>
                <wp:effectExtent l="0" t="0" r="1270" b="6985"/>
                <wp:wrapSquare wrapText="bothSides"/>
                <wp:docPr id="26" name="Pole tekstowe 2" descr="Udział osób biernych zawodowo wśród ogółu ludności w wieku 15–89 lat - 40,0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0800" cy="1288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2E0E6" w14:textId="57FD109E" w:rsidR="00E34B82" w:rsidRPr="00870B33" w:rsidRDefault="00E34B82" w:rsidP="009831D1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A606C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40,</w:t>
                            </w:r>
                            <w:r w:rsidR="00A62C39" w:rsidRPr="00A606C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Pr="00A606C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440AC2B4" w14:textId="77777777" w:rsidR="00E34B82" w:rsidRPr="00E534FE" w:rsidRDefault="00E34B82" w:rsidP="00CD411E">
                            <w:pPr>
                              <w:pStyle w:val="Opiswskanika"/>
                              <w:spacing w:before="120"/>
                              <w:jc w:val="center"/>
                            </w:pPr>
                            <w:r w:rsidRPr="00E534FE">
                              <w:t>Udział osób biernych zawodowo wśród ogółu ludności w wieku</w:t>
                            </w:r>
                          </w:p>
                          <w:p w14:paraId="6BDC437D" w14:textId="77777777" w:rsidR="00E34B82" w:rsidRPr="00CD411E" w:rsidRDefault="00E34B82" w:rsidP="00CD411E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E534FE">
                              <w:t>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E1E9B6" id="_x0000_s1040" alt="Udział osób biernych zawodowo wśród ogółu ludności w wieku 15–89 lat - 40,0%&#10;" style="position:absolute;margin-left:.05pt;margin-top:.65pt;width:170.95pt;height:101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" fillcolor="#001d77" stroked="f">
                <v:stroke joinstyle="miter"/>
                <v:textbox>
                  <w:txbxContent>
                    <w:p w14:paraId="5BD2E0E6" w14:textId="57FD109E" w:rsidR="00E34B82" w:rsidRPr="00870B33" w:rsidRDefault="00E34B82" w:rsidP="009831D1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A606C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40,</w:t>
                      </w:r>
                      <w:r w:rsidR="00A62C39" w:rsidRPr="00A606C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Pr="00A606C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440AC2B4" w14:textId="77777777" w:rsidR="00E34B82" w:rsidRPr="00E534FE" w:rsidRDefault="00E34B82" w:rsidP="00CD411E">
                      <w:pPr>
                        <w:pStyle w:val="Opiswskanika"/>
                        <w:spacing w:before="120"/>
                        <w:jc w:val="center"/>
                      </w:pPr>
                      <w:r w:rsidRPr="00E534FE">
                        <w:t>Udział osób biernych zawodowo wśród ogółu ludności w wieku</w:t>
                      </w:r>
                    </w:p>
                    <w:p w14:paraId="6BDC437D" w14:textId="77777777" w:rsidR="00E34B82" w:rsidRPr="00CD411E" w:rsidRDefault="00E34B82" w:rsidP="00CD411E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 w:rsidRPr="00E534FE">
                        <w:t>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4061C" w:rsidRPr="00A606CD">
        <w:rPr>
          <w:rFonts w:cs="FiraSans-Bold"/>
          <w:b/>
          <w:bCs/>
          <w:spacing w:val="-2"/>
          <w:szCs w:val="19"/>
        </w:rPr>
        <w:t xml:space="preserve">Osoby bierne zawodowo stanowiły w </w:t>
      </w:r>
      <w:r w:rsidR="00A62C39" w:rsidRPr="00A606CD">
        <w:rPr>
          <w:rFonts w:cs="FiraSans-Bold"/>
          <w:b/>
          <w:bCs/>
          <w:spacing w:val="-2"/>
          <w:szCs w:val="19"/>
        </w:rPr>
        <w:t>4</w:t>
      </w:r>
      <w:r w:rsidR="0054061C" w:rsidRPr="00A606CD">
        <w:rPr>
          <w:rFonts w:cs="FiraSans-Bold"/>
          <w:b/>
          <w:bCs/>
          <w:spacing w:val="-2"/>
          <w:szCs w:val="19"/>
        </w:rPr>
        <w:t xml:space="preserve"> kwartale 202</w:t>
      </w:r>
      <w:r w:rsidR="00444A9C" w:rsidRPr="00A606CD">
        <w:rPr>
          <w:rFonts w:cs="FiraSans-Bold"/>
          <w:b/>
          <w:bCs/>
          <w:spacing w:val="-2"/>
          <w:szCs w:val="19"/>
        </w:rPr>
        <w:t>4</w:t>
      </w:r>
      <w:r w:rsidR="0054061C" w:rsidRPr="00A606CD">
        <w:rPr>
          <w:rFonts w:cs="FiraSans-Bold"/>
          <w:b/>
          <w:bCs/>
          <w:spacing w:val="-2"/>
          <w:szCs w:val="19"/>
        </w:rPr>
        <w:t xml:space="preserve"> r</w:t>
      </w:r>
      <w:r w:rsidR="00C20FD7" w:rsidRPr="00A606CD">
        <w:rPr>
          <w:rFonts w:cs="FiraSans-Bold"/>
          <w:b/>
          <w:bCs/>
          <w:spacing w:val="-2"/>
          <w:szCs w:val="19"/>
        </w:rPr>
        <w:t>.</w:t>
      </w:r>
      <w:r w:rsidR="00E534FE" w:rsidRPr="00A606CD">
        <w:rPr>
          <w:rFonts w:cs="FiraSans-Bold"/>
          <w:b/>
          <w:bCs/>
          <w:spacing w:val="-2"/>
          <w:szCs w:val="19"/>
        </w:rPr>
        <w:t xml:space="preserve"> </w:t>
      </w:r>
      <w:r w:rsidR="00444A9C" w:rsidRPr="00A606CD">
        <w:rPr>
          <w:rFonts w:cs="FiraSans-Bold"/>
          <w:b/>
          <w:bCs/>
          <w:spacing w:val="-2"/>
          <w:szCs w:val="19"/>
        </w:rPr>
        <w:t>40,</w:t>
      </w:r>
      <w:r w:rsidR="00A62C39" w:rsidRPr="00A606CD">
        <w:rPr>
          <w:rFonts w:cs="FiraSans-Bold"/>
          <w:b/>
          <w:bCs/>
          <w:spacing w:val="-2"/>
          <w:szCs w:val="19"/>
        </w:rPr>
        <w:t>0</w:t>
      </w:r>
      <w:r w:rsidR="0054061C" w:rsidRPr="00A606CD">
        <w:rPr>
          <w:rFonts w:cs="FiraSans-Bold"/>
          <w:b/>
          <w:bCs/>
          <w:spacing w:val="-2"/>
          <w:szCs w:val="19"/>
        </w:rPr>
        <w:t>% ogółu ludności w wieku 15</w:t>
      </w:r>
      <w:r w:rsidR="009A70B5" w:rsidRPr="00A606CD">
        <w:rPr>
          <w:rFonts w:cs="FiraSans-Bold"/>
          <w:b/>
          <w:bCs/>
          <w:spacing w:val="-2"/>
          <w:szCs w:val="19"/>
        </w:rPr>
        <w:t>-89</w:t>
      </w:r>
      <w:r w:rsidR="0054061C" w:rsidRPr="00A606CD">
        <w:rPr>
          <w:rFonts w:cs="FiraSans-Bold"/>
          <w:b/>
          <w:bCs/>
          <w:spacing w:val="-2"/>
          <w:szCs w:val="19"/>
        </w:rPr>
        <w:t xml:space="preserve"> lat. Odsetek ten był </w:t>
      </w:r>
      <w:r w:rsidR="00E534FE" w:rsidRPr="00A606CD">
        <w:rPr>
          <w:rFonts w:cs="FiraSans-Bold"/>
          <w:b/>
          <w:bCs/>
          <w:spacing w:val="-2"/>
          <w:szCs w:val="19"/>
        </w:rPr>
        <w:t>niższy</w:t>
      </w:r>
      <w:r w:rsidR="0054061C" w:rsidRPr="00A606CD">
        <w:rPr>
          <w:rFonts w:cs="FiraSans-Bold"/>
          <w:b/>
          <w:bCs/>
          <w:spacing w:val="-2"/>
          <w:szCs w:val="19"/>
        </w:rPr>
        <w:t xml:space="preserve"> </w:t>
      </w:r>
      <w:r w:rsidR="00FE0745" w:rsidRPr="00A606CD">
        <w:rPr>
          <w:b/>
          <w:noProof/>
          <w:spacing w:val="-2"/>
          <w:szCs w:val="19"/>
          <w:shd w:val="clear" w:color="auto" w:fill="FFFFFF"/>
        </w:rPr>
        <w:t xml:space="preserve">niż </w:t>
      </w:r>
      <w:r w:rsidR="0054061C" w:rsidRPr="00A606CD">
        <w:rPr>
          <w:rFonts w:cs="FiraSans-Bold"/>
          <w:b/>
          <w:bCs/>
          <w:spacing w:val="-2"/>
          <w:szCs w:val="19"/>
        </w:rPr>
        <w:t>w k</w:t>
      </w:r>
      <w:r w:rsidR="009A70B5" w:rsidRPr="00A606CD">
        <w:rPr>
          <w:rFonts w:cs="FiraSans-Bold"/>
          <w:b/>
          <w:bCs/>
          <w:spacing w:val="-2"/>
          <w:szCs w:val="19"/>
        </w:rPr>
        <w:t>raju</w:t>
      </w:r>
      <w:r w:rsidR="00FE0745" w:rsidRPr="00A606CD">
        <w:rPr>
          <w:rFonts w:cs="FiraSans-Bold"/>
          <w:b/>
          <w:bCs/>
          <w:spacing w:val="-2"/>
          <w:szCs w:val="19"/>
        </w:rPr>
        <w:t xml:space="preserve"> </w:t>
      </w:r>
      <w:r w:rsidR="0054061C" w:rsidRPr="00A606CD">
        <w:rPr>
          <w:rFonts w:cs="FiraSans-Bold"/>
          <w:b/>
          <w:bCs/>
          <w:spacing w:val="-2"/>
          <w:szCs w:val="19"/>
        </w:rPr>
        <w:t xml:space="preserve">o </w:t>
      </w:r>
      <w:r w:rsidR="00A62C39" w:rsidRPr="00A606CD">
        <w:rPr>
          <w:rFonts w:cs="FiraSans-Bold"/>
          <w:b/>
          <w:bCs/>
          <w:spacing w:val="-2"/>
          <w:szCs w:val="19"/>
        </w:rPr>
        <w:t>1</w:t>
      </w:r>
      <w:r w:rsidR="0054061C" w:rsidRPr="00A606CD">
        <w:rPr>
          <w:rFonts w:cs="FiraSans-Bold"/>
          <w:b/>
          <w:bCs/>
          <w:spacing w:val="-2"/>
          <w:szCs w:val="19"/>
        </w:rPr>
        <w:t>,</w:t>
      </w:r>
      <w:r w:rsidR="00A62C39" w:rsidRPr="00A606CD">
        <w:rPr>
          <w:rFonts w:cs="FiraSans-Bold"/>
          <w:b/>
          <w:bCs/>
          <w:spacing w:val="-2"/>
          <w:szCs w:val="19"/>
        </w:rPr>
        <w:t>5</w:t>
      </w:r>
      <w:r w:rsidR="00923A69" w:rsidRPr="00A606CD">
        <w:rPr>
          <w:rFonts w:cs="FiraSans-Bold"/>
          <w:b/>
          <w:bCs/>
          <w:spacing w:val="-2"/>
          <w:szCs w:val="19"/>
        </w:rPr>
        <w:t xml:space="preserve"> </w:t>
      </w:r>
      <w:proofErr w:type="spellStart"/>
      <w:r w:rsidR="00923A69" w:rsidRPr="00A606CD">
        <w:rPr>
          <w:rFonts w:cs="FiraSans-Bold"/>
          <w:b/>
          <w:bCs/>
          <w:spacing w:val="-2"/>
          <w:szCs w:val="19"/>
        </w:rPr>
        <w:t>p.</w:t>
      </w:r>
      <w:r w:rsidR="0054061C" w:rsidRPr="00A606CD">
        <w:rPr>
          <w:rFonts w:cs="FiraSans-Bold"/>
          <w:b/>
          <w:bCs/>
          <w:spacing w:val="-2"/>
          <w:szCs w:val="19"/>
        </w:rPr>
        <w:t>proc</w:t>
      </w:r>
      <w:proofErr w:type="spellEnd"/>
      <w:r w:rsidR="0054061C" w:rsidRPr="00A606CD">
        <w:rPr>
          <w:rFonts w:cs="FiraSans-Bold"/>
          <w:b/>
          <w:bCs/>
          <w:spacing w:val="-2"/>
          <w:szCs w:val="19"/>
        </w:rPr>
        <w:t>.</w:t>
      </w:r>
      <w:r w:rsidR="00C2044E" w:rsidRPr="00A606CD">
        <w:rPr>
          <w:rFonts w:cs="FiraSans-Bold"/>
          <w:b/>
          <w:bCs/>
          <w:spacing w:val="-2"/>
          <w:szCs w:val="19"/>
        </w:rPr>
        <w:t xml:space="preserve"> </w:t>
      </w:r>
      <w:r w:rsidR="00040B3C" w:rsidRPr="00A606CD">
        <w:rPr>
          <w:rFonts w:cs="FiraSans-Bold"/>
          <w:b/>
          <w:bCs/>
          <w:spacing w:val="-2"/>
          <w:szCs w:val="19"/>
        </w:rPr>
        <w:t>W </w:t>
      </w:r>
      <w:r w:rsidR="00912B27" w:rsidRPr="00A606CD">
        <w:rPr>
          <w:rFonts w:cs="FiraSans-Bold"/>
          <w:b/>
          <w:bCs/>
          <w:spacing w:val="-2"/>
          <w:szCs w:val="19"/>
        </w:rPr>
        <w:t xml:space="preserve">porównaniu z </w:t>
      </w:r>
      <w:r w:rsidR="00A62C39" w:rsidRPr="00A606CD">
        <w:rPr>
          <w:rFonts w:cs="FiraSans-Bold"/>
          <w:b/>
          <w:bCs/>
          <w:spacing w:val="-2"/>
          <w:szCs w:val="19"/>
        </w:rPr>
        <w:t>3</w:t>
      </w:r>
      <w:r w:rsidR="00E233ED" w:rsidRPr="00A606CD">
        <w:rPr>
          <w:rFonts w:cs="FiraSans-Bold"/>
          <w:b/>
          <w:bCs/>
          <w:spacing w:val="-2"/>
          <w:szCs w:val="19"/>
        </w:rPr>
        <w:t xml:space="preserve"> kwartałem </w:t>
      </w:r>
      <w:r w:rsidR="00A62C39" w:rsidRPr="00A606CD">
        <w:rPr>
          <w:rFonts w:cs="FiraSans-Bold"/>
          <w:b/>
          <w:bCs/>
          <w:spacing w:val="-2"/>
          <w:szCs w:val="19"/>
        </w:rPr>
        <w:t>2024 r</w:t>
      </w:r>
      <w:r w:rsidR="00E233ED" w:rsidRPr="00A606CD">
        <w:rPr>
          <w:rFonts w:cs="FiraSans-Bold"/>
          <w:b/>
          <w:bCs/>
          <w:spacing w:val="-2"/>
          <w:szCs w:val="19"/>
        </w:rPr>
        <w:t xml:space="preserve">. </w:t>
      </w:r>
      <w:r w:rsidR="00040B3C" w:rsidRPr="00A606CD">
        <w:rPr>
          <w:rFonts w:cs="FiraSans-Bold"/>
          <w:b/>
          <w:bCs/>
          <w:spacing w:val="-2"/>
          <w:szCs w:val="19"/>
        </w:rPr>
        <w:t xml:space="preserve">odsetek osób biernych zawodowo </w:t>
      </w:r>
      <w:r w:rsidR="00E534FE" w:rsidRPr="00A606CD">
        <w:rPr>
          <w:rFonts w:cs="FiraSans-Bold"/>
          <w:b/>
          <w:bCs/>
          <w:spacing w:val="-2"/>
          <w:szCs w:val="19"/>
        </w:rPr>
        <w:t>z</w:t>
      </w:r>
      <w:r w:rsidR="00A62C39" w:rsidRPr="00A606CD">
        <w:rPr>
          <w:rFonts w:cs="FiraSans-Bold"/>
          <w:b/>
          <w:bCs/>
          <w:spacing w:val="-2"/>
          <w:szCs w:val="19"/>
        </w:rPr>
        <w:t xml:space="preserve">mniejszył </w:t>
      </w:r>
      <w:r w:rsidR="00E233ED" w:rsidRPr="00A606CD">
        <w:rPr>
          <w:rFonts w:cs="FiraSans-Bold"/>
          <w:b/>
          <w:bCs/>
          <w:spacing w:val="-2"/>
          <w:szCs w:val="19"/>
        </w:rPr>
        <w:t>się o</w:t>
      </w:r>
      <w:r w:rsidR="00E534FE" w:rsidRPr="00A606CD">
        <w:rPr>
          <w:rFonts w:cs="FiraSans-Bold"/>
          <w:b/>
          <w:bCs/>
          <w:spacing w:val="-2"/>
          <w:szCs w:val="19"/>
        </w:rPr>
        <w:t> </w:t>
      </w:r>
      <w:r w:rsidR="00040B3C" w:rsidRPr="00A606CD">
        <w:rPr>
          <w:rFonts w:cs="FiraSans-Bold"/>
          <w:b/>
          <w:bCs/>
          <w:spacing w:val="-2"/>
          <w:szCs w:val="19"/>
        </w:rPr>
        <w:t>0,</w:t>
      </w:r>
      <w:r w:rsidR="00A62C39" w:rsidRPr="00A606CD">
        <w:rPr>
          <w:rFonts w:cs="FiraSans-Bold"/>
          <w:b/>
          <w:bCs/>
          <w:spacing w:val="-2"/>
          <w:szCs w:val="19"/>
        </w:rPr>
        <w:t>6</w:t>
      </w:r>
      <w:r w:rsidR="00753D6E" w:rsidRPr="00A606CD">
        <w:rPr>
          <w:rFonts w:cs="FiraSans-Bold"/>
          <w:b/>
          <w:bCs/>
          <w:spacing w:val="-2"/>
          <w:szCs w:val="19"/>
        </w:rPr>
        <w:t> </w:t>
      </w:r>
      <w:proofErr w:type="spellStart"/>
      <w:r w:rsidR="00040B3C" w:rsidRPr="00A606CD">
        <w:rPr>
          <w:rFonts w:cs="FiraSans-Bold"/>
          <w:b/>
          <w:bCs/>
          <w:spacing w:val="-2"/>
          <w:szCs w:val="19"/>
        </w:rPr>
        <w:t>p.proc</w:t>
      </w:r>
      <w:proofErr w:type="spellEnd"/>
      <w:r w:rsidR="00040B3C" w:rsidRPr="00A606CD">
        <w:rPr>
          <w:rFonts w:cs="FiraSans-Bold"/>
          <w:b/>
          <w:bCs/>
          <w:spacing w:val="-2"/>
          <w:szCs w:val="19"/>
        </w:rPr>
        <w:t xml:space="preserve">. oraz był </w:t>
      </w:r>
      <w:r w:rsidR="00A62C39" w:rsidRPr="00A606CD">
        <w:rPr>
          <w:rFonts w:cs="FiraSans-Bold"/>
          <w:b/>
          <w:bCs/>
          <w:spacing w:val="-2"/>
          <w:szCs w:val="19"/>
        </w:rPr>
        <w:t xml:space="preserve">wyższy o 1,4 </w:t>
      </w:r>
      <w:proofErr w:type="spellStart"/>
      <w:r w:rsidR="00A62C39" w:rsidRPr="00A606CD">
        <w:rPr>
          <w:rFonts w:cs="FiraSans-Bold"/>
          <w:b/>
          <w:bCs/>
          <w:spacing w:val="-2"/>
          <w:szCs w:val="19"/>
        </w:rPr>
        <w:t>p.proc</w:t>
      </w:r>
      <w:proofErr w:type="spellEnd"/>
      <w:r w:rsidR="00A62C39" w:rsidRPr="00A606CD">
        <w:rPr>
          <w:rFonts w:cs="FiraSans-Bold"/>
          <w:b/>
          <w:bCs/>
          <w:spacing w:val="-2"/>
          <w:szCs w:val="19"/>
        </w:rPr>
        <w:t>. niż</w:t>
      </w:r>
      <w:r w:rsidR="00040B3C" w:rsidRPr="00A606CD">
        <w:rPr>
          <w:rFonts w:cs="FiraSans-Bold"/>
          <w:b/>
          <w:bCs/>
          <w:spacing w:val="-2"/>
          <w:szCs w:val="19"/>
        </w:rPr>
        <w:t xml:space="preserve"> w</w:t>
      </w:r>
      <w:r w:rsidR="00E233ED" w:rsidRPr="00A606CD">
        <w:rPr>
          <w:rFonts w:cs="FiraSans-Bold"/>
          <w:b/>
          <w:bCs/>
          <w:spacing w:val="-2"/>
          <w:szCs w:val="19"/>
        </w:rPr>
        <w:t xml:space="preserve"> </w:t>
      </w:r>
      <w:r w:rsidR="00A62C39" w:rsidRPr="00A606CD">
        <w:rPr>
          <w:rFonts w:cs="FiraSans-Bold"/>
          <w:b/>
          <w:bCs/>
          <w:spacing w:val="-2"/>
          <w:szCs w:val="19"/>
        </w:rPr>
        <w:t>4</w:t>
      </w:r>
      <w:r w:rsidR="00912B27" w:rsidRPr="00A606CD">
        <w:rPr>
          <w:rFonts w:cs="FiraSans-Bold"/>
          <w:b/>
          <w:bCs/>
          <w:spacing w:val="-2"/>
          <w:szCs w:val="19"/>
        </w:rPr>
        <w:t xml:space="preserve"> kwarta</w:t>
      </w:r>
      <w:r w:rsidR="00040B3C" w:rsidRPr="00A606CD">
        <w:rPr>
          <w:rFonts w:cs="FiraSans-Bold"/>
          <w:b/>
          <w:bCs/>
          <w:spacing w:val="-2"/>
          <w:szCs w:val="19"/>
        </w:rPr>
        <w:t>le</w:t>
      </w:r>
      <w:r w:rsidR="00912B27" w:rsidRPr="00A606CD">
        <w:rPr>
          <w:rFonts w:cs="FiraSans-Bold"/>
          <w:b/>
          <w:bCs/>
          <w:spacing w:val="-2"/>
          <w:szCs w:val="19"/>
        </w:rPr>
        <w:t xml:space="preserve"> 202</w:t>
      </w:r>
      <w:r w:rsidR="00040B3C" w:rsidRPr="00A606CD">
        <w:rPr>
          <w:rFonts w:cs="FiraSans-Bold"/>
          <w:b/>
          <w:bCs/>
          <w:spacing w:val="-2"/>
          <w:szCs w:val="19"/>
        </w:rPr>
        <w:t>3</w:t>
      </w:r>
      <w:r w:rsidR="00912B27" w:rsidRPr="00A606CD">
        <w:rPr>
          <w:rFonts w:cs="FiraSans-Bold"/>
          <w:b/>
          <w:bCs/>
          <w:spacing w:val="-2"/>
          <w:szCs w:val="19"/>
        </w:rPr>
        <w:t xml:space="preserve"> r. </w:t>
      </w:r>
      <w:r w:rsidR="004D6985" w:rsidRPr="00A606CD">
        <w:rPr>
          <w:rFonts w:cs="FiraSans-Bold"/>
          <w:b/>
          <w:bCs/>
          <w:spacing w:val="-2"/>
          <w:szCs w:val="19"/>
        </w:rPr>
        <w:t>Udział biernych zawodow</w:t>
      </w:r>
      <w:r w:rsidR="00A62C39" w:rsidRPr="00A606CD">
        <w:rPr>
          <w:rFonts w:cs="FiraSans-Bold"/>
          <w:b/>
          <w:bCs/>
          <w:spacing w:val="-2"/>
          <w:szCs w:val="19"/>
        </w:rPr>
        <w:t>o</w:t>
      </w:r>
      <w:r w:rsidR="004D6985" w:rsidRPr="00A606CD">
        <w:rPr>
          <w:rFonts w:cs="FiraSans-Bold"/>
          <w:b/>
          <w:bCs/>
          <w:spacing w:val="-2"/>
          <w:szCs w:val="19"/>
        </w:rPr>
        <w:t xml:space="preserve"> b</w:t>
      </w:r>
      <w:r w:rsidR="00C20FD7" w:rsidRPr="00A606CD">
        <w:rPr>
          <w:b/>
          <w:spacing w:val="-2"/>
        </w:rPr>
        <w:t>ył niższy w</w:t>
      </w:r>
      <w:r w:rsidR="00E534FE" w:rsidRPr="00A606CD">
        <w:rPr>
          <w:b/>
          <w:spacing w:val="-2"/>
        </w:rPr>
        <w:t xml:space="preserve"> zbiorowości mężczyzn (</w:t>
      </w:r>
      <w:r w:rsidR="00040B3C" w:rsidRPr="00A606CD">
        <w:rPr>
          <w:b/>
          <w:spacing w:val="-2"/>
        </w:rPr>
        <w:t>3</w:t>
      </w:r>
      <w:r w:rsidR="005024AA" w:rsidRPr="00A606CD">
        <w:rPr>
          <w:b/>
          <w:spacing w:val="-2"/>
        </w:rPr>
        <w:t>2</w:t>
      </w:r>
      <w:r w:rsidR="00040B3C" w:rsidRPr="00A606CD">
        <w:rPr>
          <w:b/>
          <w:spacing w:val="-2"/>
        </w:rPr>
        <w:t>,</w:t>
      </w:r>
      <w:r w:rsidR="005024AA" w:rsidRPr="00A606CD">
        <w:rPr>
          <w:b/>
          <w:spacing w:val="-2"/>
        </w:rPr>
        <w:t>1</w:t>
      </w:r>
      <w:r w:rsidR="00C20FD7" w:rsidRPr="00A606CD">
        <w:rPr>
          <w:b/>
          <w:spacing w:val="-2"/>
        </w:rPr>
        <w:t>%) niż kobiet (</w:t>
      </w:r>
      <w:r w:rsidR="00040B3C" w:rsidRPr="00A606CD">
        <w:rPr>
          <w:b/>
          <w:spacing w:val="-2"/>
        </w:rPr>
        <w:t>47,</w:t>
      </w:r>
      <w:r w:rsidR="005024AA" w:rsidRPr="00A606CD">
        <w:rPr>
          <w:b/>
          <w:spacing w:val="-2"/>
        </w:rPr>
        <w:t>1</w:t>
      </w:r>
      <w:r w:rsidR="00C20FD7" w:rsidRPr="00A606CD">
        <w:rPr>
          <w:b/>
          <w:spacing w:val="-2"/>
        </w:rPr>
        <w:t>%)</w:t>
      </w:r>
      <w:r w:rsidR="00912B27" w:rsidRPr="00A606CD">
        <w:rPr>
          <w:b/>
          <w:spacing w:val="-2"/>
        </w:rPr>
        <w:t xml:space="preserve"> oraz wyższy wśród mieszkańców </w:t>
      </w:r>
      <w:r w:rsidR="00E233ED" w:rsidRPr="00A606CD">
        <w:rPr>
          <w:b/>
          <w:spacing w:val="-2"/>
        </w:rPr>
        <w:t xml:space="preserve">miast </w:t>
      </w:r>
      <w:r w:rsidR="00912B27" w:rsidRPr="00A606CD">
        <w:rPr>
          <w:b/>
          <w:spacing w:val="-2"/>
        </w:rPr>
        <w:t>(</w:t>
      </w:r>
      <w:r w:rsidR="00040B3C" w:rsidRPr="00A606CD">
        <w:rPr>
          <w:b/>
          <w:spacing w:val="-2"/>
        </w:rPr>
        <w:t>4</w:t>
      </w:r>
      <w:r w:rsidR="005024AA" w:rsidRPr="00A606CD">
        <w:rPr>
          <w:b/>
          <w:spacing w:val="-2"/>
        </w:rPr>
        <w:t>0</w:t>
      </w:r>
      <w:r w:rsidR="00040B3C" w:rsidRPr="00A606CD">
        <w:rPr>
          <w:b/>
          <w:spacing w:val="-2"/>
        </w:rPr>
        <w:t>,</w:t>
      </w:r>
      <w:r w:rsidR="005024AA" w:rsidRPr="00A606CD">
        <w:rPr>
          <w:b/>
          <w:spacing w:val="-2"/>
        </w:rPr>
        <w:t>5</w:t>
      </w:r>
      <w:r w:rsidR="00912B27" w:rsidRPr="00A606CD">
        <w:rPr>
          <w:b/>
          <w:spacing w:val="-2"/>
        </w:rPr>
        <w:t>%) niż</w:t>
      </w:r>
      <w:r w:rsidR="00C20FD7" w:rsidRPr="00A606CD">
        <w:rPr>
          <w:b/>
          <w:spacing w:val="-2"/>
        </w:rPr>
        <w:t xml:space="preserve"> </w:t>
      </w:r>
      <w:r w:rsidR="00E233ED" w:rsidRPr="00A606CD">
        <w:rPr>
          <w:b/>
          <w:spacing w:val="-2"/>
        </w:rPr>
        <w:t xml:space="preserve">wsi </w:t>
      </w:r>
      <w:r w:rsidR="00C20FD7" w:rsidRPr="00A606CD">
        <w:rPr>
          <w:b/>
          <w:spacing w:val="-2"/>
        </w:rPr>
        <w:t>(</w:t>
      </w:r>
      <w:r w:rsidR="00040B3C" w:rsidRPr="00A606CD">
        <w:rPr>
          <w:b/>
          <w:spacing w:val="-2"/>
        </w:rPr>
        <w:t>3</w:t>
      </w:r>
      <w:r w:rsidR="005024AA" w:rsidRPr="00A606CD">
        <w:rPr>
          <w:b/>
          <w:spacing w:val="-2"/>
        </w:rPr>
        <w:t>8</w:t>
      </w:r>
      <w:r w:rsidR="00040B3C" w:rsidRPr="00A606CD">
        <w:rPr>
          <w:b/>
          <w:spacing w:val="-2"/>
        </w:rPr>
        <w:t>,</w:t>
      </w:r>
      <w:r w:rsidR="005024AA" w:rsidRPr="00A606CD">
        <w:rPr>
          <w:b/>
          <w:spacing w:val="-2"/>
        </w:rPr>
        <w:t>8</w:t>
      </w:r>
      <w:r w:rsidR="00C20FD7" w:rsidRPr="00A606CD">
        <w:rPr>
          <w:b/>
          <w:spacing w:val="-2"/>
        </w:rPr>
        <w:t>%).</w:t>
      </w:r>
    </w:p>
    <w:p w14:paraId="255C0720" w14:textId="77777777" w:rsidR="0054061C" w:rsidRPr="00A606CD" w:rsidRDefault="0054061C" w:rsidP="00DB7455">
      <w:pPr>
        <w:keepNext/>
        <w:spacing w:line="232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</w:pPr>
      <w:r w:rsidRPr="00A606CD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>Osoby bierne zawodowo</w:t>
      </w:r>
    </w:p>
    <w:p w14:paraId="568A2A05" w14:textId="7EDFD78D" w:rsidR="0054061C" w:rsidRPr="00A606CD" w:rsidRDefault="00950F76" w:rsidP="00AA54F0">
      <w:pPr>
        <w:rPr>
          <w:noProof/>
          <w:szCs w:val="19"/>
          <w:shd w:val="clear" w:color="auto" w:fill="FFFFFF"/>
        </w:rPr>
      </w:pPr>
      <w:r w:rsidRPr="00A606C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4A1EC45" wp14:editId="22F1DA7A">
                <wp:simplePos x="0" y="0"/>
                <wp:positionH relativeFrom="page">
                  <wp:posOffset>5676900</wp:posOffset>
                </wp:positionH>
                <wp:positionV relativeFrom="page">
                  <wp:posOffset>2535555</wp:posOffset>
                </wp:positionV>
                <wp:extent cx="1865630" cy="528320"/>
                <wp:effectExtent l="0" t="0" r="0" b="5080"/>
                <wp:wrapNone/>
                <wp:docPr id="9" name="Text Box 18" descr="Pole tekstowe: Ponad 60% biernych zawodowo stanowi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563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14F969" w14:textId="77777777" w:rsidR="00E34B82" w:rsidRPr="00721A65" w:rsidRDefault="00E34B82" w:rsidP="0054061C">
                            <w:pP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606CD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Ponad 60% biernych zawodowo stanowiły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1EC45" id="Text Box 18" o:spid="_x0000_s1041" type="#_x0000_t202" alt="Pole tekstowe: Ponad 60% biernych zawodowo stanowiły kobiety" style="position:absolute;margin-left:447pt;margin-top:199.65pt;width:146.9pt;height:41.6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" filled="f" stroked="f">
                <v:textbox>
                  <w:txbxContent>
                    <w:p w14:paraId="7114F969" w14:textId="77777777" w:rsidR="00E34B82" w:rsidRPr="00721A65" w:rsidRDefault="00E34B82" w:rsidP="0054061C">
                      <w:pP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606CD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Ponad 60% biernych zawodowo stanowiły kobiety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061C" w:rsidRPr="00A606CD">
        <w:rPr>
          <w:noProof/>
          <w:spacing w:val="2"/>
          <w:szCs w:val="19"/>
          <w:shd w:val="clear" w:color="auto" w:fill="FFFFFF"/>
        </w:rPr>
        <w:t>W omawianym kwartale zbiorowość biernych zawodowo w wojewó</w:t>
      </w:r>
      <w:r w:rsidR="00FE0745" w:rsidRPr="00A606CD">
        <w:rPr>
          <w:noProof/>
          <w:spacing w:val="2"/>
          <w:szCs w:val="19"/>
          <w:shd w:val="clear" w:color="auto" w:fill="FFFFFF"/>
        </w:rPr>
        <w:t xml:space="preserve">dztwie dolnośląskim </w:t>
      </w:r>
      <w:r w:rsidR="00AB7D92" w:rsidRPr="00A606CD">
        <w:rPr>
          <w:noProof/>
          <w:spacing w:val="2"/>
          <w:szCs w:val="19"/>
          <w:shd w:val="clear" w:color="auto" w:fill="FFFFFF"/>
        </w:rPr>
        <w:t>liczyła</w:t>
      </w:r>
      <w:r w:rsidR="00FE0745" w:rsidRPr="00A606CD">
        <w:rPr>
          <w:noProof/>
          <w:spacing w:val="-2"/>
          <w:szCs w:val="19"/>
          <w:shd w:val="clear" w:color="auto" w:fill="FFFFFF"/>
        </w:rPr>
        <w:t xml:space="preserve"> </w:t>
      </w:r>
      <w:r w:rsidRPr="00A606CD">
        <w:rPr>
          <w:noProof/>
          <w:spacing w:val="-2"/>
          <w:szCs w:val="19"/>
          <w:shd w:val="clear" w:color="auto" w:fill="FFFFFF"/>
        </w:rPr>
        <w:t>9</w:t>
      </w:r>
      <w:r w:rsidR="0070118E" w:rsidRPr="00A606CD">
        <w:rPr>
          <w:noProof/>
          <w:spacing w:val="-2"/>
          <w:szCs w:val="19"/>
          <w:shd w:val="clear" w:color="auto" w:fill="FFFFFF"/>
        </w:rPr>
        <w:t>39</w:t>
      </w:r>
      <w:r w:rsidR="008D0492" w:rsidRPr="00A606CD">
        <w:rPr>
          <w:noProof/>
          <w:spacing w:val="-2"/>
          <w:szCs w:val="19"/>
          <w:shd w:val="clear" w:color="auto" w:fill="FFFFFF"/>
        </w:rPr>
        <w:t xml:space="preserve"> tys. osób, tj. </w:t>
      </w:r>
      <w:r w:rsidR="008704E8" w:rsidRPr="00A606CD">
        <w:rPr>
          <w:noProof/>
          <w:spacing w:val="-2"/>
          <w:szCs w:val="19"/>
          <w:shd w:val="clear" w:color="auto" w:fill="FFFFFF"/>
        </w:rPr>
        <w:t>40,</w:t>
      </w:r>
      <w:r w:rsidR="0070118E" w:rsidRPr="00A606CD">
        <w:rPr>
          <w:noProof/>
          <w:spacing w:val="-2"/>
          <w:szCs w:val="19"/>
          <w:shd w:val="clear" w:color="auto" w:fill="FFFFFF"/>
        </w:rPr>
        <w:t>0</w:t>
      </w:r>
      <w:r w:rsidR="0054061C" w:rsidRPr="00A606CD">
        <w:rPr>
          <w:noProof/>
          <w:spacing w:val="-2"/>
          <w:szCs w:val="19"/>
          <w:shd w:val="clear" w:color="auto" w:fill="FFFFFF"/>
        </w:rPr>
        <w:t>% ogółu ludności w wieku 15</w:t>
      </w:r>
      <w:r w:rsidR="003C34FE" w:rsidRPr="00A606CD">
        <w:rPr>
          <w:noProof/>
          <w:spacing w:val="-2"/>
          <w:szCs w:val="19"/>
          <w:shd w:val="clear" w:color="auto" w:fill="FFFFFF"/>
        </w:rPr>
        <w:t>-89</w:t>
      </w:r>
      <w:r w:rsidR="0054061C" w:rsidRPr="00A606CD">
        <w:rPr>
          <w:noProof/>
          <w:spacing w:val="-2"/>
          <w:szCs w:val="19"/>
          <w:shd w:val="clear" w:color="auto" w:fill="FFFFFF"/>
        </w:rPr>
        <w:t xml:space="preserve"> lat (w kraju 4</w:t>
      </w:r>
      <w:r w:rsidR="00202B07" w:rsidRPr="00A606CD">
        <w:rPr>
          <w:noProof/>
          <w:spacing w:val="-2"/>
          <w:szCs w:val="19"/>
          <w:shd w:val="clear" w:color="auto" w:fill="FFFFFF"/>
        </w:rPr>
        <w:t>1</w:t>
      </w:r>
      <w:r w:rsidR="0054061C" w:rsidRPr="00A606CD">
        <w:rPr>
          <w:noProof/>
          <w:spacing w:val="-2"/>
          <w:szCs w:val="19"/>
          <w:shd w:val="clear" w:color="auto" w:fill="FFFFFF"/>
        </w:rPr>
        <w:t>,</w:t>
      </w:r>
      <w:r w:rsidR="0070118E" w:rsidRPr="00A606CD">
        <w:rPr>
          <w:noProof/>
          <w:spacing w:val="-2"/>
          <w:szCs w:val="19"/>
          <w:shd w:val="clear" w:color="auto" w:fill="FFFFFF"/>
        </w:rPr>
        <w:t>5</w:t>
      </w:r>
      <w:r w:rsidR="0054061C" w:rsidRPr="00A606CD">
        <w:rPr>
          <w:noProof/>
          <w:spacing w:val="-2"/>
          <w:szCs w:val="19"/>
          <w:shd w:val="clear" w:color="auto" w:fill="FFFFFF"/>
        </w:rPr>
        <w:t>%)</w:t>
      </w:r>
      <w:r w:rsidR="003C34FE" w:rsidRPr="00A606CD">
        <w:rPr>
          <w:noProof/>
          <w:spacing w:val="-2"/>
          <w:szCs w:val="19"/>
          <w:shd w:val="clear" w:color="auto" w:fill="FFFFFF"/>
        </w:rPr>
        <w:t xml:space="preserve">, w tym </w:t>
      </w:r>
      <w:r w:rsidR="00202B07" w:rsidRPr="00A606CD">
        <w:rPr>
          <w:noProof/>
          <w:spacing w:val="-2"/>
          <w:szCs w:val="19"/>
          <w:shd w:val="clear" w:color="auto" w:fill="FFFFFF"/>
        </w:rPr>
        <w:t>5</w:t>
      </w:r>
      <w:r w:rsidR="0070118E" w:rsidRPr="00A606CD">
        <w:rPr>
          <w:noProof/>
          <w:spacing w:val="-2"/>
          <w:szCs w:val="19"/>
          <w:shd w:val="clear" w:color="auto" w:fill="FFFFFF"/>
        </w:rPr>
        <w:t>78</w:t>
      </w:r>
      <w:r w:rsidR="00A606CD" w:rsidRPr="00A606CD">
        <w:rPr>
          <w:noProof/>
          <w:spacing w:val="-2"/>
          <w:szCs w:val="19"/>
          <w:shd w:val="clear" w:color="auto" w:fill="FFFFFF"/>
        </w:rPr>
        <w:t> </w:t>
      </w:r>
      <w:r w:rsidR="003C34FE" w:rsidRPr="00A606CD">
        <w:rPr>
          <w:noProof/>
          <w:spacing w:val="-2"/>
          <w:szCs w:val="19"/>
          <w:shd w:val="clear" w:color="auto" w:fill="FFFFFF"/>
        </w:rPr>
        <w:t>tys</w:t>
      </w:r>
      <w:r w:rsidR="003C34FE" w:rsidRPr="00A606CD">
        <w:rPr>
          <w:noProof/>
          <w:szCs w:val="19"/>
          <w:shd w:val="clear" w:color="auto" w:fill="FFFFFF"/>
        </w:rPr>
        <w:t>.</w:t>
      </w:r>
      <w:r w:rsidR="00A606CD" w:rsidRPr="00A606CD">
        <w:rPr>
          <w:noProof/>
          <w:szCs w:val="19"/>
          <w:shd w:val="clear" w:color="auto" w:fill="FFFFFF"/>
        </w:rPr>
        <w:t> </w:t>
      </w:r>
      <w:r w:rsidR="003C34FE" w:rsidRPr="00A606CD">
        <w:rPr>
          <w:noProof/>
          <w:szCs w:val="19"/>
          <w:shd w:val="clear" w:color="auto" w:fill="FFFFFF"/>
        </w:rPr>
        <w:t>kobiet (6</w:t>
      </w:r>
      <w:r w:rsidR="0070118E" w:rsidRPr="00A606CD">
        <w:rPr>
          <w:noProof/>
          <w:szCs w:val="19"/>
          <w:shd w:val="clear" w:color="auto" w:fill="FFFFFF"/>
        </w:rPr>
        <w:t>1</w:t>
      </w:r>
      <w:r w:rsidR="003C34FE" w:rsidRPr="00A606CD">
        <w:rPr>
          <w:noProof/>
          <w:szCs w:val="19"/>
          <w:shd w:val="clear" w:color="auto" w:fill="FFFFFF"/>
        </w:rPr>
        <w:t>,</w:t>
      </w:r>
      <w:r w:rsidR="0070118E" w:rsidRPr="00A606CD">
        <w:rPr>
          <w:noProof/>
          <w:szCs w:val="19"/>
          <w:shd w:val="clear" w:color="auto" w:fill="FFFFFF"/>
        </w:rPr>
        <w:t>6</w:t>
      </w:r>
      <w:r w:rsidR="003C34FE" w:rsidRPr="00A606CD">
        <w:rPr>
          <w:noProof/>
          <w:szCs w:val="19"/>
          <w:shd w:val="clear" w:color="auto" w:fill="FFFFFF"/>
        </w:rPr>
        <w:t>%)</w:t>
      </w:r>
      <w:r w:rsidR="0054061C" w:rsidRPr="00A606CD">
        <w:rPr>
          <w:noProof/>
          <w:spacing w:val="-2"/>
          <w:szCs w:val="19"/>
          <w:shd w:val="clear" w:color="auto" w:fill="FFFFFF"/>
        </w:rPr>
        <w:t xml:space="preserve">. </w:t>
      </w:r>
      <w:r w:rsidR="0054061C" w:rsidRPr="00A606CD">
        <w:rPr>
          <w:noProof/>
          <w:spacing w:val="-3"/>
          <w:szCs w:val="19"/>
          <w:shd w:val="clear" w:color="auto" w:fill="FFFFFF"/>
        </w:rPr>
        <w:t xml:space="preserve">Biorąc pod uwagę miejsce zamieszkania </w:t>
      </w:r>
      <w:r w:rsidR="00BA6160" w:rsidRPr="00A606CD">
        <w:rPr>
          <w:noProof/>
          <w:spacing w:val="-3"/>
          <w:szCs w:val="19"/>
          <w:shd w:val="clear" w:color="auto" w:fill="FFFFFF"/>
        </w:rPr>
        <w:t>dominowali</w:t>
      </w:r>
      <w:r w:rsidR="0054061C" w:rsidRPr="00A606CD">
        <w:rPr>
          <w:noProof/>
          <w:spacing w:val="-3"/>
          <w:szCs w:val="19"/>
          <w:shd w:val="clear" w:color="auto" w:fill="FFFFFF"/>
        </w:rPr>
        <w:t xml:space="preserve"> mieszkańc</w:t>
      </w:r>
      <w:r w:rsidR="00212662" w:rsidRPr="00A606CD">
        <w:rPr>
          <w:noProof/>
          <w:spacing w:val="-3"/>
          <w:szCs w:val="19"/>
          <w:shd w:val="clear" w:color="auto" w:fill="FFFFFF"/>
        </w:rPr>
        <w:t>y</w:t>
      </w:r>
      <w:r w:rsidR="0054061C" w:rsidRPr="00A606CD">
        <w:rPr>
          <w:noProof/>
          <w:spacing w:val="-3"/>
          <w:szCs w:val="19"/>
          <w:shd w:val="clear" w:color="auto" w:fill="FFFFFF"/>
        </w:rPr>
        <w:t xml:space="preserve"> miast</w:t>
      </w:r>
      <w:r w:rsidR="00070A4F" w:rsidRPr="00A606CD">
        <w:rPr>
          <w:noProof/>
          <w:spacing w:val="-3"/>
          <w:szCs w:val="19"/>
          <w:shd w:val="clear" w:color="auto" w:fill="FFFFFF"/>
        </w:rPr>
        <w:t xml:space="preserve"> </w:t>
      </w:r>
      <w:r w:rsidR="008704E8" w:rsidRPr="00A606CD">
        <w:rPr>
          <w:noProof/>
          <w:spacing w:val="-3"/>
          <w:szCs w:val="19"/>
          <w:shd w:val="clear" w:color="auto" w:fill="FFFFFF"/>
        </w:rPr>
        <w:t>– 6</w:t>
      </w:r>
      <w:r w:rsidR="0070118E" w:rsidRPr="00A606CD">
        <w:rPr>
          <w:noProof/>
          <w:spacing w:val="-3"/>
          <w:szCs w:val="19"/>
          <w:shd w:val="clear" w:color="auto" w:fill="FFFFFF"/>
        </w:rPr>
        <w:t>46</w:t>
      </w:r>
      <w:r w:rsidR="008704E8" w:rsidRPr="00A606CD">
        <w:rPr>
          <w:noProof/>
          <w:spacing w:val="-3"/>
          <w:szCs w:val="19"/>
          <w:shd w:val="clear" w:color="auto" w:fill="FFFFFF"/>
        </w:rPr>
        <w:t xml:space="preserve"> tys. </w:t>
      </w:r>
      <w:r w:rsidR="00070A4F" w:rsidRPr="00A606CD">
        <w:rPr>
          <w:noProof/>
          <w:spacing w:val="-3"/>
          <w:szCs w:val="19"/>
          <w:shd w:val="clear" w:color="auto" w:fill="FFFFFF"/>
        </w:rPr>
        <w:t>(</w:t>
      </w:r>
      <w:r w:rsidR="0070118E" w:rsidRPr="00A606CD">
        <w:rPr>
          <w:noProof/>
          <w:spacing w:val="-3"/>
          <w:szCs w:val="19"/>
          <w:shd w:val="clear" w:color="auto" w:fill="FFFFFF"/>
        </w:rPr>
        <w:t>68</w:t>
      </w:r>
      <w:r w:rsidR="008704E8" w:rsidRPr="00A606CD">
        <w:rPr>
          <w:noProof/>
          <w:spacing w:val="-3"/>
          <w:szCs w:val="19"/>
          <w:shd w:val="clear" w:color="auto" w:fill="FFFFFF"/>
        </w:rPr>
        <w:t>,</w:t>
      </w:r>
      <w:r w:rsidR="0070118E" w:rsidRPr="00A606CD">
        <w:rPr>
          <w:noProof/>
          <w:spacing w:val="-3"/>
          <w:szCs w:val="19"/>
          <w:shd w:val="clear" w:color="auto" w:fill="FFFFFF"/>
        </w:rPr>
        <w:t>8</w:t>
      </w:r>
      <w:r w:rsidR="00070A4F" w:rsidRPr="00A606CD">
        <w:rPr>
          <w:noProof/>
          <w:spacing w:val="-3"/>
          <w:szCs w:val="19"/>
          <w:shd w:val="clear" w:color="auto" w:fill="FFFFFF"/>
        </w:rPr>
        <w:t>%)</w:t>
      </w:r>
      <w:r w:rsidR="0054061C" w:rsidRPr="00A606CD">
        <w:rPr>
          <w:noProof/>
          <w:szCs w:val="19"/>
          <w:shd w:val="clear" w:color="auto" w:fill="FFFFFF"/>
        </w:rPr>
        <w:t>.</w:t>
      </w:r>
    </w:p>
    <w:tbl>
      <w:tblPr>
        <w:tblW w:w="0" w:type="auto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DC1E7D" w:rsidRPr="00A606CD" w14:paraId="3E3DE2B6" w14:textId="77777777" w:rsidTr="00585DE9">
        <w:tc>
          <w:tcPr>
            <w:tcW w:w="7936" w:type="dxa"/>
            <w:shd w:val="clear" w:color="auto" w:fill="F2F2F2"/>
          </w:tcPr>
          <w:p w14:paraId="0D7AE207" w14:textId="77777777" w:rsidR="00DC1E7D" w:rsidRPr="00A606CD" w:rsidRDefault="00DC1E7D" w:rsidP="004637C2">
            <w:pPr>
              <w:pStyle w:val="Tekstnormalny"/>
              <w:spacing w:before="0"/>
            </w:pPr>
            <w:r w:rsidRPr="00A606CD">
              <w:t xml:space="preserve">Do </w:t>
            </w:r>
            <w:r w:rsidRPr="00A606CD">
              <w:rPr>
                <w:rFonts w:ascii="Fira Sans SemiBold" w:hAnsi="Fira Sans SemiBold"/>
              </w:rPr>
              <w:t>biernych zawodowo</w:t>
            </w:r>
            <w:r w:rsidRPr="00A606CD">
              <w:t xml:space="preserve"> zaliczono osoby, które nie zostały zaklasyfikowane jako pracujące lub bezrobotne.</w:t>
            </w:r>
          </w:p>
        </w:tc>
      </w:tr>
    </w:tbl>
    <w:p w14:paraId="672F347C" w14:textId="20CF9124" w:rsidR="009A403F" w:rsidRPr="00A606CD" w:rsidRDefault="009A403F" w:rsidP="009A403F">
      <w:pPr>
        <w:rPr>
          <w:rFonts w:eastAsia="Times New Roman"/>
          <w:szCs w:val="19"/>
          <w:lang w:eastAsia="pl-PL"/>
        </w:rPr>
      </w:pPr>
      <w:r w:rsidRPr="00A606CD">
        <w:rPr>
          <w:noProof/>
          <w:spacing w:val="2"/>
          <w:szCs w:val="19"/>
          <w:shd w:val="clear" w:color="auto" w:fill="FFFFFF"/>
        </w:rPr>
        <w:t>Liczba biernych zawodowo z</w:t>
      </w:r>
      <w:r w:rsidR="00057D1B" w:rsidRPr="00A606CD">
        <w:rPr>
          <w:noProof/>
          <w:spacing w:val="2"/>
          <w:szCs w:val="19"/>
          <w:shd w:val="clear" w:color="auto" w:fill="FFFFFF"/>
        </w:rPr>
        <w:t>mniejszyła</w:t>
      </w:r>
      <w:r w:rsidRPr="00A606CD">
        <w:rPr>
          <w:noProof/>
          <w:spacing w:val="2"/>
          <w:szCs w:val="19"/>
          <w:shd w:val="clear" w:color="auto" w:fill="FFFFFF"/>
        </w:rPr>
        <w:t xml:space="preserve"> się w ciągu kwartału (o </w:t>
      </w:r>
      <w:r w:rsidR="00057D1B" w:rsidRPr="00A606CD">
        <w:rPr>
          <w:noProof/>
          <w:spacing w:val="2"/>
          <w:szCs w:val="19"/>
          <w:shd w:val="clear" w:color="auto" w:fill="FFFFFF"/>
        </w:rPr>
        <w:t>14</w:t>
      </w:r>
      <w:r w:rsidRPr="00A606CD">
        <w:rPr>
          <w:noProof/>
          <w:spacing w:val="2"/>
          <w:szCs w:val="19"/>
          <w:shd w:val="clear" w:color="auto" w:fill="FFFFFF"/>
        </w:rPr>
        <w:t xml:space="preserve"> tys., tj. o </w:t>
      </w:r>
      <w:r w:rsidR="00057D1B" w:rsidRPr="00A606CD">
        <w:rPr>
          <w:noProof/>
          <w:spacing w:val="2"/>
          <w:szCs w:val="19"/>
          <w:shd w:val="clear" w:color="auto" w:fill="FFFFFF"/>
        </w:rPr>
        <w:t>1</w:t>
      </w:r>
      <w:r w:rsidR="008704E8" w:rsidRPr="00A606CD">
        <w:rPr>
          <w:noProof/>
          <w:spacing w:val="2"/>
          <w:szCs w:val="19"/>
          <w:shd w:val="clear" w:color="auto" w:fill="FFFFFF"/>
        </w:rPr>
        <w:t>,</w:t>
      </w:r>
      <w:r w:rsidR="00057D1B" w:rsidRPr="00A606CD">
        <w:rPr>
          <w:noProof/>
          <w:spacing w:val="2"/>
          <w:szCs w:val="19"/>
          <w:shd w:val="clear" w:color="auto" w:fill="FFFFFF"/>
        </w:rPr>
        <w:t>5</w:t>
      </w:r>
      <w:r w:rsidRPr="00A606CD">
        <w:rPr>
          <w:noProof/>
          <w:spacing w:val="2"/>
          <w:szCs w:val="19"/>
          <w:shd w:val="clear" w:color="auto" w:fill="FFFFFF"/>
        </w:rPr>
        <w:t>%)</w:t>
      </w:r>
      <w:r w:rsidR="00BB75F7" w:rsidRPr="00A606CD">
        <w:rPr>
          <w:noProof/>
          <w:spacing w:val="2"/>
          <w:szCs w:val="19"/>
          <w:shd w:val="clear" w:color="auto" w:fill="FFFFFF"/>
        </w:rPr>
        <w:t xml:space="preserve">, </w:t>
      </w:r>
      <w:r w:rsidR="008704E8" w:rsidRPr="00A606CD">
        <w:rPr>
          <w:noProof/>
          <w:spacing w:val="2"/>
          <w:szCs w:val="19"/>
          <w:shd w:val="clear" w:color="auto" w:fill="FFFFFF"/>
        </w:rPr>
        <w:t>natomiast z</w:t>
      </w:r>
      <w:r w:rsidR="00057D1B" w:rsidRPr="00A606CD">
        <w:rPr>
          <w:noProof/>
          <w:spacing w:val="2"/>
          <w:szCs w:val="19"/>
          <w:shd w:val="clear" w:color="auto" w:fill="FFFFFF"/>
        </w:rPr>
        <w:t>większyła</w:t>
      </w:r>
      <w:r w:rsidR="008704E8" w:rsidRPr="00A606CD">
        <w:rPr>
          <w:noProof/>
          <w:spacing w:val="2"/>
          <w:szCs w:val="19"/>
          <w:shd w:val="clear" w:color="auto" w:fill="FFFFFF"/>
        </w:rPr>
        <w:t xml:space="preserve"> się</w:t>
      </w:r>
      <w:r w:rsidR="00BB75F7" w:rsidRPr="00A606CD">
        <w:rPr>
          <w:noProof/>
          <w:spacing w:val="2"/>
          <w:szCs w:val="19"/>
          <w:shd w:val="clear" w:color="auto" w:fill="FFFFFF"/>
        </w:rPr>
        <w:t xml:space="preserve"> </w:t>
      </w:r>
      <w:r w:rsidRPr="00A606CD">
        <w:rPr>
          <w:noProof/>
          <w:spacing w:val="2"/>
          <w:szCs w:val="19"/>
          <w:shd w:val="clear" w:color="auto" w:fill="FFFFFF"/>
        </w:rPr>
        <w:t>w</w:t>
      </w:r>
      <w:r w:rsidR="00162E9B" w:rsidRPr="00A606CD">
        <w:rPr>
          <w:noProof/>
          <w:spacing w:val="2"/>
          <w:szCs w:val="19"/>
          <w:shd w:val="clear" w:color="auto" w:fill="FFFFFF"/>
        </w:rPr>
        <w:t> </w:t>
      </w:r>
      <w:r w:rsidRPr="00A606CD">
        <w:rPr>
          <w:noProof/>
          <w:spacing w:val="2"/>
          <w:szCs w:val="19"/>
          <w:shd w:val="clear" w:color="auto" w:fill="FFFFFF"/>
        </w:rPr>
        <w:t xml:space="preserve">ciągu roku </w:t>
      </w:r>
      <w:r w:rsidR="004D6985" w:rsidRPr="00A606CD">
        <w:rPr>
          <w:noProof/>
          <w:spacing w:val="2"/>
          <w:szCs w:val="19"/>
          <w:shd w:val="clear" w:color="auto" w:fill="FFFFFF"/>
        </w:rPr>
        <w:t xml:space="preserve">(o </w:t>
      </w:r>
      <w:r w:rsidR="00057D1B" w:rsidRPr="00A606CD">
        <w:rPr>
          <w:noProof/>
          <w:spacing w:val="2"/>
          <w:szCs w:val="19"/>
          <w:shd w:val="clear" w:color="auto" w:fill="FFFFFF"/>
        </w:rPr>
        <w:t>32</w:t>
      </w:r>
      <w:r w:rsidR="004D6985" w:rsidRPr="00A606CD">
        <w:rPr>
          <w:noProof/>
          <w:spacing w:val="2"/>
          <w:szCs w:val="19"/>
          <w:shd w:val="clear" w:color="auto" w:fill="FFFFFF"/>
        </w:rPr>
        <w:t xml:space="preserve"> tys., tj. o </w:t>
      </w:r>
      <w:r w:rsidR="00057D1B" w:rsidRPr="00A606CD">
        <w:rPr>
          <w:noProof/>
          <w:spacing w:val="2"/>
          <w:szCs w:val="19"/>
          <w:shd w:val="clear" w:color="auto" w:fill="FFFFFF"/>
        </w:rPr>
        <w:t>3</w:t>
      </w:r>
      <w:r w:rsidR="008704E8" w:rsidRPr="00A606CD">
        <w:rPr>
          <w:noProof/>
          <w:spacing w:val="2"/>
          <w:szCs w:val="19"/>
          <w:shd w:val="clear" w:color="auto" w:fill="FFFFFF"/>
        </w:rPr>
        <w:t>,</w:t>
      </w:r>
      <w:r w:rsidR="00057D1B" w:rsidRPr="00A606CD">
        <w:rPr>
          <w:noProof/>
          <w:spacing w:val="2"/>
          <w:szCs w:val="19"/>
          <w:shd w:val="clear" w:color="auto" w:fill="FFFFFF"/>
        </w:rPr>
        <w:t>5</w:t>
      </w:r>
      <w:r w:rsidR="00162E9B" w:rsidRPr="00A606CD">
        <w:rPr>
          <w:noProof/>
          <w:spacing w:val="2"/>
          <w:szCs w:val="19"/>
          <w:shd w:val="clear" w:color="auto" w:fill="FFFFFF"/>
        </w:rPr>
        <w:t>%)</w:t>
      </w:r>
      <w:r w:rsidRPr="00A606CD">
        <w:rPr>
          <w:noProof/>
          <w:spacing w:val="2"/>
          <w:szCs w:val="19"/>
          <w:shd w:val="clear" w:color="auto" w:fill="FFFFFF"/>
        </w:rPr>
        <w:t xml:space="preserve">. </w:t>
      </w:r>
      <w:r w:rsidR="00AB4C3B" w:rsidRPr="00A606CD">
        <w:rPr>
          <w:noProof/>
          <w:spacing w:val="2"/>
          <w:szCs w:val="19"/>
          <w:shd w:val="clear" w:color="auto" w:fill="FFFFFF"/>
        </w:rPr>
        <w:t>W</w:t>
      </w:r>
      <w:r w:rsidR="00BA46D9" w:rsidRPr="00A606CD">
        <w:rPr>
          <w:noProof/>
          <w:spacing w:val="2"/>
          <w:szCs w:val="19"/>
          <w:shd w:val="clear" w:color="auto" w:fill="FFFFFF"/>
        </w:rPr>
        <w:t xml:space="preserve"> </w:t>
      </w:r>
      <w:r w:rsidRPr="00A606CD">
        <w:rPr>
          <w:noProof/>
          <w:spacing w:val="2"/>
          <w:szCs w:val="19"/>
          <w:shd w:val="clear" w:color="auto" w:fill="FFFFFF"/>
        </w:rPr>
        <w:t>skali kwartału</w:t>
      </w:r>
      <w:r w:rsidRPr="00A606CD">
        <w:rPr>
          <w:rFonts w:eastAsia="Times New Roman"/>
          <w:szCs w:val="19"/>
          <w:lang w:eastAsia="pl-PL"/>
        </w:rPr>
        <w:t xml:space="preserve"> </w:t>
      </w:r>
      <w:r w:rsidR="00AB4C3B" w:rsidRPr="00A606CD">
        <w:rPr>
          <w:rFonts w:eastAsia="Times New Roman"/>
          <w:szCs w:val="19"/>
          <w:lang w:eastAsia="pl-PL"/>
        </w:rPr>
        <w:t xml:space="preserve">zmniejszyła </w:t>
      </w:r>
      <w:r w:rsidR="00202B07" w:rsidRPr="00A606CD">
        <w:rPr>
          <w:rFonts w:eastAsia="Times New Roman"/>
          <w:szCs w:val="19"/>
          <w:lang w:eastAsia="pl-PL"/>
        </w:rPr>
        <w:t>się</w:t>
      </w:r>
      <w:r w:rsidRPr="00A606CD">
        <w:rPr>
          <w:rFonts w:eastAsia="Times New Roman"/>
          <w:szCs w:val="19"/>
          <w:lang w:eastAsia="pl-PL"/>
        </w:rPr>
        <w:t xml:space="preserve"> </w:t>
      </w:r>
      <w:r w:rsidR="00E534FE" w:rsidRPr="00A606CD">
        <w:rPr>
          <w:rFonts w:eastAsia="Times New Roman"/>
          <w:szCs w:val="19"/>
          <w:lang w:eastAsia="pl-PL"/>
        </w:rPr>
        <w:t xml:space="preserve">liczba biernych zawodowo </w:t>
      </w:r>
      <w:r w:rsidR="00DE10B8" w:rsidRPr="00A606CD">
        <w:rPr>
          <w:rFonts w:eastAsia="Times New Roman"/>
          <w:szCs w:val="19"/>
          <w:lang w:eastAsia="pl-PL"/>
        </w:rPr>
        <w:t>kobiet</w:t>
      </w:r>
      <w:r w:rsidR="00AB4C3B" w:rsidRPr="00A606CD">
        <w:rPr>
          <w:rFonts w:eastAsia="Times New Roman"/>
          <w:szCs w:val="19"/>
          <w:lang w:eastAsia="pl-PL"/>
        </w:rPr>
        <w:t xml:space="preserve"> (o 0,3%), zaś w porównaniu z 4 kwartałem 2023 r. zanotowano wzrost</w:t>
      </w:r>
      <w:r w:rsidR="00DE10B8" w:rsidRPr="00A606CD">
        <w:rPr>
          <w:rFonts w:eastAsia="Times New Roman"/>
          <w:szCs w:val="19"/>
          <w:lang w:eastAsia="pl-PL"/>
        </w:rPr>
        <w:t xml:space="preserve"> </w:t>
      </w:r>
      <w:r w:rsidR="00AB4C3B" w:rsidRPr="00A606CD">
        <w:rPr>
          <w:rFonts w:eastAsia="Times New Roman"/>
          <w:szCs w:val="19"/>
          <w:lang w:eastAsia="pl-PL"/>
        </w:rPr>
        <w:t>(</w:t>
      </w:r>
      <w:r w:rsidR="00DE10B8" w:rsidRPr="00A606CD">
        <w:rPr>
          <w:rFonts w:eastAsia="Times New Roman"/>
          <w:szCs w:val="19"/>
          <w:lang w:eastAsia="pl-PL"/>
        </w:rPr>
        <w:t xml:space="preserve">o </w:t>
      </w:r>
      <w:r w:rsidR="00AB4C3B" w:rsidRPr="00A606CD">
        <w:rPr>
          <w:rFonts w:eastAsia="Times New Roman"/>
          <w:szCs w:val="19"/>
          <w:lang w:eastAsia="pl-PL"/>
        </w:rPr>
        <w:t>8</w:t>
      </w:r>
      <w:r w:rsidR="00DE10B8" w:rsidRPr="00A606CD">
        <w:rPr>
          <w:rFonts w:eastAsia="Times New Roman"/>
          <w:szCs w:val="19"/>
          <w:lang w:eastAsia="pl-PL"/>
        </w:rPr>
        <w:t>,</w:t>
      </w:r>
      <w:r w:rsidR="00AB4C3B" w:rsidRPr="00A606CD">
        <w:rPr>
          <w:rFonts w:eastAsia="Times New Roman"/>
          <w:szCs w:val="19"/>
          <w:lang w:eastAsia="pl-PL"/>
        </w:rPr>
        <w:t>2%),</w:t>
      </w:r>
      <w:r w:rsidR="00E534FE" w:rsidRPr="00A606CD">
        <w:rPr>
          <w:rFonts w:eastAsia="Times New Roman"/>
          <w:szCs w:val="19"/>
          <w:lang w:eastAsia="pl-PL"/>
        </w:rPr>
        <w:t xml:space="preserve"> zaś w przypadku </w:t>
      </w:r>
      <w:r w:rsidR="00DE10B8" w:rsidRPr="00A606CD">
        <w:rPr>
          <w:rFonts w:eastAsia="Times New Roman"/>
          <w:szCs w:val="19"/>
          <w:lang w:eastAsia="pl-PL"/>
        </w:rPr>
        <w:t>mężczyzn</w:t>
      </w:r>
      <w:r w:rsidR="00E534FE" w:rsidRPr="00A606CD">
        <w:rPr>
          <w:rFonts w:eastAsia="Times New Roman"/>
          <w:szCs w:val="19"/>
          <w:lang w:eastAsia="pl-PL"/>
        </w:rPr>
        <w:t xml:space="preserve"> zanotowano spadek</w:t>
      </w:r>
      <w:r w:rsidR="00BA46D9" w:rsidRPr="00A606CD">
        <w:rPr>
          <w:rFonts w:eastAsia="Times New Roman"/>
          <w:szCs w:val="19"/>
          <w:lang w:eastAsia="pl-PL"/>
        </w:rPr>
        <w:t xml:space="preserve"> </w:t>
      </w:r>
      <w:r w:rsidR="00AB4C3B" w:rsidRPr="00A606CD">
        <w:rPr>
          <w:rFonts w:eastAsia="Times New Roman"/>
          <w:szCs w:val="19"/>
          <w:lang w:eastAsia="pl-PL"/>
        </w:rPr>
        <w:t xml:space="preserve">zarówno </w:t>
      </w:r>
      <w:r w:rsidR="00DE10B8" w:rsidRPr="00A606CD">
        <w:rPr>
          <w:rFonts w:eastAsia="Times New Roman"/>
          <w:szCs w:val="19"/>
          <w:lang w:eastAsia="pl-PL"/>
        </w:rPr>
        <w:t xml:space="preserve">w skali roku </w:t>
      </w:r>
      <w:r w:rsidR="00AB4C3B" w:rsidRPr="00A606CD">
        <w:rPr>
          <w:rFonts w:eastAsia="Times New Roman"/>
          <w:szCs w:val="19"/>
          <w:lang w:eastAsia="pl-PL"/>
        </w:rPr>
        <w:t>jak i</w:t>
      </w:r>
      <w:r w:rsidR="00A606CD" w:rsidRPr="00A606CD">
        <w:rPr>
          <w:rFonts w:eastAsia="Times New Roman"/>
          <w:szCs w:val="19"/>
          <w:lang w:eastAsia="pl-PL"/>
        </w:rPr>
        <w:t> </w:t>
      </w:r>
      <w:r w:rsidR="00AB4C3B" w:rsidRPr="00A606CD">
        <w:rPr>
          <w:rFonts w:eastAsia="Times New Roman"/>
          <w:szCs w:val="19"/>
          <w:lang w:eastAsia="pl-PL"/>
        </w:rPr>
        <w:t>w</w:t>
      </w:r>
      <w:r w:rsidR="00A606CD" w:rsidRPr="00A606CD">
        <w:rPr>
          <w:rFonts w:eastAsia="Times New Roman"/>
          <w:szCs w:val="19"/>
          <w:lang w:eastAsia="pl-PL"/>
        </w:rPr>
        <w:t> </w:t>
      </w:r>
      <w:r w:rsidR="00AB4C3B" w:rsidRPr="00A606CD">
        <w:rPr>
          <w:rFonts w:eastAsia="Times New Roman"/>
          <w:szCs w:val="19"/>
          <w:lang w:eastAsia="pl-PL"/>
        </w:rPr>
        <w:t xml:space="preserve">skali kwartału </w:t>
      </w:r>
      <w:r w:rsidR="00BA46D9" w:rsidRPr="00A606CD">
        <w:rPr>
          <w:rFonts w:eastAsia="Times New Roman"/>
          <w:szCs w:val="19"/>
          <w:lang w:eastAsia="pl-PL"/>
        </w:rPr>
        <w:t>(</w:t>
      </w:r>
      <w:r w:rsidR="00AB4C3B" w:rsidRPr="00A606CD">
        <w:rPr>
          <w:rFonts w:eastAsia="Times New Roman"/>
          <w:szCs w:val="19"/>
          <w:lang w:eastAsia="pl-PL"/>
        </w:rPr>
        <w:t>p</w:t>
      </w:r>
      <w:r w:rsidR="00BA46D9" w:rsidRPr="00A606CD">
        <w:rPr>
          <w:rFonts w:eastAsia="Times New Roman"/>
          <w:szCs w:val="19"/>
          <w:lang w:eastAsia="pl-PL"/>
        </w:rPr>
        <w:t xml:space="preserve">o </w:t>
      </w:r>
      <w:r w:rsidR="00AB4C3B" w:rsidRPr="00A606CD">
        <w:rPr>
          <w:rFonts w:eastAsia="Times New Roman"/>
          <w:szCs w:val="19"/>
          <w:lang w:eastAsia="pl-PL"/>
        </w:rPr>
        <w:t>3</w:t>
      </w:r>
      <w:r w:rsidR="00DE10B8" w:rsidRPr="00A606CD">
        <w:rPr>
          <w:rFonts w:eastAsia="Times New Roman"/>
          <w:szCs w:val="19"/>
          <w:lang w:eastAsia="pl-PL"/>
        </w:rPr>
        <w:t>,</w:t>
      </w:r>
      <w:r w:rsidR="00AB4C3B" w:rsidRPr="00A606CD">
        <w:rPr>
          <w:rFonts w:eastAsia="Times New Roman"/>
          <w:szCs w:val="19"/>
          <w:lang w:eastAsia="pl-PL"/>
        </w:rPr>
        <w:t>2</w:t>
      </w:r>
      <w:r w:rsidR="00DE10B8" w:rsidRPr="00A606CD">
        <w:rPr>
          <w:rFonts w:eastAsia="Times New Roman"/>
          <w:szCs w:val="19"/>
          <w:lang w:eastAsia="pl-PL"/>
        </w:rPr>
        <w:t>%</w:t>
      </w:r>
      <w:r w:rsidR="00BA46D9" w:rsidRPr="00A606CD">
        <w:rPr>
          <w:rFonts w:eastAsia="Times New Roman"/>
          <w:szCs w:val="19"/>
          <w:lang w:eastAsia="pl-PL"/>
        </w:rPr>
        <w:t>)</w:t>
      </w:r>
      <w:r w:rsidR="00AB4C3B" w:rsidRPr="00A606CD">
        <w:rPr>
          <w:rFonts w:eastAsia="Times New Roman"/>
          <w:szCs w:val="19"/>
          <w:lang w:eastAsia="pl-PL"/>
        </w:rPr>
        <w:t>.</w:t>
      </w:r>
    </w:p>
    <w:p w14:paraId="18FD671F" w14:textId="77777777" w:rsidR="0054061C" w:rsidRPr="00A606CD" w:rsidRDefault="0054061C" w:rsidP="009A403F">
      <w:pPr>
        <w:rPr>
          <w:noProof/>
          <w:spacing w:val="-2"/>
          <w:szCs w:val="19"/>
          <w:shd w:val="clear" w:color="auto" w:fill="FFFFFF"/>
        </w:rPr>
      </w:pPr>
      <w:r w:rsidRPr="00A606CD">
        <w:rPr>
          <w:noProof/>
          <w:spacing w:val="-2"/>
          <w:szCs w:val="19"/>
          <w:shd w:val="clear" w:color="auto" w:fill="FFFFFF"/>
        </w:rPr>
        <w:t xml:space="preserve">W populacji biernych zawodowo znajdują się zarówno osoby, które jeszcze nie weszły na rynek pracy (w tym większość uczącej się młodzieży), osoby, które już definitywnie z rynku pracy odeszły albo nigdy na rynek pracy nie trafią (część emerytów, rencistów, osoby utrzymujące się z innych źródeł niż praca), ale też osoby, które weszły na rynek pracy, potem częściowo się zdezaktywizowały i po przerwie na ten rynek pracy zechcą powrócić. </w:t>
      </w:r>
    </w:p>
    <w:p w14:paraId="4C69BD38" w14:textId="6484BC8F" w:rsidR="008C0E5F" w:rsidRPr="00A606CD" w:rsidRDefault="0009457D" w:rsidP="008C0E5F">
      <w:pPr>
        <w:rPr>
          <w:rFonts w:cs="Arial"/>
          <w:color w:val="FF0000"/>
          <w:szCs w:val="19"/>
        </w:rPr>
      </w:pPr>
      <w:r w:rsidRPr="00A606C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35731C5" wp14:editId="14E435CA">
                <wp:simplePos x="0" y="0"/>
                <wp:positionH relativeFrom="page">
                  <wp:posOffset>5688330</wp:posOffset>
                </wp:positionH>
                <wp:positionV relativeFrom="page">
                  <wp:posOffset>5201920</wp:posOffset>
                </wp:positionV>
                <wp:extent cx="1760220" cy="699135"/>
                <wp:effectExtent l="0" t="0" r="0" b="5715"/>
                <wp:wrapNone/>
                <wp:docPr id="7" name="Text Box 18" descr="Pole tekstowe: Wśród biernych zawodowo ponad 25% to osoby w wieku produkcyjnym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9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779AD8" w14:textId="6883771D" w:rsidR="00E34B82" w:rsidRPr="00721A65" w:rsidRDefault="00E34B82" w:rsidP="0054061C">
                            <w:pP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606CD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biernych zawodowo ponad 2</w:t>
                            </w:r>
                            <w:r w:rsidR="00026E64" w:rsidRPr="00A606CD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A606CD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to osoby w wieku produkcyjnym</w:t>
                            </w:r>
                            <w:r w:rsidRPr="00721A65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731C5" id="_x0000_s1042" type="#_x0000_t202" alt="Pole tekstowe: Wśród biernych zawodowo ponad 25% to osoby w wieku produkcyjnym &#10;&#10;" style="position:absolute;margin-left:447.9pt;margin-top:409.6pt;width:138.6pt;height:55.0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" filled="f" stroked="f">
                <v:textbox>
                  <w:txbxContent>
                    <w:p w14:paraId="41779AD8" w14:textId="6883771D" w:rsidR="00E34B82" w:rsidRPr="00721A65" w:rsidRDefault="00E34B82" w:rsidP="0054061C">
                      <w:pP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606CD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biernych zawodowo ponad 2</w:t>
                      </w:r>
                      <w:r w:rsidR="00026E64" w:rsidRPr="00A606CD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Pr="00A606CD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to osoby w wieku produkcyjnym</w:t>
                      </w:r>
                      <w:r w:rsidRPr="00721A65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0E5F" w:rsidRPr="00A606CD">
        <w:rPr>
          <w:rFonts w:cs="Arial"/>
          <w:szCs w:val="19"/>
        </w:rPr>
        <w:t>W grupie biernych zawodowo znajdowały się przede wszystkim osoby w wieku 55</w:t>
      </w:r>
      <w:r w:rsidR="00EF579F" w:rsidRPr="00A606CD">
        <w:rPr>
          <w:rFonts w:cs="Arial"/>
          <w:szCs w:val="19"/>
        </w:rPr>
        <w:t>-89</w:t>
      </w:r>
      <w:r w:rsidR="008C0E5F" w:rsidRPr="00A606CD">
        <w:rPr>
          <w:rFonts w:cs="Arial"/>
          <w:szCs w:val="19"/>
        </w:rPr>
        <w:t xml:space="preserve"> lat, których w analizowanym okresie było 6</w:t>
      </w:r>
      <w:r w:rsidR="00026E64" w:rsidRPr="00A606CD">
        <w:rPr>
          <w:rFonts w:cs="Arial"/>
          <w:szCs w:val="19"/>
        </w:rPr>
        <w:t>71</w:t>
      </w:r>
      <w:r w:rsidR="00EF579F" w:rsidRPr="00A606CD">
        <w:rPr>
          <w:rFonts w:cs="Arial"/>
          <w:szCs w:val="19"/>
        </w:rPr>
        <w:t xml:space="preserve"> tys., tj. </w:t>
      </w:r>
      <w:r w:rsidR="00026E64" w:rsidRPr="00A606CD">
        <w:rPr>
          <w:rFonts w:cs="Arial"/>
          <w:szCs w:val="19"/>
        </w:rPr>
        <w:t>71</w:t>
      </w:r>
      <w:r w:rsidR="00DE10B8" w:rsidRPr="00A606CD">
        <w:rPr>
          <w:rFonts w:cs="Arial"/>
          <w:szCs w:val="19"/>
        </w:rPr>
        <w:t>,5</w:t>
      </w:r>
      <w:r w:rsidR="008C0E5F" w:rsidRPr="00A606CD">
        <w:rPr>
          <w:rFonts w:cs="Arial"/>
          <w:szCs w:val="19"/>
        </w:rPr>
        <w:t>%. Osoby w wieku produkcyjnym</w:t>
      </w:r>
      <w:r w:rsidR="0051103D" w:rsidRPr="00A606CD">
        <w:rPr>
          <w:rStyle w:val="Odwoanieprzypisudolnego"/>
          <w:rFonts w:cs="Arial"/>
          <w:szCs w:val="19"/>
        </w:rPr>
        <w:footnoteReference w:id="3"/>
      </w:r>
      <w:r w:rsidR="008C0E5F" w:rsidRPr="00A606CD">
        <w:rPr>
          <w:rFonts w:cs="Arial"/>
          <w:szCs w:val="19"/>
        </w:rPr>
        <w:t xml:space="preserve"> </w:t>
      </w:r>
      <w:r w:rsidR="008C0E5F" w:rsidRPr="00A606CD">
        <w:rPr>
          <w:rFonts w:cs="Arial"/>
          <w:spacing w:val="-2"/>
          <w:szCs w:val="19"/>
        </w:rPr>
        <w:t xml:space="preserve">stanowiły </w:t>
      </w:r>
      <w:r w:rsidR="00DE10B8" w:rsidRPr="00A606CD">
        <w:rPr>
          <w:rFonts w:cs="Arial"/>
          <w:spacing w:val="-2"/>
          <w:szCs w:val="19"/>
        </w:rPr>
        <w:t>2</w:t>
      </w:r>
      <w:r w:rsidR="00026E64" w:rsidRPr="00A606CD">
        <w:rPr>
          <w:rFonts w:cs="Arial"/>
          <w:spacing w:val="-2"/>
          <w:szCs w:val="19"/>
        </w:rPr>
        <w:t>5</w:t>
      </w:r>
      <w:r w:rsidR="00DE10B8" w:rsidRPr="00A606CD">
        <w:rPr>
          <w:rFonts w:cs="Arial"/>
          <w:spacing w:val="-2"/>
          <w:szCs w:val="19"/>
        </w:rPr>
        <w:t>,</w:t>
      </w:r>
      <w:r w:rsidR="00026E64" w:rsidRPr="00A606CD">
        <w:rPr>
          <w:rFonts w:cs="Arial"/>
          <w:spacing w:val="-2"/>
          <w:szCs w:val="19"/>
        </w:rPr>
        <w:t>8</w:t>
      </w:r>
      <w:r w:rsidR="008C0E5F" w:rsidRPr="00A606CD">
        <w:rPr>
          <w:rFonts w:cs="Arial"/>
          <w:spacing w:val="-2"/>
          <w:szCs w:val="19"/>
        </w:rPr>
        <w:t xml:space="preserve">% ogółu badanej zbiorowości. Ze względu na poziom wykształcenia najwięcej osób biernych zawodowo miało wykształcenie </w:t>
      </w:r>
      <w:r w:rsidR="00DE10B8" w:rsidRPr="00A606CD">
        <w:rPr>
          <w:rFonts w:cs="Arial"/>
          <w:spacing w:val="-2"/>
          <w:szCs w:val="19"/>
        </w:rPr>
        <w:t>zasadnicze zawodowe (28,</w:t>
      </w:r>
      <w:r w:rsidR="00026E64" w:rsidRPr="00A606CD">
        <w:rPr>
          <w:rFonts w:cs="Arial"/>
          <w:spacing w:val="-2"/>
          <w:szCs w:val="19"/>
        </w:rPr>
        <w:t>1</w:t>
      </w:r>
      <w:r w:rsidR="00DE10B8" w:rsidRPr="00A606CD">
        <w:rPr>
          <w:rFonts w:cs="Arial"/>
          <w:spacing w:val="-2"/>
          <w:szCs w:val="19"/>
        </w:rPr>
        <w:t xml:space="preserve">%) lub </w:t>
      </w:r>
      <w:r w:rsidR="00327C49" w:rsidRPr="00A606CD">
        <w:rPr>
          <w:rFonts w:cs="Arial"/>
          <w:spacing w:val="-2"/>
          <w:szCs w:val="19"/>
        </w:rPr>
        <w:t>gimnazjalne, podstawowe, niepełne podstawowe i bez wykształcenia szkolnego</w:t>
      </w:r>
      <w:r w:rsidR="008C0E5F" w:rsidRPr="00A606CD">
        <w:rPr>
          <w:rFonts w:cs="Arial"/>
          <w:spacing w:val="-2"/>
          <w:szCs w:val="19"/>
        </w:rPr>
        <w:t xml:space="preserve"> (</w:t>
      </w:r>
      <w:r w:rsidR="00DE10B8" w:rsidRPr="00A606CD">
        <w:rPr>
          <w:rFonts w:cs="Arial"/>
          <w:spacing w:val="-2"/>
          <w:szCs w:val="19"/>
        </w:rPr>
        <w:t>24,</w:t>
      </w:r>
      <w:r w:rsidR="00026E64" w:rsidRPr="00A606CD">
        <w:rPr>
          <w:rFonts w:cs="Arial"/>
          <w:spacing w:val="-2"/>
          <w:szCs w:val="19"/>
        </w:rPr>
        <w:t>5</w:t>
      </w:r>
      <w:r w:rsidR="008C0E5F" w:rsidRPr="00A606CD">
        <w:rPr>
          <w:rFonts w:cs="Arial"/>
          <w:spacing w:val="-2"/>
          <w:szCs w:val="19"/>
        </w:rPr>
        <w:t>%).</w:t>
      </w:r>
    </w:p>
    <w:p w14:paraId="0F8CE696" w14:textId="60B8D26B" w:rsidR="00E54FC6" w:rsidRPr="00A606CD" w:rsidRDefault="00B03248" w:rsidP="00FB537D">
      <w:pPr>
        <w:spacing w:after="0" w:line="232" w:lineRule="exact"/>
        <w:ind w:left="851" w:hanging="851"/>
        <w:jc w:val="both"/>
        <w:rPr>
          <w:b/>
          <w:sz w:val="18"/>
        </w:rPr>
      </w:pPr>
      <w:r w:rsidRPr="00A606CD">
        <w:rPr>
          <w:b/>
          <w:noProof/>
          <w:sz w:val="18"/>
          <w:lang w:eastAsia="pl-PL"/>
        </w:rPr>
        <w:drawing>
          <wp:anchor distT="0" distB="0" distL="114300" distR="114300" simplePos="0" relativeHeight="251714560" behindDoc="1" locked="0" layoutInCell="1" allowOverlap="1" wp14:anchorId="7DDF0A3F" wp14:editId="3ECA4688">
            <wp:simplePos x="0" y="0"/>
            <wp:positionH relativeFrom="margin">
              <wp:posOffset>0</wp:posOffset>
            </wp:positionH>
            <wp:positionV relativeFrom="paragraph">
              <wp:posOffset>487680</wp:posOffset>
            </wp:positionV>
            <wp:extent cx="5113020" cy="1958340"/>
            <wp:effectExtent l="0" t="0" r="0" b="3810"/>
            <wp:wrapTight wrapText="bothSides">
              <wp:wrapPolygon edited="0">
                <wp:start x="0" y="0"/>
                <wp:lineTo x="0" y="21432"/>
                <wp:lineTo x="21487" y="21432"/>
                <wp:lineTo x="21487" y="0"/>
                <wp:lineTo x="0" y="0"/>
              </wp:wrapPolygon>
            </wp:wrapTight>
            <wp:docPr id="29" name="Obraz 29" descr="Wykres 6. Struktura osób biernych zawodowo w wieku 15-74 lata według płci i przyczyn bierności w 4 kwartale 2024 r.&#10;&#10;Wykres słupkowy poziomy skumulowany prezentuje strukturę biernych zawodowo nieposzukujących pracy według przyczyn bierności (emerytura, obowiązki rodzinne, choroba, niepełnosprawność, nauka, uzupełnianie kwalifikacji, pozostałe) wśród mężczyzn i kobiet.&#10;Dane do wykresu dostępne są w załączonym pliku Excel.    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 descr="Wykres 6. Struktura osób biernych zawodowo w wieku 15-74 lata według płci i przyczyn bierności w 4 kwartale 2024 r.&#10;&#10;Wykres słupkowy poziomy skumulowany prezentuje strukturę biernych zawodowo nieposzukujących pracy według przyczyn bierności (emerytura, obowiązki rodzinne, choroba, niepełnosprawność, nauka, uzupełnianie kwalifikacji, pozostałe) wśród mężczyzn i kobiet.&#10;Dane do wykresu dostępne są w załączonym pliku Excel.     &#10;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020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4061C" w:rsidRPr="00A606CD">
        <w:rPr>
          <w:b/>
          <w:sz w:val="18"/>
        </w:rPr>
        <w:t xml:space="preserve">Wykres </w:t>
      </w:r>
      <w:r w:rsidR="00F05178">
        <w:rPr>
          <w:b/>
          <w:sz w:val="18"/>
        </w:rPr>
        <w:t>5</w:t>
      </w:r>
      <w:r w:rsidR="0054061C" w:rsidRPr="00A606CD">
        <w:rPr>
          <w:b/>
          <w:sz w:val="18"/>
        </w:rPr>
        <w:t xml:space="preserve">. </w:t>
      </w:r>
      <w:r w:rsidR="00351478" w:rsidRPr="00A606CD">
        <w:rPr>
          <w:b/>
          <w:sz w:val="18"/>
        </w:rPr>
        <w:t xml:space="preserve">Struktura osób biernych zawodowo w wieku 15-74 lata według płci i przyczyn bierności w </w:t>
      </w:r>
      <w:r w:rsidR="00F05178">
        <w:rPr>
          <w:b/>
          <w:sz w:val="18"/>
        </w:rPr>
        <w:t>4</w:t>
      </w:r>
      <w:r w:rsidR="00027DBA" w:rsidRPr="00A606CD">
        <w:rPr>
          <w:b/>
          <w:sz w:val="18"/>
        </w:rPr>
        <w:t xml:space="preserve"> kwartale 202</w:t>
      </w:r>
      <w:r w:rsidR="00515B6B" w:rsidRPr="00A606CD">
        <w:rPr>
          <w:b/>
          <w:sz w:val="18"/>
        </w:rPr>
        <w:t>4</w:t>
      </w:r>
      <w:r w:rsidR="00351478" w:rsidRPr="00A606CD">
        <w:rPr>
          <w:b/>
          <w:sz w:val="18"/>
        </w:rPr>
        <w:t xml:space="preserve"> r.</w:t>
      </w:r>
    </w:p>
    <w:p w14:paraId="2B76C8C8" w14:textId="3095DF0F" w:rsidR="0089048E" w:rsidRPr="00A606CD" w:rsidRDefault="00BB614B" w:rsidP="009B3611">
      <w:pPr>
        <w:spacing w:after="0"/>
        <w:rPr>
          <w:rFonts w:cs="Arial"/>
          <w:spacing w:val="-2"/>
          <w:szCs w:val="19"/>
        </w:rPr>
      </w:pPr>
      <w:r w:rsidRPr="00A606CD">
        <w:rPr>
          <w:noProof/>
          <w:spacing w:val="-2"/>
          <w:szCs w:val="19"/>
          <w:shd w:val="clear" w:color="auto" w:fill="FFFFFF"/>
        </w:rPr>
        <w:t xml:space="preserve">W </w:t>
      </w:r>
      <w:r w:rsidR="00026E64" w:rsidRPr="00A606CD">
        <w:rPr>
          <w:noProof/>
          <w:spacing w:val="-2"/>
          <w:szCs w:val="19"/>
          <w:shd w:val="clear" w:color="auto" w:fill="FFFFFF"/>
        </w:rPr>
        <w:t>4</w:t>
      </w:r>
      <w:r w:rsidRPr="00A606CD">
        <w:rPr>
          <w:noProof/>
          <w:spacing w:val="-2"/>
          <w:szCs w:val="19"/>
          <w:shd w:val="clear" w:color="auto" w:fill="FFFFFF"/>
        </w:rPr>
        <w:t xml:space="preserve"> kwartale 202</w:t>
      </w:r>
      <w:r w:rsidR="00DE10B8" w:rsidRPr="00A606CD">
        <w:rPr>
          <w:noProof/>
          <w:spacing w:val="-2"/>
          <w:szCs w:val="19"/>
          <w:shd w:val="clear" w:color="auto" w:fill="FFFFFF"/>
        </w:rPr>
        <w:t>4</w:t>
      </w:r>
      <w:r w:rsidRPr="00A606CD">
        <w:rPr>
          <w:noProof/>
          <w:spacing w:val="-2"/>
          <w:szCs w:val="19"/>
          <w:shd w:val="clear" w:color="auto" w:fill="FFFFFF"/>
        </w:rPr>
        <w:t xml:space="preserve"> r. wśród ogółu osób biernych zawodowo w wieku 15-74 lata nieposzukujących</w:t>
      </w:r>
      <w:r w:rsidRPr="00A606CD">
        <w:rPr>
          <w:noProof/>
          <w:szCs w:val="19"/>
          <w:shd w:val="clear" w:color="auto" w:fill="FFFFFF"/>
        </w:rPr>
        <w:t xml:space="preserve"> pracy zdecydowaną większość stanowili </w:t>
      </w:r>
      <w:r w:rsidRPr="00A606CD">
        <w:rPr>
          <w:noProof/>
          <w:spacing w:val="-2"/>
          <w:szCs w:val="19"/>
          <w:shd w:val="clear" w:color="auto" w:fill="FFFFFF"/>
        </w:rPr>
        <w:t>emeryci (</w:t>
      </w:r>
      <w:r w:rsidR="00DE10B8" w:rsidRPr="00A606CD">
        <w:rPr>
          <w:noProof/>
          <w:spacing w:val="-2"/>
          <w:szCs w:val="19"/>
          <w:shd w:val="clear" w:color="auto" w:fill="FFFFFF"/>
        </w:rPr>
        <w:t>5</w:t>
      </w:r>
      <w:r w:rsidR="000933F3" w:rsidRPr="00A606CD">
        <w:rPr>
          <w:noProof/>
          <w:spacing w:val="-2"/>
          <w:szCs w:val="19"/>
          <w:shd w:val="clear" w:color="auto" w:fill="FFFFFF"/>
        </w:rPr>
        <w:t>6</w:t>
      </w:r>
      <w:r w:rsidR="00DE10B8" w:rsidRPr="00A606CD">
        <w:rPr>
          <w:noProof/>
          <w:spacing w:val="-2"/>
          <w:szCs w:val="19"/>
          <w:shd w:val="clear" w:color="auto" w:fill="FFFFFF"/>
        </w:rPr>
        <w:t>,</w:t>
      </w:r>
      <w:r w:rsidR="000933F3" w:rsidRPr="00A606CD">
        <w:rPr>
          <w:noProof/>
          <w:spacing w:val="-2"/>
          <w:szCs w:val="19"/>
          <w:shd w:val="clear" w:color="auto" w:fill="FFFFFF"/>
        </w:rPr>
        <w:t>8</w:t>
      </w:r>
      <w:r w:rsidRPr="00A606CD">
        <w:rPr>
          <w:noProof/>
          <w:spacing w:val="-2"/>
          <w:szCs w:val="19"/>
          <w:shd w:val="clear" w:color="auto" w:fill="FFFFFF"/>
        </w:rPr>
        <w:t xml:space="preserve">%), a drugą w kolejności grupą byli </w:t>
      </w:r>
      <w:r w:rsidRPr="00A606CD">
        <w:rPr>
          <w:noProof/>
          <w:spacing w:val="-5"/>
          <w:szCs w:val="19"/>
          <w:shd w:val="clear" w:color="auto" w:fill="FFFFFF"/>
        </w:rPr>
        <w:t>uczniowie i studenci (</w:t>
      </w:r>
      <w:r w:rsidR="00DE10B8" w:rsidRPr="00A606CD">
        <w:rPr>
          <w:noProof/>
          <w:spacing w:val="-5"/>
          <w:szCs w:val="19"/>
          <w:shd w:val="clear" w:color="auto" w:fill="FFFFFF"/>
        </w:rPr>
        <w:t>20,2</w:t>
      </w:r>
      <w:r w:rsidRPr="00A606CD">
        <w:rPr>
          <w:noProof/>
          <w:spacing w:val="-5"/>
          <w:szCs w:val="19"/>
          <w:shd w:val="clear" w:color="auto" w:fill="FFFFFF"/>
        </w:rPr>
        <w:t xml:space="preserve">%). Znaczny odsetek stanowiły także osoby nieposzukujace pracy </w:t>
      </w:r>
      <w:r w:rsidRPr="00A606CD">
        <w:rPr>
          <w:rFonts w:cs="Arial"/>
          <w:spacing w:val="-5"/>
          <w:szCs w:val="19"/>
        </w:rPr>
        <w:t>z uwagi</w:t>
      </w:r>
      <w:r w:rsidRPr="00A606CD">
        <w:rPr>
          <w:rFonts w:cs="Arial"/>
          <w:spacing w:val="-2"/>
          <w:szCs w:val="19"/>
        </w:rPr>
        <w:t xml:space="preserve"> na chorobę, nie</w:t>
      </w:r>
      <w:r w:rsidR="00E72DD4" w:rsidRPr="00A606CD">
        <w:rPr>
          <w:rFonts w:cs="Arial"/>
          <w:spacing w:val="-2"/>
          <w:szCs w:val="19"/>
        </w:rPr>
        <w:t>pełno</w:t>
      </w:r>
      <w:r w:rsidRPr="00A606CD">
        <w:rPr>
          <w:rFonts w:cs="Arial"/>
          <w:spacing w:val="-2"/>
          <w:szCs w:val="19"/>
        </w:rPr>
        <w:t>sprawność (</w:t>
      </w:r>
      <w:r w:rsidR="00DE10B8" w:rsidRPr="00A606CD">
        <w:rPr>
          <w:rFonts w:cs="Arial"/>
          <w:spacing w:val="-2"/>
          <w:szCs w:val="19"/>
        </w:rPr>
        <w:t>1</w:t>
      </w:r>
      <w:r w:rsidR="000933F3" w:rsidRPr="00A606CD">
        <w:rPr>
          <w:rFonts w:cs="Arial"/>
          <w:spacing w:val="-2"/>
          <w:szCs w:val="19"/>
        </w:rPr>
        <w:t>1</w:t>
      </w:r>
      <w:r w:rsidR="00DE10B8" w:rsidRPr="00A606CD">
        <w:rPr>
          <w:rFonts w:cs="Arial"/>
          <w:spacing w:val="-2"/>
          <w:szCs w:val="19"/>
        </w:rPr>
        <w:t>,</w:t>
      </w:r>
      <w:r w:rsidR="000933F3" w:rsidRPr="00A606CD">
        <w:rPr>
          <w:rFonts w:cs="Arial"/>
          <w:spacing w:val="-2"/>
          <w:szCs w:val="19"/>
        </w:rPr>
        <w:t>1</w:t>
      </w:r>
      <w:r w:rsidRPr="00A606CD">
        <w:rPr>
          <w:rFonts w:cs="Arial"/>
          <w:spacing w:val="-2"/>
          <w:szCs w:val="19"/>
        </w:rPr>
        <w:t>%).</w:t>
      </w:r>
    </w:p>
    <w:p w14:paraId="5DE4F5E5" w14:textId="613A286E" w:rsidR="00E670AA" w:rsidRPr="00631F92" w:rsidRDefault="00E670AA" w:rsidP="00631F92">
      <w:pPr>
        <w:spacing w:before="80" w:after="0"/>
        <w:rPr>
          <w:rFonts w:eastAsia="Times New Roman"/>
          <w:szCs w:val="19"/>
          <w:lang w:eastAsia="pl-PL"/>
        </w:rPr>
        <w:sectPr w:rsidR="00E670AA" w:rsidRPr="00631F92" w:rsidSect="00447971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3BA3A1E" w14:textId="77777777" w:rsidR="00AD3F11" w:rsidRPr="00A606CD" w:rsidRDefault="005F432B" w:rsidP="00AD3F11">
      <w:pPr>
        <w:spacing w:before="0"/>
        <w:ind w:left="851" w:hanging="851"/>
        <w:rPr>
          <w:b/>
          <w:sz w:val="18"/>
        </w:rPr>
      </w:pPr>
      <w:r w:rsidRPr="00A606CD">
        <w:rPr>
          <w:b/>
        </w:rPr>
        <w:lastRenderedPageBreak/>
        <w:t xml:space="preserve">Tablica </w:t>
      </w:r>
      <w:r w:rsidR="00D314BA" w:rsidRPr="00A606CD">
        <w:rPr>
          <w:b/>
        </w:rPr>
        <w:t>4</w:t>
      </w:r>
      <w:r w:rsidRPr="00A606CD">
        <w:rPr>
          <w:b/>
        </w:rPr>
        <w:t xml:space="preserve">. </w:t>
      </w:r>
      <w:r w:rsidRPr="00A606CD">
        <w:rPr>
          <w:b/>
          <w:sz w:val="18"/>
        </w:rPr>
        <w:t>Aktywność ekonomiczna ludności w wieku 15-89 lat</w:t>
      </w:r>
    </w:p>
    <w:tbl>
      <w:tblPr>
        <w:tblpPr w:leftFromText="141" w:rightFromText="141" w:vertAnchor="text" w:horzAnchor="margin" w:tblpY="122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ica 4. Aktywność ekonomiczna ludności w wieku 15-89 lat"/>
        <w:tblDescription w:val="Tablica przedstawia dane liczbowe dotyczące aktywności ekonomicznej ludności (ludność ogółem, aktywni zawodowo, pracujący, bezrobotni, bierni zawodowo) w 4 kwartale 2022-2023 oraz w 3 i 4  kwartale 2024 r. dla zbiorowości ogółem, a także dla mężczyzn i kobiet.&#10;Dane do tablicy dostępne są w załączonym pliku Excel.       "/>
      </w:tblPr>
      <w:tblGrid>
        <w:gridCol w:w="2255"/>
        <w:gridCol w:w="966"/>
        <w:gridCol w:w="971"/>
        <w:gridCol w:w="970"/>
        <w:gridCol w:w="970"/>
        <w:gridCol w:w="970"/>
        <w:gridCol w:w="894"/>
        <w:gridCol w:w="71"/>
      </w:tblGrid>
      <w:tr w:rsidR="00DA3F25" w:rsidRPr="00A606CD" w14:paraId="1995BAD3" w14:textId="77777777" w:rsidTr="00DA3F25">
        <w:tc>
          <w:tcPr>
            <w:tcW w:w="1398" w:type="pct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546845" w14:textId="77777777" w:rsidR="00DA3F25" w:rsidRPr="00A606CD" w:rsidRDefault="00DA3F25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Wyszczególnienie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330CA99" w14:textId="77777777" w:rsidR="00DA3F25" w:rsidRPr="00A606CD" w:rsidRDefault="00DA3F25" w:rsidP="00340B3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202</w:t>
            </w:r>
            <w:r w:rsidR="00340B3A" w:rsidRPr="00A606CD">
              <w:rPr>
                <w:sz w:val="16"/>
                <w:szCs w:val="16"/>
              </w:rPr>
              <w:t>2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1D93DE0" w14:textId="77777777" w:rsidR="00DA3F25" w:rsidRPr="00A606CD" w:rsidRDefault="00DA3F25" w:rsidP="00340B3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202</w:t>
            </w:r>
            <w:r w:rsidR="00340B3A" w:rsidRPr="00A606CD">
              <w:rPr>
                <w:sz w:val="16"/>
                <w:szCs w:val="16"/>
              </w:rPr>
              <w:t>3</w:t>
            </w:r>
          </w:p>
        </w:tc>
        <w:tc>
          <w:tcPr>
            <w:tcW w:w="2402" w:type="pct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6627A299" w14:textId="77777777" w:rsidR="00DA3F25" w:rsidRPr="00A606CD" w:rsidRDefault="00DA3F25" w:rsidP="00340B3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202</w:t>
            </w:r>
            <w:r w:rsidR="00340B3A" w:rsidRPr="00A606CD">
              <w:rPr>
                <w:sz w:val="16"/>
                <w:szCs w:val="16"/>
              </w:rPr>
              <w:t>4</w:t>
            </w:r>
          </w:p>
        </w:tc>
      </w:tr>
      <w:tr w:rsidR="00DA3F25" w:rsidRPr="00A606CD" w14:paraId="72432F24" w14:textId="77777777" w:rsidTr="00DA3F25">
        <w:tc>
          <w:tcPr>
            <w:tcW w:w="1398" w:type="pct"/>
            <w:vMerge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202CF211" w14:textId="77777777" w:rsidR="00DA3F25" w:rsidRPr="00A606CD" w:rsidRDefault="00DA3F25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4F3F9A" w14:textId="5737AFF8" w:rsidR="00DA3F25" w:rsidRPr="00A606CD" w:rsidRDefault="000933F3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4</w:t>
            </w:r>
            <w:r w:rsidR="00DA3F25" w:rsidRPr="00A606CD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1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47F773" w14:textId="151A3987" w:rsidR="00DA3F25" w:rsidRPr="00A606CD" w:rsidRDefault="000933F3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3</w:t>
            </w:r>
            <w:r w:rsidR="00DA3F25" w:rsidRPr="00A606CD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801" w:type="pct"/>
            <w:gridSpan w:val="4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01ECBE0A" w14:textId="4D6D5E9E" w:rsidR="00DA3F25" w:rsidRPr="00A606CD" w:rsidRDefault="000933F3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4</w:t>
            </w:r>
            <w:r w:rsidR="00DA3F25" w:rsidRPr="00A606CD">
              <w:rPr>
                <w:sz w:val="16"/>
                <w:szCs w:val="16"/>
              </w:rPr>
              <w:t xml:space="preserve"> kwartał</w:t>
            </w:r>
          </w:p>
        </w:tc>
      </w:tr>
      <w:tr w:rsidR="00DA3F25" w:rsidRPr="00A606CD" w14:paraId="47F3CF9E" w14:textId="77777777" w:rsidTr="00DA3F25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16746A0D" w14:textId="77777777" w:rsidR="00DA3F25" w:rsidRPr="00A606CD" w:rsidRDefault="00DA3F25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03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B152368" w14:textId="77777777" w:rsidR="00DA3F25" w:rsidRPr="00A606CD" w:rsidRDefault="00DA3F25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w tys.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</w:tcPr>
          <w:p w14:paraId="44FC067A" w14:textId="76845DFC" w:rsidR="00DA3F25" w:rsidRPr="00A606CD" w:rsidRDefault="000933F3" w:rsidP="00340B3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4</w:t>
            </w:r>
            <w:r w:rsidR="00DA3F25" w:rsidRPr="00A606CD">
              <w:rPr>
                <w:sz w:val="16"/>
                <w:szCs w:val="16"/>
              </w:rPr>
              <w:t xml:space="preserve"> kwartał 202</w:t>
            </w:r>
            <w:r w:rsidR="00340B3A" w:rsidRPr="00A606CD">
              <w:rPr>
                <w:sz w:val="16"/>
                <w:szCs w:val="16"/>
              </w:rPr>
              <w:t>3</w:t>
            </w:r>
            <w:r w:rsidR="00DA3F25" w:rsidRPr="00A606CD">
              <w:rPr>
                <w:sz w:val="16"/>
                <w:szCs w:val="16"/>
              </w:rPr>
              <w:t>=100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13914AEB" w14:textId="2F56312C" w:rsidR="00DA3F25" w:rsidRPr="00A606CD" w:rsidRDefault="000933F3" w:rsidP="00340B3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3</w:t>
            </w:r>
            <w:r w:rsidR="00DA3F25" w:rsidRPr="00A606CD">
              <w:rPr>
                <w:sz w:val="16"/>
                <w:szCs w:val="16"/>
              </w:rPr>
              <w:t xml:space="preserve"> kwartał 202</w:t>
            </w:r>
            <w:r w:rsidR="00340B3A" w:rsidRPr="00A606CD">
              <w:rPr>
                <w:sz w:val="16"/>
                <w:szCs w:val="16"/>
              </w:rPr>
              <w:t>4</w:t>
            </w:r>
            <w:r w:rsidR="00DA3F25" w:rsidRPr="00A606CD">
              <w:rPr>
                <w:sz w:val="16"/>
                <w:szCs w:val="16"/>
              </w:rPr>
              <w:t>=100</w:t>
            </w:r>
          </w:p>
        </w:tc>
      </w:tr>
      <w:tr w:rsidR="00A1286B" w:rsidRPr="00A606CD" w14:paraId="77E06D4D" w14:textId="77777777" w:rsidTr="00A1286B">
        <w:trPr>
          <w:trHeight w:val="44"/>
        </w:trPr>
        <w:tc>
          <w:tcPr>
            <w:tcW w:w="1398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70CDB7" w14:textId="77777777" w:rsidR="00A1286B" w:rsidRPr="00A606CD" w:rsidRDefault="00A1286B" w:rsidP="00A1286B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A606CD">
              <w:rPr>
                <w:b/>
                <w:sz w:val="16"/>
                <w:szCs w:val="16"/>
              </w:rPr>
              <w:t xml:space="preserve">L U D N O Ś Ć  ogółem </w:t>
            </w:r>
          </w:p>
        </w:tc>
        <w:tc>
          <w:tcPr>
            <w:tcW w:w="59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90E635" w14:textId="2D48087A" w:rsidR="00A1286B" w:rsidRPr="00A606CD" w:rsidRDefault="00A1286B" w:rsidP="00A1286B">
            <w:pPr>
              <w:spacing w:before="0" w:after="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A606CD">
              <w:rPr>
                <w:b/>
                <w:bCs/>
                <w:sz w:val="16"/>
                <w:szCs w:val="16"/>
              </w:rPr>
              <w:t>2230</w:t>
            </w:r>
          </w:p>
        </w:tc>
        <w:tc>
          <w:tcPr>
            <w:tcW w:w="602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DC5B7E" w14:textId="7024FE7E" w:rsidR="00A1286B" w:rsidRPr="00A606CD" w:rsidRDefault="00A1286B" w:rsidP="00A1286B">
            <w:pPr>
              <w:spacing w:before="0" w:after="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A606CD">
              <w:rPr>
                <w:b/>
                <w:bCs/>
                <w:sz w:val="16"/>
                <w:szCs w:val="16"/>
              </w:rPr>
              <w:t>2349</w:t>
            </w:r>
          </w:p>
        </w:tc>
        <w:tc>
          <w:tcPr>
            <w:tcW w:w="60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AEBB40" w14:textId="3AF15246" w:rsidR="00A1286B" w:rsidRPr="00A606CD" w:rsidRDefault="00A1286B" w:rsidP="00A1286B">
            <w:pPr>
              <w:spacing w:before="0" w:after="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A606CD">
              <w:rPr>
                <w:b/>
                <w:bCs/>
                <w:sz w:val="16"/>
                <w:szCs w:val="16"/>
              </w:rPr>
              <w:t>2349</w:t>
            </w:r>
          </w:p>
        </w:tc>
        <w:tc>
          <w:tcPr>
            <w:tcW w:w="60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527538" w14:textId="399DAD10" w:rsidR="00A1286B" w:rsidRPr="00A606CD" w:rsidRDefault="00A1286B" w:rsidP="00A1286B">
            <w:pPr>
              <w:spacing w:before="0" w:after="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A606CD">
              <w:rPr>
                <w:b/>
                <w:bCs/>
                <w:sz w:val="16"/>
                <w:szCs w:val="16"/>
              </w:rPr>
              <w:t>2349</w:t>
            </w:r>
          </w:p>
        </w:tc>
        <w:tc>
          <w:tcPr>
            <w:tcW w:w="60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267BF8E" w14:textId="3FC4107F" w:rsidR="00A1286B" w:rsidRPr="00A606CD" w:rsidRDefault="00A1286B" w:rsidP="00A1286B">
            <w:pPr>
              <w:spacing w:before="0" w:after="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A606CD">
              <w:rPr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598" w:type="pct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12C9F1A" w14:textId="5F2FAAA0" w:rsidR="00A1286B" w:rsidRPr="00A606CD" w:rsidRDefault="00A1286B" w:rsidP="00A1286B">
            <w:pPr>
              <w:spacing w:before="0" w:after="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A606CD">
              <w:rPr>
                <w:b/>
                <w:bCs/>
                <w:sz w:val="16"/>
                <w:szCs w:val="16"/>
              </w:rPr>
              <w:t>100,0</w:t>
            </w:r>
          </w:p>
        </w:tc>
      </w:tr>
      <w:tr w:rsidR="00A1286B" w:rsidRPr="00A606CD" w14:paraId="7B7FB828" w14:textId="77777777" w:rsidTr="00A1286B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CE2066" w14:textId="77777777" w:rsidR="00A1286B" w:rsidRPr="00A606CD" w:rsidRDefault="00A1286B" w:rsidP="00A1286B">
            <w:pPr>
              <w:spacing w:before="40" w:after="40" w:line="200" w:lineRule="exac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BDEBF5" w14:textId="467A68DD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1062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11D611" w14:textId="0FC1535E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1123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4E2FA1" w14:textId="098799D8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1123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860B15" w14:textId="693F6AFB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1123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63E512" w14:textId="6F8C30E8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100,0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B579F1B" w14:textId="35D2485D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100,0</w:t>
            </w:r>
          </w:p>
        </w:tc>
      </w:tr>
      <w:tr w:rsidR="00A1286B" w:rsidRPr="00A606CD" w14:paraId="01EEB80A" w14:textId="77777777" w:rsidTr="00A1286B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C8BF34" w14:textId="77777777" w:rsidR="00A1286B" w:rsidRPr="00A606CD" w:rsidRDefault="00A1286B" w:rsidP="00A1286B">
            <w:pPr>
              <w:spacing w:before="40" w:after="40" w:line="200" w:lineRule="exac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5C24A7" w14:textId="17BAFCDB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1168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F6F0C2" w14:textId="7317A3AF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1226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7F375E" w14:textId="6A1D9C9A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1226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7BD269" w14:textId="04C5A519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1226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A43E800" w14:textId="75B49A92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100,0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A282A61" w14:textId="2582A99C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100,0</w:t>
            </w:r>
          </w:p>
        </w:tc>
      </w:tr>
      <w:tr w:rsidR="00A1286B" w:rsidRPr="00A606CD" w14:paraId="36D1AD00" w14:textId="77777777" w:rsidTr="00A1286B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170138" w14:textId="77777777" w:rsidR="00A1286B" w:rsidRPr="00A606CD" w:rsidRDefault="00A1286B" w:rsidP="00A1286B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A606CD">
              <w:rPr>
                <w:b/>
                <w:sz w:val="16"/>
                <w:szCs w:val="16"/>
              </w:rPr>
              <w:t>Aktywni zawodowo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9693EC" w14:textId="6F568ABF" w:rsidR="00A1286B" w:rsidRPr="00A606CD" w:rsidRDefault="00A1286B" w:rsidP="00A1286B">
            <w:pPr>
              <w:spacing w:before="0" w:after="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A606CD">
              <w:rPr>
                <w:b/>
                <w:bCs/>
                <w:sz w:val="16"/>
                <w:szCs w:val="16"/>
              </w:rPr>
              <w:t>1324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B56F4C" w14:textId="3622D25B" w:rsidR="00A1286B" w:rsidRPr="00A606CD" w:rsidRDefault="00A1286B" w:rsidP="00A1286B">
            <w:pPr>
              <w:spacing w:before="0" w:after="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A606CD">
              <w:rPr>
                <w:b/>
                <w:bCs/>
                <w:sz w:val="16"/>
                <w:szCs w:val="16"/>
              </w:rPr>
              <w:t>1442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7B70AE" w14:textId="5EE57946" w:rsidR="00A1286B" w:rsidRPr="00A606CD" w:rsidRDefault="00A1286B" w:rsidP="00A1286B">
            <w:pPr>
              <w:spacing w:before="0" w:after="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A606CD">
              <w:rPr>
                <w:b/>
                <w:bCs/>
                <w:sz w:val="16"/>
                <w:szCs w:val="16"/>
              </w:rPr>
              <w:t>1396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B9E9448" w14:textId="236694E3" w:rsidR="00A1286B" w:rsidRPr="00A606CD" w:rsidRDefault="00A1286B" w:rsidP="00A1286B">
            <w:pPr>
              <w:spacing w:before="0" w:after="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A606CD">
              <w:rPr>
                <w:b/>
                <w:bCs/>
                <w:sz w:val="16"/>
                <w:szCs w:val="16"/>
              </w:rPr>
              <w:t>1410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DAB7C87" w14:textId="467F331F" w:rsidR="00A1286B" w:rsidRPr="00A606CD" w:rsidRDefault="00A1286B" w:rsidP="00A1286B">
            <w:pPr>
              <w:spacing w:before="0" w:after="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A606CD">
              <w:rPr>
                <w:b/>
                <w:bCs/>
                <w:sz w:val="16"/>
                <w:szCs w:val="16"/>
              </w:rPr>
              <w:t>97,8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6D50FF4" w14:textId="58FC395D" w:rsidR="00A1286B" w:rsidRPr="00A606CD" w:rsidRDefault="00A1286B" w:rsidP="00A1286B">
            <w:pPr>
              <w:spacing w:before="0" w:after="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A606CD">
              <w:rPr>
                <w:b/>
                <w:bCs/>
                <w:sz w:val="16"/>
                <w:szCs w:val="16"/>
              </w:rPr>
              <w:t>101,0</w:t>
            </w:r>
          </w:p>
        </w:tc>
      </w:tr>
      <w:tr w:rsidR="00A1286B" w:rsidRPr="00A606CD" w14:paraId="4CE10F96" w14:textId="77777777" w:rsidTr="00A1286B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E6BD08" w14:textId="77777777" w:rsidR="00A1286B" w:rsidRPr="00A606CD" w:rsidRDefault="00A1286B" w:rsidP="00A1286B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EEA230" w14:textId="6BDE8D88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707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D0F3D0" w14:textId="47F027B5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750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264D61" w14:textId="20DF57FE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750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733B6A" w14:textId="5DD995F2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762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DBAF554" w14:textId="58504AAD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101,6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862443F" w14:textId="0C152C4C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101,6</w:t>
            </w:r>
          </w:p>
        </w:tc>
      </w:tr>
      <w:tr w:rsidR="00A1286B" w:rsidRPr="00A606CD" w14:paraId="2D9465BA" w14:textId="77777777" w:rsidTr="00A1286B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1FBA24" w14:textId="77777777" w:rsidR="00A1286B" w:rsidRPr="00A606CD" w:rsidRDefault="00A1286B" w:rsidP="00A1286B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34F04F" w14:textId="1A5868D6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617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F40302" w14:textId="498E262A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692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242450" w14:textId="25DA071B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646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9200EF" w14:textId="44CCFC49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648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3A8B92" w14:textId="10CB3164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93,6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409231A" w14:textId="77648F86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100,3</w:t>
            </w:r>
          </w:p>
        </w:tc>
      </w:tr>
      <w:tr w:rsidR="00A1286B" w:rsidRPr="00A606CD" w14:paraId="4A655F04" w14:textId="77777777" w:rsidTr="00A1286B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0F5CC6" w14:textId="77777777" w:rsidR="00A1286B" w:rsidRPr="00A606CD" w:rsidRDefault="00A1286B" w:rsidP="00A1286B">
            <w:pPr>
              <w:spacing w:before="40" w:after="40" w:line="200" w:lineRule="exac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Pracujący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66E75B" w14:textId="2EDEEB74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1275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C65637" w14:textId="577CFD1D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1399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E652C0" w14:textId="59E3AA83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1347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015044" w14:textId="58546921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1375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E71033E" w14:textId="55407619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98,3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0962063" w14:textId="0BC37A13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102,1</w:t>
            </w:r>
          </w:p>
        </w:tc>
      </w:tr>
      <w:tr w:rsidR="00A1286B" w:rsidRPr="00A606CD" w14:paraId="4B7F57C9" w14:textId="77777777" w:rsidTr="00A1286B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FAE968" w14:textId="77777777" w:rsidR="00A1286B" w:rsidRPr="00A606CD" w:rsidRDefault="00A1286B" w:rsidP="00A1286B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D9032A" w14:textId="2447E575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686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95B2791" w14:textId="37E30CDC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725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09C031" w14:textId="46E17176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722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1EDB77" w14:textId="1956F242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744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8D61889" w14:textId="77FDA7D8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102,6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877EB02" w14:textId="551B3E1F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103,0</w:t>
            </w:r>
          </w:p>
        </w:tc>
      </w:tr>
      <w:tr w:rsidR="00A1286B" w:rsidRPr="00A606CD" w14:paraId="7205CC5C" w14:textId="77777777" w:rsidTr="00A1286B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578C5D" w14:textId="77777777" w:rsidR="00A1286B" w:rsidRPr="00A606CD" w:rsidRDefault="00A1286B" w:rsidP="00A1286B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B0BD88" w14:textId="5FAFB11E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590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63B3B0" w14:textId="3B62F59E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673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F16A5C" w14:textId="6217E6DC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625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8A3C58" w14:textId="70C20FC6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631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C39A52E" w14:textId="466866EE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93,8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A82ABCE" w14:textId="3AF6A20A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101,0</w:t>
            </w:r>
          </w:p>
        </w:tc>
      </w:tr>
      <w:tr w:rsidR="00A1286B" w:rsidRPr="00A606CD" w14:paraId="296143A6" w14:textId="77777777" w:rsidTr="00A1286B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7DCD0C" w14:textId="77777777" w:rsidR="00A1286B" w:rsidRPr="00A606CD" w:rsidRDefault="00A1286B" w:rsidP="00A1286B">
            <w:pPr>
              <w:spacing w:before="40" w:after="40" w:line="200" w:lineRule="exact"/>
              <w:rPr>
                <w:sz w:val="16"/>
                <w:szCs w:val="16"/>
              </w:rPr>
            </w:pPr>
            <w:proofErr w:type="spellStart"/>
            <w:r w:rsidRPr="00A606CD">
              <w:rPr>
                <w:sz w:val="16"/>
                <w:szCs w:val="16"/>
              </w:rPr>
              <w:t>Bezrobotni</w:t>
            </w:r>
            <w:r w:rsidRPr="00A606CD">
              <w:rPr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30274A" w14:textId="6CABACB9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48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602B3C" w14:textId="5E209C05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43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A675F43" w14:textId="0B2D101A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49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BE453D" w14:textId="4E48E490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35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072FBF8" w14:textId="22C79A78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81,4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6392586" w14:textId="4F715EA3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71,4</w:t>
            </w:r>
          </w:p>
        </w:tc>
      </w:tr>
      <w:tr w:rsidR="00A1286B" w:rsidRPr="00A606CD" w14:paraId="061F2248" w14:textId="77777777" w:rsidTr="00A1286B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CF31A" w14:textId="77777777" w:rsidR="00A1286B" w:rsidRPr="00A606CD" w:rsidRDefault="00A1286B" w:rsidP="00A1286B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B6DDF9" w14:textId="64DF8009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21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6E75C4" w14:textId="555BEFA1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24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A8D804" w14:textId="62C22E5A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28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73D5F0" w14:textId="4B192B9C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18</w:t>
            </w:r>
            <w:r w:rsidRPr="00A606CD">
              <w:rPr>
                <w:sz w:val="16"/>
                <w:szCs w:val="16"/>
                <w:vertAlign w:val="superscript"/>
              </w:rPr>
              <w:t>v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5E332C7" w14:textId="1639CE76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75,0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81FC6EC" w14:textId="36610EAE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64,3</w:t>
            </w:r>
          </w:p>
        </w:tc>
      </w:tr>
      <w:tr w:rsidR="00A1286B" w:rsidRPr="00A606CD" w14:paraId="04DF31AE" w14:textId="77777777" w:rsidTr="00A1286B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72CFC3" w14:textId="77777777" w:rsidR="00A1286B" w:rsidRPr="00A606CD" w:rsidRDefault="00A1286B" w:rsidP="00A1286B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99611B" w14:textId="3FB8AB7E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27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2F06A1" w14:textId="05070CEF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19</w:t>
            </w:r>
            <w:r w:rsidRPr="00A606CD">
              <w:rPr>
                <w:sz w:val="16"/>
                <w:szCs w:val="16"/>
                <w:vertAlign w:val="superscript"/>
              </w:rPr>
              <w:t>v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1DFC58" w14:textId="17949668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21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669C1A" w14:textId="7A87E996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17</w:t>
            </w:r>
            <w:r w:rsidRPr="00A606CD">
              <w:rPr>
                <w:sz w:val="16"/>
                <w:szCs w:val="16"/>
                <w:vertAlign w:val="superscript"/>
              </w:rPr>
              <w:t>v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7F6D03" w14:textId="4C86DE5A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89,5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6B85BE37" w14:textId="07EB5DEE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81,0</w:t>
            </w:r>
          </w:p>
        </w:tc>
      </w:tr>
      <w:tr w:rsidR="00A1286B" w:rsidRPr="00A606CD" w14:paraId="39D24D60" w14:textId="77777777" w:rsidTr="00A1286B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8190B2" w14:textId="77777777" w:rsidR="00A1286B" w:rsidRPr="00A606CD" w:rsidRDefault="00A1286B" w:rsidP="00A1286B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A606CD">
              <w:rPr>
                <w:b/>
                <w:sz w:val="16"/>
                <w:szCs w:val="16"/>
              </w:rPr>
              <w:t>Bierni zawodowo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989DC8" w14:textId="1BF2EA02" w:rsidR="00A1286B" w:rsidRPr="00A606CD" w:rsidRDefault="00A1286B" w:rsidP="00A1286B">
            <w:pPr>
              <w:spacing w:before="0" w:after="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A606CD">
              <w:rPr>
                <w:b/>
                <w:bCs/>
                <w:sz w:val="16"/>
                <w:szCs w:val="16"/>
              </w:rPr>
              <w:t>906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E9E670" w14:textId="5CFAA255" w:rsidR="00A1286B" w:rsidRPr="00A606CD" w:rsidRDefault="00A1286B" w:rsidP="00A1286B">
            <w:pPr>
              <w:spacing w:before="0" w:after="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A606CD">
              <w:rPr>
                <w:b/>
                <w:bCs/>
                <w:sz w:val="16"/>
                <w:szCs w:val="16"/>
              </w:rPr>
              <w:t>907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3A2165" w14:textId="48CBB2F1" w:rsidR="00A1286B" w:rsidRPr="00A606CD" w:rsidRDefault="00A1286B" w:rsidP="00A1286B">
            <w:pPr>
              <w:spacing w:before="0" w:after="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A606CD">
              <w:rPr>
                <w:b/>
                <w:bCs/>
                <w:sz w:val="16"/>
                <w:szCs w:val="16"/>
              </w:rPr>
              <w:t>953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1FD6D7" w14:textId="51EE620E" w:rsidR="00A1286B" w:rsidRPr="00A606CD" w:rsidRDefault="00A1286B" w:rsidP="00A1286B">
            <w:pPr>
              <w:spacing w:before="0" w:after="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A606CD">
              <w:rPr>
                <w:b/>
                <w:bCs/>
                <w:sz w:val="16"/>
                <w:szCs w:val="16"/>
              </w:rPr>
              <w:t>939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481C3F5" w14:textId="281B301B" w:rsidR="00A1286B" w:rsidRPr="00A606CD" w:rsidRDefault="00A1286B" w:rsidP="00A1286B">
            <w:pPr>
              <w:spacing w:before="0" w:after="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A606CD">
              <w:rPr>
                <w:b/>
                <w:bCs/>
                <w:sz w:val="16"/>
                <w:szCs w:val="16"/>
              </w:rPr>
              <w:t>103,5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1475D47" w14:textId="061FCCB8" w:rsidR="00A1286B" w:rsidRPr="00A606CD" w:rsidRDefault="00A1286B" w:rsidP="00A1286B">
            <w:pPr>
              <w:spacing w:before="0" w:after="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A606CD">
              <w:rPr>
                <w:b/>
                <w:bCs/>
                <w:sz w:val="16"/>
                <w:szCs w:val="16"/>
              </w:rPr>
              <w:t>98,5</w:t>
            </w:r>
          </w:p>
        </w:tc>
      </w:tr>
      <w:tr w:rsidR="00A1286B" w:rsidRPr="00A606CD" w14:paraId="73DCAA1C" w14:textId="77777777" w:rsidTr="00A1286B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EF3AE2" w14:textId="77777777" w:rsidR="00A1286B" w:rsidRPr="00A606CD" w:rsidRDefault="00A1286B" w:rsidP="00A1286B">
            <w:pPr>
              <w:spacing w:before="40" w:after="40" w:line="200" w:lineRule="exac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B2D63B" w14:textId="3B325799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355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D15F04" w14:textId="29CA581F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373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36DE2B" w14:textId="169DE563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373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F5D68F" w14:textId="193D0431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361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A351BF8" w14:textId="4DD6C39A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96,8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27EC1C7" w14:textId="70866BE3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96,8</w:t>
            </w:r>
          </w:p>
        </w:tc>
      </w:tr>
      <w:tr w:rsidR="00A1286B" w:rsidRPr="00A606CD" w14:paraId="0296957E" w14:textId="77777777" w:rsidTr="00A1286B">
        <w:tc>
          <w:tcPr>
            <w:tcW w:w="1398" w:type="pct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376E490" w14:textId="77777777" w:rsidR="00A1286B" w:rsidRPr="00A606CD" w:rsidRDefault="00A1286B" w:rsidP="00A1286B">
            <w:pPr>
              <w:spacing w:before="40" w:after="40" w:line="200" w:lineRule="exac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32B53D6" w14:textId="538764FE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551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03C0565" w14:textId="62092A0A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534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9A7C690" w14:textId="38EE9931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580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479581A" w14:textId="47F10985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578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6E35DCD2" w14:textId="7729CB99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108,2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bottom"/>
          </w:tcPr>
          <w:p w14:paraId="23655C67" w14:textId="61956648" w:rsidR="00A1286B" w:rsidRPr="00A606CD" w:rsidRDefault="00A1286B" w:rsidP="00A1286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99,7</w:t>
            </w:r>
          </w:p>
        </w:tc>
      </w:tr>
      <w:tr w:rsidR="00DA3F25" w:rsidRPr="004637C2" w14:paraId="0399360F" w14:textId="77777777" w:rsidTr="00DA3F25">
        <w:trPr>
          <w:gridAfter w:val="1"/>
          <w:wAfter w:w="44" w:type="pct"/>
        </w:trPr>
        <w:tc>
          <w:tcPr>
            <w:tcW w:w="4956" w:type="pct"/>
            <w:gridSpan w:val="7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5F1AD7B" w14:textId="77777777" w:rsidR="00DA3F25" w:rsidRPr="004637C2" w:rsidRDefault="00DA3F25" w:rsidP="00DA3F25">
            <w:pPr>
              <w:spacing w:before="40" w:after="40" w:line="200" w:lineRule="exact"/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a Osoby w wieku 15-74 lata.</w:t>
            </w:r>
            <w:r>
              <w:rPr>
                <w:sz w:val="16"/>
                <w:szCs w:val="16"/>
              </w:rPr>
              <w:t xml:space="preserve"> </w:t>
            </w:r>
          </w:p>
        </w:tc>
      </w:tr>
    </w:tbl>
    <w:p w14:paraId="27BB96EC" w14:textId="77777777" w:rsidR="00FB537D" w:rsidRPr="00EA3C63" w:rsidRDefault="00FB537D" w:rsidP="00AD3F11">
      <w:pPr>
        <w:pStyle w:val="Nagwek1"/>
        <w:spacing w:before="360"/>
        <w:rPr>
          <w:rFonts w:ascii="Fira Sans" w:hAnsi="Fira Sans"/>
          <w:b/>
          <w:szCs w:val="19"/>
        </w:rPr>
      </w:pPr>
      <w:r w:rsidRPr="00EA3C63">
        <w:rPr>
          <w:rFonts w:ascii="Fira Sans" w:hAnsi="Fira Sans"/>
          <w:b/>
          <w:szCs w:val="19"/>
        </w:rPr>
        <w:t>Uwagi metodologiczne</w:t>
      </w:r>
    </w:p>
    <w:p w14:paraId="62999B6C" w14:textId="7B3BA65D" w:rsidR="00D47E9B" w:rsidRPr="00D47E9B" w:rsidRDefault="00D47E9B" w:rsidP="00D47E9B">
      <w:pPr>
        <w:spacing w:line="236" w:lineRule="exact"/>
        <w:rPr>
          <w:lang w:eastAsia="pl-PL"/>
        </w:rPr>
      </w:pPr>
      <w:r w:rsidRPr="00D47E9B">
        <w:rPr>
          <w:lang w:eastAsia="pl-PL"/>
        </w:rPr>
        <w:t xml:space="preserve">Niniejsza informacja sygnalna została przygotowana na podstawie uogólnionych wyników reprezentacyjnego </w:t>
      </w:r>
      <w:r w:rsidRPr="00D47E9B">
        <w:rPr>
          <w:b/>
          <w:lang w:eastAsia="pl-PL"/>
        </w:rPr>
        <w:t>Badania Aktywności Ekonomicznej Ludności (BAEL)</w:t>
      </w:r>
      <w:r w:rsidRPr="00D47E9B">
        <w:rPr>
          <w:lang w:eastAsia="pl-PL"/>
        </w:rPr>
        <w:t xml:space="preserve"> w </w:t>
      </w:r>
      <w:r w:rsidR="00A1286B">
        <w:rPr>
          <w:lang w:eastAsia="pl-PL"/>
        </w:rPr>
        <w:t>4</w:t>
      </w:r>
      <w:r w:rsidRPr="00D47E9B">
        <w:rPr>
          <w:lang w:eastAsia="pl-PL"/>
        </w:rPr>
        <w:t xml:space="preserve"> kwartale 2024 r. </w:t>
      </w:r>
    </w:p>
    <w:p w14:paraId="39EC6736" w14:textId="77777777" w:rsidR="00D47E9B" w:rsidRPr="00D47E9B" w:rsidRDefault="00D47E9B" w:rsidP="00D47E9B">
      <w:pPr>
        <w:spacing w:line="236" w:lineRule="exact"/>
        <w:rPr>
          <w:b/>
          <w:lang w:eastAsia="pl-PL"/>
        </w:rPr>
      </w:pPr>
      <w:r w:rsidRPr="00D47E9B">
        <w:rPr>
          <w:b/>
          <w:lang w:eastAsia="pl-PL"/>
        </w:rPr>
        <w:t>Od 4 kwartału 2023 r. do uogólniania wyników badania na populację generalną zastosowano dane o ludności rezydującej Polski zamieszkałej w mieszkaniach, pochodzące z bilansów opracowanych na podstawie wyników Narodowego Spisu Powszechnego Ludności i Mieszkań z 2021 (do 3 kw. 2023 r. wyniki były uogólniane na populację generalną z wykorzystaniem danych o ludności pochodzących z bilansów opracowanych na podstawie wyników NSP 2011). Dane opublikowane w niniejszej informacji sygnalnej zostały przeliczone zgodnie z nową podstawą uogólniania danych, są zatem porównywalne.</w:t>
      </w:r>
    </w:p>
    <w:p w14:paraId="3D404873" w14:textId="77777777" w:rsidR="00D47E9B" w:rsidRPr="00D47E9B" w:rsidRDefault="00D47E9B" w:rsidP="00D47E9B">
      <w:pPr>
        <w:spacing w:line="236" w:lineRule="exact"/>
        <w:rPr>
          <w:lang w:eastAsia="pl-PL"/>
        </w:rPr>
      </w:pPr>
      <w:r w:rsidRPr="00D47E9B">
        <w:rPr>
          <w:spacing w:val="-4"/>
          <w:lang w:eastAsia="pl-PL"/>
        </w:rPr>
        <w:t>Badanie Aktywności Ekonomicznej Ludności prowadzone jest w Polsce kwartalnie od maja 1992 r.</w:t>
      </w:r>
      <w:r w:rsidRPr="00D47E9B">
        <w:rPr>
          <w:lang w:eastAsia="pl-PL"/>
        </w:rPr>
        <w:t xml:space="preserve"> i doskonalone zgodnie z zaleceniami</w:t>
      </w:r>
      <w:r w:rsidRPr="00D47E9B">
        <w:t xml:space="preserve"> </w:t>
      </w:r>
      <w:r w:rsidRPr="00D47E9B">
        <w:rPr>
          <w:lang w:eastAsia="pl-PL"/>
        </w:rPr>
        <w:t xml:space="preserve">Międzynarodowej Organizacji Pracy i Eurostatu. </w:t>
      </w:r>
    </w:p>
    <w:p w14:paraId="662848B4" w14:textId="77777777" w:rsidR="00D47E9B" w:rsidRPr="00D47E9B" w:rsidRDefault="00D47E9B" w:rsidP="00D47E9B">
      <w:pPr>
        <w:spacing w:before="60" w:after="60" w:line="236" w:lineRule="exact"/>
        <w:rPr>
          <w:lang w:eastAsia="pl-PL"/>
        </w:rPr>
      </w:pPr>
      <w:r w:rsidRPr="00D47E9B">
        <w:rPr>
          <w:lang w:eastAsia="pl-PL"/>
        </w:rPr>
        <w:t xml:space="preserve">Podstawą metodologii BAEL od 1 kwartału 2021 r. są definicje pracujących, bezrobotnych oraz biernych zawodowo zgodne z Rezolucją dotyczącą statystyki pracy, zatrudnienia i niepełnego wykorzystania siły roboczej, wypracowaną w 2013 r. podczas 19 Międzynarodowej Konferencji Statystyków Pracy w Genewie (ICLS) i zarekomendowane przez Międzynarodową Organizację Pracy (MOP/ILO) do stosowania we wszystkich krajach. </w:t>
      </w:r>
      <w:r w:rsidRPr="00D47E9B">
        <w:rPr>
          <w:b/>
          <w:lang w:eastAsia="pl-PL"/>
        </w:rPr>
        <w:t>Przedmiotem badania jest sytuacja w zakresie aktywności ekonomicznej ludności, tzn. fakt wykonywania pracy, pozostawania bezrobotnym lub biernym zawodowo w badanym tygodniu.</w:t>
      </w:r>
      <w:r w:rsidRPr="00D47E9B">
        <w:t xml:space="preserve"> </w:t>
      </w:r>
      <w:r w:rsidRPr="00D47E9B">
        <w:rPr>
          <w:lang w:eastAsia="pl-PL"/>
        </w:rPr>
        <w:t xml:space="preserve">W Unii Europejskiej wdrożenie zapisów ww. rezolucji nastąpiło poprzez ustanowienie nowych aktów prawnych. </w:t>
      </w:r>
      <w:r w:rsidRPr="00D47E9B">
        <w:rPr>
          <w:b/>
          <w:lang w:eastAsia="pl-PL"/>
        </w:rPr>
        <w:t>Od 2021 r. EU-LFS jest jednym z kluczowych badań objętych rozporządzeniem ramowym dla statystyki społecznej (tzw. IESS FR)</w:t>
      </w:r>
      <w:r w:rsidRPr="00D47E9B">
        <w:rPr>
          <w:b/>
          <w:vertAlign w:val="superscript"/>
          <w:lang w:eastAsia="pl-PL"/>
        </w:rPr>
        <w:footnoteReference w:id="4"/>
      </w:r>
      <w:r w:rsidRPr="00D47E9B">
        <w:rPr>
          <w:b/>
          <w:lang w:eastAsia="pl-PL"/>
        </w:rPr>
        <w:t>.</w:t>
      </w:r>
      <w:r w:rsidRPr="00D47E9B">
        <w:rPr>
          <w:lang w:eastAsia="pl-PL"/>
        </w:rPr>
        <w:t xml:space="preserve"> Towarzyszące IESS FR akty implementacyjne w dziedzinie zasobów pracy precyzują zakres badania zasadniczego i badań modułowych, określają organizację badania oraz szczegółowo definiują poszczególne populacje wyodrębniane ze względu na status osób na rynku pracy.</w:t>
      </w:r>
    </w:p>
    <w:p w14:paraId="327A14EE" w14:textId="52A930DB" w:rsidR="00D47E9B" w:rsidRPr="00D47E9B" w:rsidRDefault="00D47E9B" w:rsidP="00D47E9B">
      <w:pPr>
        <w:spacing w:before="0" w:after="0" w:line="236" w:lineRule="exact"/>
        <w:rPr>
          <w:rFonts w:cstheme="minorBidi"/>
          <w:color w:val="0000FF"/>
          <w:sz w:val="18"/>
          <w:u w:val="single"/>
        </w:rPr>
      </w:pPr>
      <w:r w:rsidRPr="00D47E9B">
        <w:rPr>
          <w:spacing w:val="-2"/>
          <w:lang w:eastAsia="pl-PL"/>
        </w:rPr>
        <w:t>Szczegółowe wyniki badania, jak również aktualna metodologia – obowiązująca od 1 kw. 2021 r.,</w:t>
      </w:r>
      <w:r w:rsidRPr="00D47E9B">
        <w:rPr>
          <w:lang w:eastAsia="pl-PL"/>
        </w:rPr>
        <w:t xml:space="preserve"> znajdują się w kwartalnej publikacji „Aktywność ekonomiczna ludności Polski” dostępnej na stronie internetowej GUS pod adresem: </w:t>
      </w:r>
      <w:r w:rsidRPr="00D47E9B">
        <w:rPr>
          <w:rFonts w:cstheme="minorBidi"/>
          <w:color w:val="0000FF"/>
          <w:sz w:val="18"/>
          <w:u w:val="single"/>
        </w:rPr>
        <w:fldChar w:fldCharType="begin"/>
      </w:r>
      <w:r w:rsidR="00D001D1">
        <w:rPr>
          <w:rFonts w:cstheme="minorBidi"/>
          <w:color w:val="0000FF"/>
          <w:sz w:val="18"/>
          <w:u w:val="single"/>
        </w:rPr>
        <w:instrText>HYPERLINK "https://stat.gov.pl/obszary-tematyczne/rynek-pracy/pracujacy-bezrobotni-bierni-zawodowo-wg-bael/aktywnosc-ekonomiczna-ludnosci-polski-3-kwartal-2024-roku,4,56.html" \o "Link do publikacji GUS pt. Aktywność ekonomiczna ludności Polski"</w:instrText>
      </w:r>
      <w:r w:rsidR="00D001D1" w:rsidRPr="00D47E9B">
        <w:rPr>
          <w:rFonts w:cstheme="minorBidi"/>
          <w:color w:val="0000FF"/>
          <w:sz w:val="18"/>
          <w:u w:val="single"/>
        </w:rPr>
      </w:r>
      <w:r w:rsidRPr="00D47E9B">
        <w:rPr>
          <w:rFonts w:cstheme="minorBidi"/>
          <w:color w:val="0000FF"/>
          <w:sz w:val="18"/>
          <w:u w:val="single"/>
        </w:rPr>
        <w:fldChar w:fldCharType="separate"/>
      </w:r>
      <w:r w:rsidR="00A1286B" w:rsidRPr="00A1286B">
        <w:rPr>
          <w:color w:val="0070C0"/>
          <w:u w:val="single"/>
        </w:rPr>
        <w:t>https://stat.gov.pl/obszary-tematyczne/rynek-pracy/pracujacy-bezrobotni-bierni-zawodowo-wg-bael/aktywnosc-ekonomiczna-ludnosci-polski-3-kwartal-2024-roku,4,56.html</w:t>
      </w:r>
    </w:p>
    <w:p w14:paraId="1081CBC0" w14:textId="77777777" w:rsidR="00D47E9B" w:rsidRPr="00D47E9B" w:rsidRDefault="00D47E9B" w:rsidP="00D47E9B">
      <w:pPr>
        <w:spacing w:before="0"/>
        <w:jc w:val="center"/>
        <w:rPr>
          <w:b/>
          <w:color w:val="001D77"/>
          <w:szCs w:val="19"/>
        </w:rPr>
      </w:pPr>
      <w:r w:rsidRPr="00D47E9B">
        <w:rPr>
          <w:rFonts w:cstheme="minorBidi"/>
          <w:color w:val="0000FF"/>
          <w:sz w:val="18"/>
          <w:u w:val="single"/>
        </w:rPr>
        <w:lastRenderedPageBreak/>
        <w:fldChar w:fldCharType="end"/>
      </w:r>
      <w:r w:rsidRPr="00D47E9B">
        <w:rPr>
          <w:b/>
          <w:color w:val="001D77"/>
          <w:szCs w:val="19"/>
        </w:rPr>
        <w:t>* * *</w:t>
      </w:r>
    </w:p>
    <w:p w14:paraId="5E723DB2" w14:textId="441F1205" w:rsidR="00D47E9B" w:rsidRPr="00D47E9B" w:rsidRDefault="00D47E9B" w:rsidP="00D47E9B">
      <w:pPr>
        <w:spacing w:after="0"/>
        <w:rPr>
          <w:noProof/>
          <w:color w:val="000000"/>
          <w:szCs w:val="19"/>
          <w:lang w:eastAsia="pl-PL"/>
        </w:rPr>
      </w:pPr>
      <w:r w:rsidRPr="00D47E9B">
        <w:rPr>
          <w:noProof/>
          <w:color w:val="000000"/>
          <w:szCs w:val="19"/>
          <w:lang w:eastAsia="pl-PL"/>
        </w:rPr>
        <w:t>Z uwagi na reprezentacyjną metodę badania, zalecana jest szczególna ostrożność w</w:t>
      </w:r>
      <w:r w:rsidR="00D969D5">
        <w:rPr>
          <w:noProof/>
          <w:color w:val="000000"/>
          <w:szCs w:val="19"/>
          <w:lang w:eastAsia="pl-PL"/>
        </w:rPr>
        <w:t> </w:t>
      </w:r>
      <w:r w:rsidRPr="00D47E9B">
        <w:rPr>
          <w:noProof/>
          <w:color w:val="000000"/>
          <w:szCs w:val="19"/>
          <w:lang w:eastAsia="pl-PL"/>
        </w:rPr>
        <w:t>po</w:t>
      </w:r>
      <w:r w:rsidRPr="00D47E9B">
        <w:rPr>
          <w:noProof/>
          <w:color w:val="000000"/>
          <w:spacing w:val="4"/>
          <w:szCs w:val="19"/>
          <w:lang w:eastAsia="pl-PL"/>
        </w:rPr>
        <w:t>sługiwaniu się danymi w tych przypadkach, gdy zastosowano bardziej szczegółowe podziały i</w:t>
      </w:r>
      <w:r w:rsidRPr="00D47E9B">
        <w:rPr>
          <w:noProof/>
          <w:color w:val="000000"/>
          <w:szCs w:val="19"/>
          <w:lang w:eastAsia="pl-PL"/>
        </w:rPr>
        <w:t xml:space="preserve"> występują liczby niskiego rzędu — mniejsze niż 20 tys.; w tablicach dane te oznaczono znakiem („v ”). Liczby, które po uogólnieniu wyników z próby wynoszą poniżej 10</w:t>
      </w:r>
      <w:r w:rsidR="00D969D5">
        <w:rPr>
          <w:noProof/>
          <w:color w:val="000000"/>
          <w:szCs w:val="19"/>
          <w:lang w:eastAsia="pl-PL"/>
        </w:rPr>
        <w:t> </w:t>
      </w:r>
      <w:r w:rsidRPr="00D47E9B">
        <w:rPr>
          <w:noProof/>
          <w:color w:val="000000"/>
          <w:szCs w:val="19"/>
          <w:lang w:eastAsia="pl-PL"/>
        </w:rPr>
        <w:t>tys., zostały zastąpione znakiem kropki („·”), co oznacza, że konkretna wartość nie może być pokazana z uwagi na losowy błąd próby.</w:t>
      </w:r>
    </w:p>
    <w:p w14:paraId="5FB5B14D" w14:textId="4E285974" w:rsidR="00D47E9B" w:rsidRPr="00D47E9B" w:rsidRDefault="00D47E9B" w:rsidP="00D47E9B">
      <w:pPr>
        <w:spacing w:before="0" w:after="160"/>
        <w:rPr>
          <w:noProof/>
          <w:color w:val="000000"/>
          <w:szCs w:val="19"/>
          <w:lang w:eastAsia="pl-PL"/>
        </w:rPr>
      </w:pPr>
      <w:r w:rsidRPr="00D47E9B">
        <w:rPr>
          <w:noProof/>
          <w:color w:val="000000"/>
          <w:spacing w:val="3"/>
          <w:szCs w:val="19"/>
          <w:lang w:eastAsia="pl-PL"/>
        </w:rPr>
        <w:t>Sumy składników mogą się nieznacznie różnić od podanych wielkości „ogółem”. Wynika to</w:t>
      </w:r>
      <w:r w:rsidR="00D969D5">
        <w:rPr>
          <w:noProof/>
          <w:color w:val="000000"/>
          <w:spacing w:val="3"/>
          <w:szCs w:val="19"/>
          <w:lang w:eastAsia="pl-PL"/>
        </w:rPr>
        <w:t> </w:t>
      </w:r>
      <w:r w:rsidRPr="00D47E9B">
        <w:rPr>
          <w:noProof/>
          <w:color w:val="000000"/>
          <w:spacing w:val="3"/>
          <w:szCs w:val="19"/>
          <w:lang w:eastAsia="pl-PL"/>
        </w:rPr>
        <w:t>z</w:t>
      </w:r>
      <w:r w:rsidRPr="00D47E9B">
        <w:rPr>
          <w:noProof/>
          <w:color w:val="000000"/>
          <w:szCs w:val="19"/>
          <w:lang w:eastAsia="pl-PL"/>
        </w:rPr>
        <w:t xml:space="preserve"> zaokrągleń dokonywanych przy uogólnianiu wyników badania.</w:t>
      </w:r>
    </w:p>
    <w:p w14:paraId="585FB66E" w14:textId="77777777" w:rsidR="00D47E9B" w:rsidRPr="00D47E9B" w:rsidRDefault="00D47E9B" w:rsidP="00D47E9B">
      <w:pPr>
        <w:spacing w:before="360" w:line="230" w:lineRule="exact"/>
        <w:jc w:val="center"/>
        <w:rPr>
          <w:b/>
          <w:color w:val="001D77"/>
          <w:szCs w:val="19"/>
        </w:rPr>
      </w:pPr>
      <w:r w:rsidRPr="00D47E9B">
        <w:rPr>
          <w:b/>
          <w:color w:val="001D77"/>
          <w:szCs w:val="19"/>
        </w:rPr>
        <w:t>* * *</w:t>
      </w:r>
    </w:p>
    <w:p w14:paraId="6AE68388" w14:textId="77777777" w:rsidR="00D47E9B" w:rsidRPr="00D47E9B" w:rsidRDefault="00D47E9B" w:rsidP="00D47E9B">
      <w:pPr>
        <w:spacing w:after="0"/>
        <w:rPr>
          <w:rFonts w:cs="Calibri"/>
          <w:szCs w:val="19"/>
        </w:rPr>
      </w:pPr>
      <w:r w:rsidRPr="00D47E9B">
        <w:rPr>
          <w:rFonts w:cs="Calibri"/>
          <w:szCs w:val="19"/>
        </w:rPr>
        <w:t>W przypadku cytowania danych Głównego Urzędu Statystycznego prosimy o zamieszczenie informacji: „Źródło: dane GUS”, a w przypadku publikowania obliczeń dokonanych na danych opublikowanych przez Urząd Statystyczny we Wrocławiu prosimy o zamieszczenie informacji: „Źródło: opracowanie własne na podstawie danych GUS”.</w:t>
      </w:r>
    </w:p>
    <w:p w14:paraId="2850F5FD" w14:textId="77777777" w:rsidR="00D47E9B" w:rsidRPr="00D47E9B" w:rsidRDefault="00D47E9B" w:rsidP="00D47E9B">
      <w:pPr>
        <w:spacing w:before="0" w:after="160"/>
        <w:rPr>
          <w:noProof/>
          <w:color w:val="000000"/>
          <w:szCs w:val="19"/>
          <w:lang w:eastAsia="pl-PL"/>
        </w:rPr>
      </w:pPr>
    </w:p>
    <w:p w14:paraId="44F9AEDF" w14:textId="77777777" w:rsidR="00A77DDE" w:rsidRPr="004F059C" w:rsidRDefault="00A77DDE" w:rsidP="00A77DDE">
      <w:pPr>
        <w:spacing w:after="0"/>
        <w:rPr>
          <w:rFonts w:cs="Calibri"/>
          <w:szCs w:val="19"/>
        </w:rPr>
      </w:pPr>
    </w:p>
    <w:p w14:paraId="39B67130" w14:textId="77777777" w:rsidR="00A77DDE" w:rsidRPr="00236A47" w:rsidRDefault="00A77DDE" w:rsidP="004F358A">
      <w:pPr>
        <w:spacing w:before="0" w:after="160"/>
        <w:rPr>
          <w:noProof/>
          <w:color w:val="000000"/>
          <w:szCs w:val="19"/>
          <w:lang w:eastAsia="pl-PL"/>
        </w:rPr>
      </w:pPr>
    </w:p>
    <w:p w14:paraId="2720FF8D" w14:textId="77777777" w:rsidR="00C91F90" w:rsidRPr="00236A47" w:rsidRDefault="00C91F90" w:rsidP="00A84607">
      <w:pPr>
        <w:spacing w:before="0" w:after="160" w:line="200" w:lineRule="exact"/>
        <w:jc w:val="both"/>
        <w:rPr>
          <w:noProof/>
          <w:color w:val="000000"/>
          <w:sz w:val="16"/>
          <w:szCs w:val="16"/>
          <w:lang w:eastAsia="pl-PL"/>
        </w:rPr>
      </w:pPr>
    </w:p>
    <w:p w14:paraId="37F89825" w14:textId="77777777" w:rsidR="00DC046C" w:rsidRPr="00236A47" w:rsidRDefault="00DC046C" w:rsidP="00A84607">
      <w:pPr>
        <w:spacing w:before="0" w:after="160" w:line="200" w:lineRule="exact"/>
        <w:jc w:val="both"/>
        <w:rPr>
          <w:noProof/>
          <w:color w:val="000000"/>
          <w:sz w:val="16"/>
          <w:szCs w:val="16"/>
          <w:lang w:eastAsia="pl-PL"/>
        </w:rPr>
      </w:pPr>
    </w:p>
    <w:p w14:paraId="56F187B3" w14:textId="77777777" w:rsidR="00A84607" w:rsidRPr="00DC78E6" w:rsidRDefault="003860EE" w:rsidP="008F3383">
      <w:pPr>
        <w:spacing w:line="230" w:lineRule="exact"/>
        <w:rPr>
          <w:b/>
          <w:color w:val="001D77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52096" behindDoc="1" locked="0" layoutInCell="1" allowOverlap="1" wp14:anchorId="3CBA5CE0" wp14:editId="5489E4DA">
            <wp:simplePos x="0" y="0"/>
            <wp:positionH relativeFrom="column">
              <wp:posOffset>71755</wp:posOffset>
            </wp:positionH>
            <wp:positionV relativeFrom="page">
              <wp:posOffset>3909695</wp:posOffset>
            </wp:positionV>
            <wp:extent cx="1022350" cy="1075055"/>
            <wp:effectExtent l="0" t="0" r="6350" b="0"/>
            <wp:wrapTight wrapText="bothSides">
              <wp:wrapPolygon edited="0">
                <wp:start x="19722" y="0"/>
                <wp:lineTo x="0" y="0"/>
                <wp:lineTo x="0" y="21051"/>
                <wp:lineTo x="15697" y="21051"/>
                <wp:lineTo x="16099" y="21051"/>
                <wp:lineTo x="16502" y="12248"/>
                <wp:lineTo x="18917" y="6124"/>
                <wp:lineTo x="21332" y="2297"/>
                <wp:lineTo x="21332" y="0"/>
                <wp:lineTo x="19722" y="0"/>
              </wp:wrapPolygon>
            </wp:wrapTight>
            <wp:docPr id="8" name="Obraz 11" descr="Element graficz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3383">
        <w:rPr>
          <w:b/>
          <w:color w:val="001D77"/>
          <w:szCs w:val="19"/>
        </w:rPr>
        <w:t xml:space="preserve">                                            </w:t>
      </w:r>
      <w:r w:rsidR="00A84607" w:rsidRPr="00DC78E6">
        <w:rPr>
          <w:b/>
          <w:color w:val="001D77"/>
          <w:szCs w:val="19"/>
        </w:rPr>
        <w:t>* * *</w:t>
      </w:r>
    </w:p>
    <w:p w14:paraId="0AEFCA14" w14:textId="77777777" w:rsidR="00A84607" w:rsidRDefault="00A84607" w:rsidP="004F358A">
      <w:pPr>
        <w:spacing w:before="240" w:after="160"/>
        <w:rPr>
          <w:b/>
          <w:noProof/>
          <w:color w:val="000000"/>
          <w:sz w:val="16"/>
          <w:szCs w:val="16"/>
          <w:lang w:eastAsia="pl-PL"/>
        </w:rPr>
      </w:pPr>
      <w:r w:rsidRPr="00236A47">
        <w:rPr>
          <w:b/>
          <w:noProof/>
          <w:color w:val="000000"/>
          <w:sz w:val="16"/>
          <w:szCs w:val="16"/>
          <w:lang w:eastAsia="pl-PL"/>
        </w:rPr>
        <w:t>Bardzo dziękujemy za informacje oraz poświęcony czas wszystkim respondentom,</w:t>
      </w:r>
      <w:r w:rsidRPr="00236A47">
        <w:rPr>
          <w:b/>
          <w:noProof/>
          <w:color w:val="000000"/>
          <w:sz w:val="16"/>
          <w:szCs w:val="16"/>
          <w:lang w:eastAsia="pl-PL"/>
        </w:rPr>
        <w:br/>
        <w:t xml:space="preserve">   </w:t>
      </w:r>
      <w:r w:rsidR="00F1333E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="00250C1C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Pr="00236A47">
        <w:rPr>
          <w:b/>
          <w:noProof/>
          <w:color w:val="000000"/>
          <w:sz w:val="16"/>
          <w:szCs w:val="16"/>
          <w:lang w:eastAsia="pl-PL"/>
        </w:rPr>
        <w:t>którzy wzięli udział w Badaniu Aktywności Ekonomicznej Ludności wypełniając</w:t>
      </w:r>
      <w:r w:rsidR="007C23D3">
        <w:rPr>
          <w:b/>
          <w:noProof/>
          <w:color w:val="000000"/>
          <w:sz w:val="16"/>
          <w:szCs w:val="16"/>
          <w:lang w:eastAsia="pl-PL"/>
        </w:rPr>
        <w:br/>
        <w:t xml:space="preserve">  </w:t>
      </w:r>
      <w:r w:rsidR="00F1333E">
        <w:rPr>
          <w:b/>
          <w:noProof/>
          <w:color w:val="000000"/>
          <w:sz w:val="16"/>
          <w:szCs w:val="16"/>
          <w:lang w:eastAsia="pl-PL"/>
        </w:rPr>
        <w:t xml:space="preserve">   </w:t>
      </w:r>
      <w:r w:rsidR="00250C1C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="00F1333E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="007C23D3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Pr="00236A47">
        <w:rPr>
          <w:b/>
          <w:noProof/>
          <w:color w:val="000000"/>
          <w:sz w:val="16"/>
          <w:szCs w:val="16"/>
          <w:lang w:eastAsia="pl-PL"/>
        </w:rPr>
        <w:t>ankietę.</w:t>
      </w:r>
    </w:p>
    <w:p w14:paraId="2C2811E5" w14:textId="77777777" w:rsidR="00FB537D" w:rsidRDefault="00FB537D">
      <w:pPr>
        <w:spacing w:before="0" w:after="0" w:line="240" w:lineRule="auto"/>
        <w:rPr>
          <w:b/>
          <w:noProof/>
          <w:color w:val="000000"/>
          <w:sz w:val="16"/>
          <w:szCs w:val="16"/>
          <w:lang w:eastAsia="pl-PL"/>
        </w:rPr>
      </w:pPr>
      <w:r>
        <w:rPr>
          <w:b/>
          <w:noProof/>
          <w:color w:val="000000"/>
          <w:sz w:val="16"/>
          <w:szCs w:val="16"/>
          <w:lang w:eastAsia="pl-PL"/>
        </w:rPr>
        <w:br w:type="page"/>
      </w:r>
    </w:p>
    <w:p w14:paraId="1843539D" w14:textId="77777777" w:rsidR="00C5302A" w:rsidRDefault="002F589F" w:rsidP="00C5302A">
      <w:pPr>
        <w:tabs>
          <w:tab w:val="left" w:pos="5103"/>
        </w:tabs>
        <w:rPr>
          <w:rFonts w:cs="Arial"/>
          <w:sz w:val="20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1D531D" wp14:editId="050A6A29">
                <wp:simplePos x="0" y="0"/>
                <wp:positionH relativeFrom="column">
                  <wp:posOffset>5105400</wp:posOffset>
                </wp:positionH>
                <wp:positionV relativeFrom="paragraph">
                  <wp:posOffset>-549910</wp:posOffset>
                </wp:positionV>
                <wp:extent cx="2476500" cy="12773025"/>
                <wp:effectExtent l="0" t="0" r="19050" b="28575"/>
                <wp:wrapNone/>
                <wp:docPr id="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1277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6A905" w14:textId="77777777" w:rsidR="00E34B82" w:rsidRDefault="00E34B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D531D" id="Text Box 35" o:spid="_x0000_s1043" type="#_x0000_t202" style="position:absolute;margin-left:402pt;margin-top:-43.3pt;width:195pt;height:100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" strokecolor="white">
                <v:textbox>
                  <w:txbxContent>
                    <w:p w14:paraId="47C6A905" w14:textId="77777777" w:rsidR="00E34B82" w:rsidRDefault="00E34B82"/>
                  </w:txbxContent>
                </v:textbox>
              </v:shape>
            </w:pict>
          </mc:Fallback>
        </mc:AlternateContent>
      </w:r>
      <w:r w:rsidR="00C5302A" w:rsidRPr="004A1D19">
        <w:rPr>
          <w:rFonts w:cs="Arial"/>
          <w:sz w:val="20"/>
        </w:rPr>
        <w:t>Opracowanie merytoryczne:</w:t>
      </w:r>
      <w:r w:rsidR="00C5302A">
        <w:rPr>
          <w:rFonts w:cs="Arial"/>
          <w:sz w:val="20"/>
        </w:rPr>
        <w:tab/>
      </w:r>
      <w:r w:rsidR="00C5302A" w:rsidRPr="004A1D19">
        <w:rPr>
          <w:rFonts w:cs="Arial"/>
          <w:sz w:val="20"/>
        </w:rPr>
        <w:t>Rozpowszechnianie:</w:t>
      </w:r>
    </w:p>
    <w:p w14:paraId="69EB6435" w14:textId="77777777" w:rsidR="00C5302A" w:rsidRDefault="00C5302A" w:rsidP="00C5302A">
      <w:pPr>
        <w:tabs>
          <w:tab w:val="left" w:pos="5103"/>
        </w:tabs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r w:rsidRPr="00236A47">
        <w:rPr>
          <w:b/>
          <w:szCs w:val="19"/>
        </w:rPr>
        <w:t xml:space="preserve">Informatorium </w:t>
      </w:r>
      <w:r w:rsidRPr="005C3010">
        <w:rPr>
          <w:rFonts w:cs="Arial"/>
          <w:b/>
          <w:szCs w:val="19"/>
        </w:rPr>
        <w:t>Statystyczne</w:t>
      </w:r>
    </w:p>
    <w:p w14:paraId="06702B9C" w14:textId="77777777" w:rsidR="00C5302A" w:rsidRPr="00236A47" w:rsidRDefault="00C5302A" w:rsidP="00C5302A">
      <w:pPr>
        <w:tabs>
          <w:tab w:val="left" w:pos="5103"/>
        </w:tabs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Dyrektor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14:paraId="1845B7CC" w14:textId="77777777" w:rsidR="00C5302A" w:rsidRDefault="00C5302A" w:rsidP="00C5302A">
      <w:pPr>
        <w:tabs>
          <w:tab w:val="left" w:pos="5103"/>
        </w:tabs>
        <w:spacing w:after="160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14:paraId="45A8C275" w14:textId="77777777" w:rsidR="00C5302A" w:rsidRDefault="00014072" w:rsidP="00C5302A">
      <w:pPr>
        <w:tabs>
          <w:tab w:val="left" w:pos="5103"/>
        </w:tabs>
        <w:spacing w:after="160"/>
        <w:rPr>
          <w:rFonts w:cs="Arial"/>
          <w:color w:val="000000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1669504" behindDoc="0" locked="0" layoutInCell="1" allowOverlap="1" wp14:anchorId="7B976C93" wp14:editId="4F356D8D">
            <wp:simplePos x="0" y="0"/>
            <wp:positionH relativeFrom="column">
              <wp:posOffset>3240405</wp:posOffset>
            </wp:positionH>
            <wp:positionV relativeFrom="paragraph">
              <wp:posOffset>247980</wp:posOffset>
            </wp:positionV>
            <wp:extent cx="251460" cy="251460"/>
            <wp:effectExtent l="0" t="0" r="0" b="0"/>
            <wp:wrapNone/>
            <wp:docPr id="43" name="Obraz 21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38E8EE" w14:textId="167B9613" w:rsidR="00C5302A" w:rsidRPr="0072755E" w:rsidRDefault="005D64E8" w:rsidP="00482E3D">
      <w:pPr>
        <w:tabs>
          <w:tab w:val="left" w:pos="5103"/>
          <w:tab w:val="left" w:pos="5670"/>
        </w:tabs>
        <w:spacing w:before="240" w:after="160"/>
        <w:rPr>
          <w:rFonts w:cs="Arial"/>
          <w:b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20704" behindDoc="0" locked="0" layoutInCell="1" allowOverlap="1" wp14:anchorId="121A27F9" wp14:editId="1E160E75">
            <wp:simplePos x="0" y="0"/>
            <wp:positionH relativeFrom="column">
              <wp:posOffset>3240792</wp:posOffset>
            </wp:positionH>
            <wp:positionV relativeFrom="paragraph">
              <wp:posOffset>298174</wp:posOffset>
            </wp:positionV>
            <wp:extent cx="251460" cy="251460"/>
            <wp:effectExtent l="0" t="0" r="0" b="0"/>
            <wp:wrapNone/>
            <wp:docPr id="38" name="Obraz 22" descr="Ikonka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Ikonka twittera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02A" w:rsidRPr="0072755E">
        <w:rPr>
          <w:rFonts w:cs="Arial"/>
          <w:b/>
          <w:color w:val="000000"/>
          <w:szCs w:val="19"/>
        </w:rPr>
        <w:t>Dolnośląski Ośrodek Badań Regionalnych</w:t>
      </w:r>
      <w:r w:rsidR="00C5302A" w:rsidRPr="0072755E">
        <w:rPr>
          <w:rFonts w:cs="Arial"/>
          <w:b/>
          <w:color w:val="000000"/>
          <w:szCs w:val="19"/>
        </w:rPr>
        <w:tab/>
      </w:r>
      <w:r w:rsidR="00C5302A" w:rsidRPr="0072755E">
        <w:rPr>
          <w:rFonts w:cs="Arial"/>
          <w:b/>
          <w:color w:val="000000"/>
          <w:szCs w:val="19"/>
        </w:rPr>
        <w:tab/>
      </w:r>
      <w:hyperlink r:id="rId25" w:tooltip="Link do strony internetowej Urzędu Statystycznego we Wrocławiu" w:history="1">
        <w:r w:rsidR="00F359CC" w:rsidRPr="00236A47">
          <w:rPr>
            <w:rStyle w:val="Hipercze"/>
            <w:szCs w:val="19"/>
          </w:rPr>
          <w:t>wroclaw.stat.gov.pl</w:t>
        </w:r>
      </w:hyperlink>
    </w:p>
    <w:p w14:paraId="004CD7EB" w14:textId="249A4E36" w:rsidR="00C5302A" w:rsidRPr="0072755E" w:rsidRDefault="00014072" w:rsidP="00482E3D">
      <w:pPr>
        <w:tabs>
          <w:tab w:val="left" w:pos="5103"/>
          <w:tab w:val="left" w:pos="5670"/>
        </w:tabs>
        <w:spacing w:before="240" w:after="160"/>
        <w:rPr>
          <w:rFonts w:cs="Arial"/>
          <w:color w:val="000000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1668480" behindDoc="0" locked="0" layoutInCell="1" allowOverlap="1" wp14:anchorId="089707B0" wp14:editId="045DD08B">
            <wp:simplePos x="0" y="0"/>
            <wp:positionH relativeFrom="column">
              <wp:posOffset>3240405</wp:posOffset>
            </wp:positionH>
            <wp:positionV relativeFrom="paragraph">
              <wp:posOffset>292430</wp:posOffset>
            </wp:positionV>
            <wp:extent cx="252095" cy="252095"/>
            <wp:effectExtent l="0" t="0" r="0" b="0"/>
            <wp:wrapNone/>
            <wp:docPr id="42" name="Obraz 23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02A" w:rsidRPr="0072755E">
        <w:rPr>
          <w:rFonts w:cs="Arial"/>
          <w:color w:val="000000"/>
          <w:szCs w:val="19"/>
          <w:lang w:val="fi-FI"/>
        </w:rPr>
        <w:t>tel. 71 371 63 71</w:t>
      </w:r>
      <w:r w:rsidR="00C5302A" w:rsidRPr="0072755E">
        <w:rPr>
          <w:rFonts w:cs="Arial"/>
          <w:color w:val="000000"/>
          <w:szCs w:val="19"/>
          <w:lang w:val="fi-FI"/>
        </w:rPr>
        <w:tab/>
      </w:r>
      <w:r w:rsidR="00C5302A" w:rsidRPr="0072755E">
        <w:rPr>
          <w:rFonts w:cs="Arial"/>
          <w:color w:val="000000"/>
          <w:szCs w:val="19"/>
          <w:lang w:val="fi-FI"/>
        </w:rPr>
        <w:tab/>
      </w:r>
      <w:hyperlink r:id="rId27" w:tooltip="Link do profilu Urzędu Statystycznego we Wrocławiu na portalu X" w:history="1">
        <w:r w:rsidR="00F359CC" w:rsidRPr="00502526">
          <w:rPr>
            <w:rStyle w:val="Hipercze"/>
            <w:position w:val="6"/>
            <w:szCs w:val="19"/>
            <w:lang w:val="en-US"/>
          </w:rPr>
          <w:t>@WROCLAW_STAT</w:t>
        </w:r>
      </w:hyperlink>
    </w:p>
    <w:p w14:paraId="1F0403C0" w14:textId="1236A3F8" w:rsidR="00C5302A" w:rsidRPr="002C0D3C" w:rsidRDefault="00C5302A" w:rsidP="00482E3D">
      <w:pPr>
        <w:tabs>
          <w:tab w:val="left" w:pos="5103"/>
        </w:tabs>
        <w:spacing w:before="240" w:after="160"/>
        <w:rPr>
          <w:rStyle w:val="Hipercze"/>
          <w:position w:val="6"/>
          <w:szCs w:val="19"/>
          <w:lang w:val="en-US"/>
        </w:rPr>
      </w:pPr>
      <w:r w:rsidRPr="001E06EE">
        <w:rPr>
          <w:b/>
          <w:sz w:val="20"/>
          <w:lang w:val="en-US"/>
        </w:rPr>
        <w:t>e-mail:</w:t>
      </w:r>
      <w:r w:rsidRPr="001E06EE">
        <w:rPr>
          <w:sz w:val="20"/>
          <w:lang w:val="en-US"/>
        </w:rPr>
        <w:t xml:space="preserve"> </w:t>
      </w:r>
      <w:hyperlink r:id="rId28" w:history="1">
        <w:r w:rsidRPr="00456E0A">
          <w:rPr>
            <w:rStyle w:val="Hipercze"/>
            <w:sz w:val="20"/>
            <w:lang w:val="en-US"/>
          </w:rPr>
          <w:t>A.Ilczuk@stat.gov.pl</w:t>
        </w:r>
      </w:hyperlink>
      <w:r w:rsidRPr="00E66E24">
        <w:rPr>
          <w:rStyle w:val="Hipercze"/>
          <w:sz w:val="20"/>
          <w:u w:val="none"/>
          <w:lang w:val="en-US"/>
        </w:rPr>
        <w:tab/>
      </w:r>
      <w:r w:rsidRPr="00E66E24">
        <w:rPr>
          <w:rStyle w:val="Hipercze"/>
          <w:sz w:val="20"/>
          <w:u w:val="none"/>
          <w:lang w:val="en-US"/>
        </w:rPr>
        <w:tab/>
      </w:r>
      <w:hyperlink r:id="rId29" w:tooltip="Link do profilu Urzędu Statystycznego we Wrocławiu na Facebooku" w:history="1">
        <w:r w:rsidR="00F359CC" w:rsidRPr="002C0D3C">
          <w:rPr>
            <w:rStyle w:val="Hipercze"/>
            <w:position w:val="6"/>
            <w:szCs w:val="19"/>
            <w:lang w:val="en-US"/>
          </w:rPr>
          <w:t>@USWroclaw</w:t>
        </w:r>
      </w:hyperlink>
    </w:p>
    <w:p w14:paraId="7810AB20" w14:textId="5C8C81C1" w:rsidR="00692D13" w:rsidRPr="004E3738" w:rsidRDefault="00014072" w:rsidP="00E76D26">
      <w:pPr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D0298A1" wp14:editId="27A626CA">
                <wp:simplePos x="0" y="0"/>
                <wp:positionH relativeFrom="margin">
                  <wp:posOffset>3175</wp:posOffset>
                </wp:positionH>
                <wp:positionV relativeFrom="paragraph">
                  <wp:posOffset>626110</wp:posOffset>
                </wp:positionV>
                <wp:extent cx="6559550" cy="6283325"/>
                <wp:effectExtent l="0" t="0" r="12700" b="22225"/>
                <wp:wrapSquare wrapText="bothSides"/>
                <wp:docPr id="6" name="Pole tekstowe 2" descr="Elemen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2833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1E8717" w14:textId="77777777" w:rsidR="00E34B82" w:rsidRDefault="00E34B82" w:rsidP="00FA0360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4E3738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5313FBF" w14:textId="77777777" w:rsidR="00E34B82" w:rsidRPr="00C0027E" w:rsidRDefault="00D001D1" w:rsidP="00FA036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30" w:tooltip="Link do informacji GUS na temat zmian wprowadzonych w BAEL od 2021 r." w:history="1">
                              <w:r w:rsidR="00E34B82" w:rsidRPr="00C0027E">
                                <w:rPr>
                                  <w:rStyle w:val="Hipercze"/>
                                  <w:sz w:val="18"/>
                                  <w:szCs w:val="18"/>
                                </w:rPr>
                                <w:t>Informacja GUS na temat zmian wprowadzanych od 2021 r. w BAEL</w:t>
                              </w:r>
                            </w:hyperlink>
                          </w:p>
                          <w:p w14:paraId="1D673351" w14:textId="77777777" w:rsidR="00E34B82" w:rsidRPr="00626BF3" w:rsidRDefault="00E34B82" w:rsidP="006C111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"https://stat.gov.pl/obszary-tematyczne/rynek-pracy/zasady-metodyczne-rocznik-pracy/zeszyt-metodologiczny-badanie-aktywnosci-ekonomicznej-ludnosci,3,2.html" \o "Link do opracowania Zeszyt metodologiczny. Badanie Aktywności Ekonomicznej Ludności 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626BF3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Zeszyt metodologiczny. Badanie Aktywności Ekonomicznej Ludności</w:t>
                            </w:r>
                          </w:p>
                          <w:p w14:paraId="1B28755B" w14:textId="77777777" w:rsidR="00E34B82" w:rsidRPr="00C8787E" w:rsidRDefault="00E34B82" w:rsidP="006C111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"https://stat.gov.pl/obszary-tematyczne/rynek-pracy/zasady-metodyczne-rocznik-pracy/wybrane-aspekty-rynku-pracy-w-polsce-aktywnosc-ekonomiczna-ludnosci-przed-i-w-czasie-pandemii-covid-19,11,1.html" \o "Link do publikacji pt. Wybrane aspekty rynku pracy w Polsce. Aktywność ekonomiczna ludności przed i w czasie pandemii COVID-19"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C8787E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Wybrane aspekty rynku pracy w Polsce. Aktywność ekonomiczna ludności przed i w czasie pandemii COVID-19</w:t>
                            </w:r>
                          </w:p>
                          <w:p w14:paraId="7A2AF01C" w14:textId="1A901451" w:rsidR="00E34B82" w:rsidRPr="00B87F84" w:rsidRDefault="00E34B82" w:rsidP="006C111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="004B20A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"https://stat.gov.pl/obszary-tematyczne/rynek-pracy/pracujacy-bezrobotni-bierni-zawodowo-wg-bael/podstawowe-dane-z-badania-aktywnosci-ekonomicznej-ludnosci-wyrownane-sezonowo-w-latach-2010-2023,16,4.html" \o "Link do publikacji Podstawowe dane z Badania Aktywności Ekonomicznej Ludności wyrównane sezonowo w latach 2010-2023 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B87F84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Podstawowe dane z Badania Aktywności Ekonomicznej Ludności wyrów</w: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nane sezonowo w latach 2010-2023</w:t>
                            </w:r>
                          </w:p>
                          <w:p w14:paraId="5C4A4A05" w14:textId="50D9D0AD" w:rsidR="00E34B82" w:rsidRPr="007C23D3" w:rsidRDefault="00E34B82" w:rsidP="006C111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="00A1286B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"https://stat.gov.pl/obszary-tematyczne/rynek-pracy/pracujacy-bezrobotni-bierni-zawodowo-wg-bael/aktywnosc-ekonomiczna-ludnosci-polski-3-kwartal-2024-roku,4,56.html" \o "Link do opracowania Aktywność ekonomiczna ludności Polski"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7C23D3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14:paraId="290698BB" w14:textId="473B1BAE" w:rsidR="00E34B82" w:rsidRPr="006C1110" w:rsidRDefault="00E34B82" w:rsidP="006C111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="00A1286B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"https://stat.gov.pl/obszary-tematyczne/rynek-pracy/pracujacy-bezrobotni-bierni-zawodowo-wg-bael/pracujacy-bezrobotni-i-bierni-zawodowo-wyniki-wstepne-bael-4-kwartal-2024-roku,12,63.html" \o "Link do publikacji pt. Pracujący, bezrobotni i bierni zawodowo"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6C1110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Pracujący, bezrobotni i bierni zawodowo (wyniki wstępne BAEL)</w:t>
                            </w:r>
                          </w:p>
                          <w:p w14:paraId="7D1DFB85" w14:textId="667BA39A" w:rsidR="00E34B82" w:rsidRPr="00607B39" w:rsidRDefault="00E34B82" w:rsidP="00FA036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="00A1286B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"https://stat.gov.pl/obszary-tematyczne/rynek-pracy/pracujacy-bezrobotni-bierni-zawodowo-wg-bael/badanie-aktywnosci-ekonomicznej-ludnosci-folder-dla-rodzin-bioracych-udzial-w-badaniu-aktywnosci-ekonomicznej-ludnosci-3-kwartal-2024,17,23.html" \o "Link do opracowania Badanie Aktywności Ekonomicznej Ludności (folder dla rodzin biorących udział w badaniu aktywności ekonomicznej ludności) - 3 kwartał 2024 r."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607B39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Badanie Aktywności Ekonomicznej Ludności (folder dla rodzin biorących udział w badaniu aktywności ekonomicznej ludności)</w:t>
                            </w:r>
                          </w:p>
                          <w:p w14:paraId="0247295D" w14:textId="77777777" w:rsidR="00E34B82" w:rsidRDefault="00E34B82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31" w:tooltip="Link do opracowania 30-lat Badania Aktywności Ekonomicznej Ludności (BAEL) " w:history="1">
                              <w:r w:rsidRPr="00C6639C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30-lat Badania Aktywności Ekonomicznej Ludności (BAEL)</w:t>
                              </w:r>
                            </w:hyperlink>
                          </w:p>
                          <w:p w14:paraId="7F0A74A0" w14:textId="77777777" w:rsidR="00E34B82" w:rsidRPr="00C61BBA" w:rsidRDefault="00E34B82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Inne opracowania zawierające wyniki badań z zakresu rynku pracy: </w:t>
                            </w:r>
                            <w:hyperlink r:id="rId32" w:tooltip="Link do innych opracowań zawierających wyniki badań z zakresu rynku pracy: stat.gov.pl → Obszary tematyczne →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stat.gov.pl → Obszary tematyczne → Rynek pracy</w:t>
                              </w:r>
                            </w:hyperlink>
                          </w:p>
                          <w:p w14:paraId="4F2925E6" w14:textId="77777777" w:rsidR="00E34B82" w:rsidRPr="00236A47" w:rsidRDefault="00E34B82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</w:p>
                          <w:p w14:paraId="789FB833" w14:textId="77777777" w:rsidR="00E34B82" w:rsidRPr="00236A47" w:rsidRDefault="00E34B82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236A47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226A7FF4" w14:textId="45322914" w:rsidR="00E34B82" w:rsidRPr="00C61BBA" w:rsidRDefault="00D001D1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3" w:tooltip="Link do bazy danych pn. Dziedzinowe Bazy Wiedzy – Rynek pracy" w:history="1">
                              <w:r w:rsidR="00E34B82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Dziedzinowe Bazy Wiedzy – Rynek pracy</w:t>
                              </w:r>
                            </w:hyperlink>
                          </w:p>
                          <w:p w14:paraId="6ABB7E31" w14:textId="77777777" w:rsidR="00E34B82" w:rsidRPr="00C61BBA" w:rsidRDefault="00E34B82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instrText>HYPERLINK "https://strateg.stat.gov.pl/" \l "/" \o "Link do bazy danych pn. Strateg → Obszary tematyczne → Rynek pracy"</w:instrText>
                            </w: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C61BB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14:paraId="35E513BD" w14:textId="77777777" w:rsidR="00E34B82" w:rsidRPr="00C61BBA" w:rsidRDefault="00E34B82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hyperlink r:id="rId34" w:tooltip="Link do bazy danych pn. Bank Danych Lokalnych →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Bank Danych Lokalnych → Rynek pracy</w:t>
                              </w:r>
                            </w:hyperlink>
                          </w:p>
                          <w:p w14:paraId="30330FC1" w14:textId="77777777" w:rsidR="00E34B82" w:rsidRPr="00236A47" w:rsidRDefault="00E34B82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</w:p>
                          <w:p w14:paraId="31F02DA4" w14:textId="77777777" w:rsidR="00E34B82" w:rsidRPr="00236A47" w:rsidRDefault="00E34B82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236A47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6613ADD7" w14:textId="6C996862" w:rsidR="00E34B82" w:rsidRDefault="00D001D1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5" w:tooltip="Link do pojęcia Aktywność ekonomiczna według BAEL" w:history="1">
                              <w:r w:rsidR="00E34B82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  <w:r w:rsidR="00E34B82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t xml:space="preserve"> według BAEL</w:t>
                            </w:r>
                          </w:p>
                          <w:p w14:paraId="1C00F2F7" w14:textId="0FD86FF6" w:rsidR="00E34B82" w:rsidRPr="00C61BBA" w:rsidRDefault="00D001D1" w:rsidP="00C5302A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6" w:tooltip="Link do pojęcia Bezrobotni według BAEL" w:history="1">
                              <w:r w:rsidR="00E34B82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 xml:space="preserve">Bezrobotni </w:t>
                              </w:r>
                              <w:r w:rsidR="00E34B82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 xml:space="preserve">długotrwale </w:t>
                              </w:r>
                              <w:r w:rsidR="00E34B82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według BAEL</w:t>
                              </w:r>
                            </w:hyperlink>
                          </w:p>
                          <w:p w14:paraId="6B75A9BF" w14:textId="656B6A4A" w:rsidR="00E34B82" w:rsidRDefault="00D001D1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7" w:tooltip="Link do pojęcia Ludność aktywna zawodowo według BAEL" w:history="1">
                              <w:r w:rsidR="00E34B82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aktywna zawodowo według BAEL</w:t>
                              </w:r>
                            </w:hyperlink>
                          </w:p>
                          <w:p w14:paraId="1BFDF12F" w14:textId="7B5FFB07" w:rsidR="00E34B82" w:rsidRPr="00C61BBA" w:rsidRDefault="00D001D1" w:rsidP="00030387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8" w:tooltip="Link do pojęcia Ludność bierna zawodowo według BAEL" w:history="1">
                              <w:r w:rsidR="00E34B82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bierna zawodowo według BAEL</w:t>
                              </w:r>
                            </w:hyperlink>
                          </w:p>
                          <w:p w14:paraId="781A6805" w14:textId="6567006A" w:rsidR="00E34B82" w:rsidRPr="00C61BBA" w:rsidRDefault="00D001D1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9" w:tooltip="Link do pojęcia Pracujący według BAEL" w:history="1">
                              <w:r w:rsidR="00E34B82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Pracujący według BAEL</w:t>
                              </w:r>
                            </w:hyperlink>
                          </w:p>
                          <w:p w14:paraId="281580C1" w14:textId="365C617A" w:rsidR="00E34B82" w:rsidRDefault="00D001D1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0" w:tooltip="Link do pojęcia Stopa bezrobocia według BAEL" w:history="1">
                              <w:r w:rsidR="00E34B82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14:paraId="5BF9262E" w14:textId="0C804DFB" w:rsidR="00E34B82" w:rsidRPr="00C61BBA" w:rsidRDefault="00D001D1" w:rsidP="00030387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1" w:tooltip="Link do pojęcia Wskaźnik zatrudnienia według BAEL" w:history="1">
                              <w:r w:rsidR="00E34B82" w:rsidRPr="001D62D6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Wskaźnik zatrudnienia według BAEL</w:t>
                              </w:r>
                            </w:hyperlink>
                          </w:p>
                          <w:p w14:paraId="003AAA27" w14:textId="2C0A610B" w:rsidR="00E34B82" w:rsidRPr="001D62D6" w:rsidRDefault="00E34B82" w:rsidP="00FA036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="00A1286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"https://stat.gov.pl/metainformacje/slownik-pojec/pojecia-stosowane-w-statystyce-publicznej/4573,pojecie.html" \o "Link do pojęcia Współczynnik aktywności zawodowej ludności według BAEL"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1D62D6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Współczynnik aktywności zawodowej ludności według BAEL</w:t>
                            </w:r>
                          </w:p>
                          <w:p w14:paraId="659E3BCF" w14:textId="0974E9EA" w:rsidR="00E34B82" w:rsidRPr="00236A47" w:rsidRDefault="00E34B82" w:rsidP="00FA0360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42" w:tooltip="Link do innych pojęć z dziedziny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Inne pojęcia z dziedziny Rynek pracy</w:t>
                              </w:r>
                            </w:hyperlink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0298A1" id="_x0000_t202" coordsize="21600,21600" o:spt="202" path="m,l,21600r21600,l21600,xe">
                <v:stroke joinstyle="miter"/>
                <v:path gradientshapeok="t" o:connecttype="rect"/>
              </v:shapetype>
              <v:shape id="_x0000_s1044" type="#_x0000_t202" alt="Element ozdobny" style="position:absolute;margin-left:.25pt;margin-top:49.3pt;width:516.5pt;height:494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" fillcolor="#f2f2f2" strokecolor="window">
                <v:textbox>
                  <w:txbxContent>
                    <w:p w14:paraId="131E8717" w14:textId="77777777" w:rsidR="00E34B82" w:rsidRDefault="00E34B82" w:rsidP="00FA0360">
                      <w:pPr>
                        <w:rPr>
                          <w:b/>
                          <w:szCs w:val="19"/>
                        </w:rPr>
                      </w:pPr>
                      <w:r w:rsidRPr="004E3738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15313FBF" w14:textId="77777777" w:rsidR="00E34B82" w:rsidRPr="00C0027E" w:rsidRDefault="004B20A0" w:rsidP="00FA0360">
                      <w:pPr>
                        <w:rPr>
                          <w:sz w:val="18"/>
                          <w:szCs w:val="18"/>
                        </w:rPr>
                      </w:pPr>
                      <w:hyperlink r:id="rId43" w:tooltip="Link do informacji GUS na temat zmian wprowadzonych w BAEL od 2021 r." w:history="1">
                        <w:r w:rsidR="00E34B82" w:rsidRPr="00C0027E">
                          <w:rPr>
                            <w:rStyle w:val="Hipercze"/>
                            <w:sz w:val="18"/>
                            <w:szCs w:val="18"/>
                          </w:rPr>
                          <w:t>Informacja GUS na temat zmian wprowadzanych od 2021 r. w BAEL</w:t>
                        </w:r>
                      </w:hyperlink>
                    </w:p>
                    <w:p w14:paraId="1D673351" w14:textId="77777777" w:rsidR="00E34B82" w:rsidRPr="00626BF3" w:rsidRDefault="00E34B82" w:rsidP="006C111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"https://stat.gov.pl/obszary-tematyczne/rynek-pracy/zasady-metodyczne-rocznik-pracy/zeszyt-metodologiczny-badanie-aktywnosci-ekonomicznej-ludnosci,3,2.html" \o "Link do opracowania Zeszyt metodologiczny. Badanie Aktywności Ekonomicznej Ludności 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626BF3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Zeszyt metodologiczny. Badanie Aktywności Ekonomicznej Ludności</w:t>
                      </w:r>
                    </w:p>
                    <w:p w14:paraId="1B28755B" w14:textId="77777777" w:rsidR="00E34B82" w:rsidRPr="00C8787E" w:rsidRDefault="00E34B82" w:rsidP="006C111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"https://stat.gov.pl/obszary-tematyczne/rynek-pracy/zasady-metodyczne-rocznik-pracy/wybrane-aspekty-rynku-pracy-w-polsce-aktywnosc-ekonomiczna-ludnosci-przed-i-w-czasie-pandemii-covid-19,11,1.html" \o "Link do publikacji pt. Wybrane aspekty rynku pracy w Polsce. Aktywność ekonomiczna ludności przed i w czasie pandemii COVID-19"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C8787E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Wybrane aspekty rynku pracy w Polsce. Aktywność ekonomiczna ludności przed i w czasie pandemii COVID-19</w:t>
                      </w:r>
                    </w:p>
                    <w:p w14:paraId="7A2AF01C" w14:textId="1A901451" w:rsidR="00E34B82" w:rsidRPr="00B87F84" w:rsidRDefault="00E34B82" w:rsidP="006C111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="004B20A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"https://stat.gov.pl/obszary-tematyczne/rynek-pracy/pracujacy-bezrobotni-bierni-zawodowo-wg-bael/podstawowe-dane-z-badania-aktywnosci-ekonomicznej-ludnosci-wyrownane-sezonowo-w-latach-2010-2023,16,4.html" \o "Link do publikacji Podstawowe dane z Badania Aktywności Ekonomicznej Ludności wyrównane sezonowo w latach 2010-2023 "</w:instrText>
                      </w:r>
                      <w:r w:rsidR="004B20A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B87F84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Podstawowe dane z Badania Aktywności Ekonomicznej Ludności wyrów</w: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nane sezonowo w latach 2010-2023</w:t>
                      </w:r>
                    </w:p>
                    <w:p w14:paraId="5C4A4A05" w14:textId="50D9D0AD" w:rsidR="00E34B82" w:rsidRPr="007C23D3" w:rsidRDefault="00E34B82" w:rsidP="006C111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="00A1286B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"https://stat.gov.pl/obszary-tematyczne/rynek-pracy/pracujacy-bezrobotni-bierni-zawodowo-wg-bael/aktywnosc-ekonomiczna-ludnosci-polski-3-kwartal-2024-roku,4,56.html" \o "Link do opracowania Aktywność ekonomiczna ludności Polski"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7C23D3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Aktywność ekonomiczna ludności Polski</w:t>
                      </w:r>
                    </w:p>
                    <w:p w14:paraId="290698BB" w14:textId="473B1BAE" w:rsidR="00E34B82" w:rsidRPr="006C1110" w:rsidRDefault="00E34B82" w:rsidP="006C111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="00A1286B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"https://stat.gov.pl/obszary-tematyczne/rynek-pracy/pracujacy-bezrobotni-bierni-zawodowo-wg-bael/pracujacy-bezrobotni-i-bierni-zawodowo-wyniki-wstepne-bael-4-kwartal-2024-roku,12,63.html" \o "Link do publikacji pt. Pracujący, bezrobotni i bierni zawodowo"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6C1110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Pracujący, bezrobotni i bierni zawodowo (wyniki wstępne BAEL)</w:t>
                      </w:r>
                    </w:p>
                    <w:p w14:paraId="7D1DFB85" w14:textId="667BA39A" w:rsidR="00E34B82" w:rsidRPr="00607B39" w:rsidRDefault="00E34B82" w:rsidP="00FA036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="00A1286B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"https://stat.gov.pl/obszary-tematyczne/rynek-pracy/pracujacy-bezrobotni-bierni-zawodowo-wg-bael/badanie-aktywnosci-ekonomicznej-ludnosci-folder-dla-rodzin-bioracych-udzial-w-badaniu-aktywnosci-ekonomicznej-ludnosci-3-kwartal-2024,17,23.html" \o "Link do opracowania Badanie Aktywności Ekonomicznej Ludności (folder dla rodzin biorących udział w badaniu aktywności ekonomicznej ludności) - 3 kwartał 2024 r."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607B39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Badanie Aktywności Ekonomicznej Ludności (folder dla rodzin biorących udział w badaniu aktywności ekonomicznej ludności)</w:t>
                      </w:r>
                    </w:p>
                    <w:p w14:paraId="0247295D" w14:textId="77777777" w:rsidR="00E34B82" w:rsidRDefault="00E34B8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44" w:tooltip="Link do opracowania 30-lat Badania Aktywności Ekonomicznej Ludności (BAEL) " w:history="1">
                        <w:r w:rsidRPr="00C6639C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30-lat Badania Aktywności Ekonomicznej Ludności (BAEL)</w:t>
                        </w:r>
                      </w:hyperlink>
                    </w:p>
                    <w:p w14:paraId="7F0A74A0" w14:textId="77777777" w:rsidR="00E34B82" w:rsidRPr="00C61BBA" w:rsidRDefault="00E34B8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Inne opracowania zawierające wyniki badań z zakresu rynku pracy: </w:t>
                      </w:r>
                      <w:hyperlink r:id="rId45" w:tooltip="Link do innych opracowań zawierających wyniki badań z zakresu rynku pracy: stat.gov.pl → Obszary tematyczne →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stat.gov.pl → Obszary tematyczne → Rynek pracy</w:t>
                        </w:r>
                      </w:hyperlink>
                    </w:p>
                    <w:p w14:paraId="4F2925E6" w14:textId="77777777" w:rsidR="00E34B82" w:rsidRPr="00236A47" w:rsidRDefault="00E34B82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</w:p>
                    <w:p w14:paraId="789FB833" w14:textId="77777777" w:rsidR="00E34B82" w:rsidRPr="00236A47" w:rsidRDefault="00E34B82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  <w:r w:rsidRPr="00236A47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14:paraId="226A7FF4" w14:textId="45322914" w:rsidR="00E34B82" w:rsidRPr="00C61BBA" w:rsidRDefault="004B20A0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6" w:tooltip="Link do bazy danych pn. Dziedzinowe Bazy Wiedzy – Rynek pracy" w:history="1">
                        <w:r w:rsidR="00E34B82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Dziedzinowe Bazy Wiedzy – Rynek pracy</w:t>
                        </w:r>
                      </w:hyperlink>
                    </w:p>
                    <w:p w14:paraId="6ABB7E31" w14:textId="77777777" w:rsidR="00E34B82" w:rsidRPr="00C61BBA" w:rsidRDefault="00E34B82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instrText>HYPERLINK "https://strateg.stat.gov.pl/" \l "/" \o "Link do bazy danych pn. Strateg → Obszary tematyczne → Rynek pracy"</w:instrText>
                      </w: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C61BB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14:paraId="35E513BD" w14:textId="77777777" w:rsidR="00E34B82" w:rsidRPr="00C61BBA" w:rsidRDefault="00E34B8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end"/>
                      </w:r>
                      <w:hyperlink r:id="rId47" w:tooltip="Link do bazy danych pn. Bank Danych Lokalnych →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Bank Danych Lokalnych → Rynek pracy</w:t>
                        </w:r>
                      </w:hyperlink>
                    </w:p>
                    <w:p w14:paraId="30330FC1" w14:textId="77777777" w:rsidR="00E34B82" w:rsidRPr="00236A47" w:rsidRDefault="00E34B82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</w:p>
                    <w:p w14:paraId="31F02DA4" w14:textId="77777777" w:rsidR="00E34B82" w:rsidRPr="00236A47" w:rsidRDefault="00E34B82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  <w:r w:rsidRPr="00236A47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14:paraId="6613ADD7" w14:textId="6C996862" w:rsidR="00E34B82" w:rsidRDefault="004B20A0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8" w:tooltip="Link do pojęcia Aktywność ekonomiczna według BAEL" w:history="1">
                        <w:r w:rsidR="00E34B82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Aktywność ekonomiczna</w:t>
                        </w:r>
                      </w:hyperlink>
                      <w:r w:rsidR="00E34B82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t xml:space="preserve"> według BAEL</w:t>
                      </w:r>
                    </w:p>
                    <w:p w14:paraId="1C00F2F7" w14:textId="0FD86FF6" w:rsidR="00E34B82" w:rsidRPr="00C61BBA" w:rsidRDefault="004B20A0" w:rsidP="00C5302A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9" w:tooltip="Link do pojęcia Bezrobotni według BAEL" w:history="1">
                        <w:r w:rsidR="00E34B82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 xml:space="preserve">Bezrobotni </w:t>
                        </w:r>
                        <w:r w:rsidR="00E34B82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 xml:space="preserve">długotrwale </w:t>
                        </w:r>
                        <w:r w:rsidR="00E34B82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według BAEL</w:t>
                        </w:r>
                      </w:hyperlink>
                    </w:p>
                    <w:p w14:paraId="6B75A9BF" w14:textId="656B6A4A" w:rsidR="00E34B82" w:rsidRDefault="004B20A0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0" w:tooltip="Link do pojęcia Ludność aktywna zawodowo według BAEL" w:history="1">
                        <w:r w:rsidR="00E34B82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aktywna zawodowo według BAEL</w:t>
                        </w:r>
                      </w:hyperlink>
                    </w:p>
                    <w:p w14:paraId="1BFDF12F" w14:textId="7B5FFB07" w:rsidR="00E34B82" w:rsidRPr="00C61BBA" w:rsidRDefault="004B20A0" w:rsidP="00030387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1" w:tooltip="Link do pojęcia Ludność bierna zawodowo według BAEL" w:history="1">
                        <w:r w:rsidR="00E34B82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bierna zawodowo według BAEL</w:t>
                        </w:r>
                      </w:hyperlink>
                    </w:p>
                    <w:p w14:paraId="781A6805" w14:textId="6567006A" w:rsidR="00E34B82" w:rsidRPr="00C61BBA" w:rsidRDefault="004B20A0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2" w:tooltip="Link do pojęcia Pracujący według BAEL" w:history="1">
                        <w:r w:rsidR="00E34B82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Pracujący według BAEL</w:t>
                        </w:r>
                      </w:hyperlink>
                    </w:p>
                    <w:p w14:paraId="281580C1" w14:textId="365C617A" w:rsidR="00E34B82" w:rsidRDefault="004B20A0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3" w:tooltip="Link do pojęcia Stopa bezrobocia według BAEL" w:history="1">
                        <w:r w:rsidR="00E34B82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14:paraId="5BF9262E" w14:textId="0C804DFB" w:rsidR="00E34B82" w:rsidRPr="00C61BBA" w:rsidRDefault="004B20A0" w:rsidP="00030387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4" w:tooltip="Link do pojęcia Wskaźnik zatrudnienia według BAEL" w:history="1">
                        <w:r w:rsidR="00E34B82" w:rsidRPr="001D62D6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Wskaźnik zatrudnienia według BAEL</w:t>
                        </w:r>
                      </w:hyperlink>
                    </w:p>
                    <w:p w14:paraId="003AAA27" w14:textId="2C0A610B" w:rsidR="00E34B82" w:rsidRPr="001D62D6" w:rsidRDefault="00E34B82" w:rsidP="00FA036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="00A1286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>HYPERLINK "https://stat.gov.pl/metainformacje/slownik-pojec/pojecia-stosowane-w-statystyce-publicznej/4573,pojecie.html" \o "Link do pojęcia Współczynnik aktywności zawodowej ludności według BAEL"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1D62D6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Współczynnik aktywności zawodowej ludności według BAEL</w:t>
                      </w:r>
                    </w:p>
                    <w:p w14:paraId="659E3BCF" w14:textId="0974E9EA" w:rsidR="00E34B82" w:rsidRPr="00236A47" w:rsidRDefault="00E34B82" w:rsidP="00FA0360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55" w:tooltip="Link do innych pojęć z dziedziny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Inne pojęcia z dziedziny Rynek pracy</w:t>
                        </w:r>
                      </w:hyperlink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692D13" w:rsidRPr="004E3738" w:rsidSect="00447971">
      <w:headerReference w:type="default" r:id="rId56"/>
      <w:footerReference w:type="default" r:id="rId5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945B0" w14:textId="77777777" w:rsidR="002745D5" w:rsidRDefault="002745D5" w:rsidP="000662E2">
      <w:pPr>
        <w:spacing w:after="0" w:line="240" w:lineRule="auto"/>
      </w:pPr>
      <w:r>
        <w:separator/>
      </w:r>
    </w:p>
  </w:endnote>
  <w:endnote w:type="continuationSeparator" w:id="0">
    <w:p w14:paraId="25BF25B5" w14:textId="77777777" w:rsidR="002745D5" w:rsidRDefault="002745D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68536F4-BED4-445E-9FC2-7B41545F5082}"/>
    <w:embedBold r:id="rId2" w:fontKey="{6F9BC562-D5FE-4EAC-BB66-BC86DC9CB1C4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5740E485-B643-451C-AA05-9BBE752ED599}"/>
    <w:embedBold r:id="rId4" w:fontKey="{C0EE13D3-03BC-4700-B040-DABCED1DA883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6C48F53-263B-4BBF-919C-3FD10BF65C7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F7F3053C-ADAC-4905-A67F-F7F8162D82E7}"/>
    <w:embedItalic r:id="rId7" w:fontKey="{E1CC28B0-9462-40DE-9E09-D875E13DE56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9016B2CF-0D7C-4A3D-896D-5331FBBEFAD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165974C0-7473-499F-88F9-FF4B29CDDE9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420036C4-8CDA-4282-AE57-62328948DF84}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1" w:fontKey="{CC06F3DA-7FD7-4175-90BD-AD8B92EF5241}"/>
  </w:font>
  <w:font w:name="FiraSans-Bold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2" w:fontKey="{DA109E97-F1BC-4070-BCAB-13F739144F5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C4034" w14:textId="77777777" w:rsidR="00E34B82" w:rsidRDefault="00E34B82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5283C"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EB7CB" w14:textId="77777777" w:rsidR="00E34B82" w:rsidRDefault="00E34B82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5283C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EA05F" w14:textId="77777777" w:rsidR="00E34B82" w:rsidRDefault="00E34B82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5283C"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E7BCF" w14:textId="77777777" w:rsidR="002745D5" w:rsidRDefault="002745D5" w:rsidP="000662E2">
      <w:pPr>
        <w:spacing w:after="0" w:line="240" w:lineRule="auto"/>
      </w:pPr>
      <w:r>
        <w:separator/>
      </w:r>
    </w:p>
  </w:footnote>
  <w:footnote w:type="continuationSeparator" w:id="0">
    <w:p w14:paraId="4162B06A" w14:textId="77777777" w:rsidR="002745D5" w:rsidRDefault="002745D5" w:rsidP="000662E2">
      <w:pPr>
        <w:spacing w:after="0" w:line="240" w:lineRule="auto"/>
      </w:pPr>
      <w:r>
        <w:continuationSeparator/>
      </w:r>
    </w:p>
  </w:footnote>
  <w:footnote w:id="1">
    <w:p w14:paraId="73CB680D" w14:textId="77777777" w:rsidR="00E34B82" w:rsidRPr="002400D6" w:rsidRDefault="00E34B82" w:rsidP="001B5E25">
      <w:pPr>
        <w:pStyle w:val="tytuinformacji"/>
        <w:tabs>
          <w:tab w:val="center" w:pos="4033"/>
          <w:tab w:val="left" w:pos="6867"/>
        </w:tabs>
        <w:spacing w:before="60"/>
        <w:rPr>
          <w:rFonts w:ascii="Fira Sans" w:hAnsi="Fira Sans"/>
          <w:sz w:val="16"/>
          <w:szCs w:val="16"/>
        </w:rPr>
      </w:pPr>
      <w:r w:rsidRPr="00BB7ECA">
        <w:rPr>
          <w:rStyle w:val="Odwoanieprzypisudolnego"/>
          <w:rFonts w:ascii="Fira Sans" w:hAnsi="Fira Sans"/>
          <w:sz w:val="19"/>
          <w:szCs w:val="19"/>
        </w:rPr>
        <w:footnoteRef/>
      </w:r>
      <w:r w:rsidRPr="00BB7ECA">
        <w:rPr>
          <w:rFonts w:ascii="Fira Sans" w:hAnsi="Fira Sans"/>
          <w:sz w:val="19"/>
          <w:szCs w:val="19"/>
        </w:rPr>
        <w:t xml:space="preserve"> </w:t>
      </w:r>
      <w:r w:rsidRPr="001B5E25">
        <w:rPr>
          <w:rFonts w:ascii="Fira Sans" w:hAnsi="Fira Sans"/>
          <w:spacing w:val="-1"/>
          <w:sz w:val="16"/>
          <w:szCs w:val="16"/>
        </w:rPr>
        <w:t>Wyniki BAEL odnoszą się do ludności przebywającej lub zamierzającej przebywać na terenie kraju co najmniej</w:t>
      </w:r>
      <w:r w:rsidRPr="001B5E25">
        <w:rPr>
          <w:rFonts w:ascii="Fira Sans" w:hAnsi="Fira Sans"/>
          <w:sz w:val="16"/>
          <w:szCs w:val="16"/>
        </w:rPr>
        <w:t xml:space="preserve"> 12 miesięcy, zamieszkałej w gospodarstwach do</w:t>
      </w:r>
      <w:r>
        <w:rPr>
          <w:rFonts w:ascii="Fira Sans" w:hAnsi="Fira Sans"/>
          <w:sz w:val="16"/>
          <w:szCs w:val="16"/>
        </w:rPr>
        <w:t xml:space="preserve">mowych. </w:t>
      </w:r>
    </w:p>
  </w:footnote>
  <w:footnote w:id="2">
    <w:p w14:paraId="5D63A425" w14:textId="77777777" w:rsidR="00E34B82" w:rsidRPr="00F610A2" w:rsidRDefault="00E34B82" w:rsidP="008F3383">
      <w:pPr>
        <w:pStyle w:val="Tekstprzypisudolnego"/>
        <w:spacing w:before="40" w:line="180" w:lineRule="exact"/>
        <w:rPr>
          <w:sz w:val="16"/>
          <w:szCs w:val="16"/>
        </w:rPr>
      </w:pPr>
      <w:r w:rsidRPr="00F610A2">
        <w:rPr>
          <w:rStyle w:val="Odwoanieprzypisudolnego"/>
          <w:sz w:val="19"/>
          <w:szCs w:val="19"/>
        </w:rPr>
        <w:footnoteRef/>
      </w:r>
      <w:r w:rsidRPr="00F610A2">
        <w:rPr>
          <w:sz w:val="19"/>
          <w:szCs w:val="19"/>
        </w:rPr>
        <w:t xml:space="preserve"> </w:t>
      </w:r>
      <w:r w:rsidRPr="00F610A2">
        <w:rPr>
          <w:sz w:val="16"/>
          <w:szCs w:val="16"/>
        </w:rPr>
        <w:t>Zbiorowość osób niepełnosprawnych prawnie została wyodrębniona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 xml:space="preserve">z ogółu ludności w wieku 16-89 lat na </w:t>
      </w:r>
      <w:r w:rsidRPr="00F610A2">
        <w:rPr>
          <w:spacing w:val="-2"/>
          <w:sz w:val="16"/>
          <w:szCs w:val="16"/>
        </w:rPr>
        <w:t>podstawie kryterium prawnego. Do osób niepełnosprawnych zaliczono osoby, które ukończyły 16 rok życia i sto</w:t>
      </w:r>
      <w:r>
        <w:rPr>
          <w:sz w:val="16"/>
          <w:szCs w:val="16"/>
        </w:rPr>
        <w:t>-</w:t>
      </w:r>
      <w:proofErr w:type="spellStart"/>
      <w:r w:rsidRPr="00F610A2">
        <w:rPr>
          <w:sz w:val="16"/>
          <w:szCs w:val="16"/>
        </w:rPr>
        <w:t>sownie</w:t>
      </w:r>
      <w:proofErr w:type="spellEnd"/>
      <w:r w:rsidRPr="00F610A2">
        <w:rPr>
          <w:sz w:val="16"/>
          <w:szCs w:val="16"/>
        </w:rPr>
        <w:t xml:space="preserve"> do postanowień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>ustawy z dnia 27 sierpnia 1997 r. o rehabilitacji zawodowej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 xml:space="preserve">i społecznej oraz zatrudnianiu osób niepełnosprawnych </w:t>
      </w:r>
      <w:r w:rsidRPr="00895543">
        <w:rPr>
          <w:sz w:val="16"/>
          <w:szCs w:val="16"/>
        </w:rPr>
        <w:t xml:space="preserve">(tekst jednolity Dz. U. z 2024 r. poz. 44. z </w:t>
      </w:r>
      <w:proofErr w:type="spellStart"/>
      <w:r w:rsidRPr="00895543">
        <w:rPr>
          <w:sz w:val="16"/>
          <w:szCs w:val="16"/>
        </w:rPr>
        <w:t>późn</w:t>
      </w:r>
      <w:proofErr w:type="spellEnd"/>
      <w:r w:rsidRPr="00895543">
        <w:rPr>
          <w:sz w:val="16"/>
          <w:szCs w:val="16"/>
        </w:rPr>
        <w:t xml:space="preserve">. zm.) </w:t>
      </w:r>
      <w:r w:rsidRPr="00F610A2">
        <w:rPr>
          <w:sz w:val="16"/>
          <w:szCs w:val="16"/>
        </w:rPr>
        <w:t>posiadają orzeczenie o stopniu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>niepełnosprawności lub orzeczenie równoważne</w:t>
      </w:r>
      <w:r>
        <w:rPr>
          <w:sz w:val="16"/>
          <w:szCs w:val="16"/>
        </w:rPr>
        <w:t>.</w:t>
      </w:r>
    </w:p>
  </w:footnote>
  <w:footnote w:id="3">
    <w:p w14:paraId="529D0F29" w14:textId="77777777" w:rsidR="00E34B82" w:rsidRPr="0051103D" w:rsidRDefault="00E34B82">
      <w:pPr>
        <w:pStyle w:val="Tekstprzypisudolnego"/>
        <w:rPr>
          <w:sz w:val="16"/>
          <w:szCs w:val="16"/>
        </w:rPr>
      </w:pPr>
      <w:r w:rsidRPr="0051103D">
        <w:rPr>
          <w:rStyle w:val="Odwoanieprzypisudolnego"/>
          <w:sz w:val="19"/>
          <w:szCs w:val="19"/>
        </w:rPr>
        <w:footnoteRef/>
      </w:r>
      <w:r>
        <w:t xml:space="preserve"> </w:t>
      </w:r>
      <w:r w:rsidRPr="0051103D">
        <w:rPr>
          <w:sz w:val="16"/>
          <w:szCs w:val="16"/>
        </w:rPr>
        <w:t>Mężczyźni w wieku 18-64 lata i kobiety w wieku 18-59 lat.</w:t>
      </w:r>
    </w:p>
  </w:footnote>
  <w:footnote w:id="4">
    <w:p w14:paraId="6E5B6B10" w14:textId="77777777" w:rsidR="00E34B82" w:rsidRDefault="00E34B82" w:rsidP="00D47E9B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196933">
        <w:rPr>
          <w:sz w:val="16"/>
          <w:szCs w:val="16"/>
        </w:rPr>
        <w:t>Rozporządzenie Parlamentu Europejskiego i Rady (UE) 2019/1700 z dnia 10 października 2019 r. ustanawiające wspólne ramy statystyk europejskich dotyczących osób i gospodarstw domowych, opartych na danych na poziomie indywidualnym zbieranych metodą doboru próby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02058" w14:textId="77777777" w:rsidR="00E34B82" w:rsidRDefault="00E34B8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4E81F278" wp14:editId="6A3FB62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91DE86" id="Prostokąt 24" o:spid="_x0000_s1026" style="position:absolute;margin-left:410.6pt;margin-top:-14.05pt;width:147.6pt;height:1785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xDOkgIAABY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" fillcolor="#f2f2f2" stroked="f" strokeweight="1pt">
              <v:path arrowok="t"/>
            </v:rect>
          </w:pict>
        </mc:Fallback>
      </mc:AlternateContent>
    </w:r>
  </w:p>
  <w:p w14:paraId="4635AAA2" w14:textId="77777777" w:rsidR="00E34B82" w:rsidRDefault="00E34B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F7AC0" w14:textId="77777777" w:rsidR="00E34B82" w:rsidRDefault="00E34B82" w:rsidP="00EF65E3">
    <w:pPr>
      <w:pStyle w:val="Nagwek"/>
      <w:tabs>
        <w:tab w:val="clear" w:pos="4536"/>
        <w:tab w:val="clear" w:pos="9072"/>
        <w:tab w:val="center" w:pos="4033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293B6709" wp14:editId="66EC8395">
              <wp:simplePos x="0" y="0"/>
              <wp:positionH relativeFrom="page">
                <wp:align>right</wp:align>
              </wp:positionH>
              <wp:positionV relativeFrom="paragraph">
                <wp:posOffset>-180340</wp:posOffset>
              </wp:positionV>
              <wp:extent cx="1871980" cy="23600410"/>
              <wp:effectExtent l="0" t="0" r="0" b="2540"/>
              <wp:wrapTight wrapText="bothSides">
                <wp:wrapPolygon edited="0">
                  <wp:start x="0" y="0"/>
                  <wp:lineTo x="0" y="21585"/>
                  <wp:lineTo x="21322" y="2158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360041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4C844D" id="Prostokąt 10" o:spid="_x0000_s1026" style="position:absolute;margin-left:96.2pt;margin-top:-14.2pt;width:147.4pt;height:1858.3pt;z-index:-2516597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" fillcolor="#f2f2f2" stroked="f" strokeweight="1pt">
              <v:path arrowok="t"/>
              <w10:wrap type="tight" anchorx="page"/>
            </v:rect>
          </w:pict>
        </mc:Fallback>
      </mc:AlternateContent>
    </w:r>
    <w:r w:rsidRPr="00D04F70">
      <w:rPr>
        <w:noProof/>
        <w:lang w:eastAsia="pl-PL"/>
      </w:rPr>
      <w:drawing>
        <wp:anchor distT="0" distB="0" distL="114300" distR="114300" simplePos="0" relativeHeight="251662848" behindDoc="1" locked="0" layoutInCell="1" allowOverlap="1" wp14:anchorId="1A80D7A1" wp14:editId="5BDCEF90">
          <wp:simplePos x="0" y="0"/>
          <wp:positionH relativeFrom="column">
            <wp:posOffset>0</wp:posOffset>
          </wp:positionH>
          <wp:positionV relativeFrom="paragraph">
            <wp:posOffset>153035</wp:posOffset>
          </wp:positionV>
          <wp:extent cx="1313815" cy="431800"/>
          <wp:effectExtent l="0" t="0" r="635" b="6350"/>
          <wp:wrapNone/>
          <wp:docPr id="13" name="Obraz 15" descr="Logo Urzędu Statystycznego we Wrocławiu przedstawiające dwa koła, jedno koloru zielonego, drugie niebieskiego, nachodzące na siebie pionowo. Obok napis Urząd Statystyczny we Wrocławi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 descr="Logo Urzędu Statystycznego we Wrocławi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698" t="18022" r="8127" b="17522"/>
                  <a:stretch>
                    <a:fillRect/>
                  </a:stretch>
                </pic:blipFill>
                <pic:spPr bwMode="auto">
                  <a:xfrm>
                    <a:off x="0" y="0"/>
                    <a:ext cx="131381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5DF4A5E" wp14:editId="2234D6EF">
              <wp:simplePos x="0" y="0"/>
              <wp:positionH relativeFrom="column">
                <wp:posOffset>5036820</wp:posOffset>
              </wp:positionH>
              <wp:positionV relativeFrom="paragraph">
                <wp:posOffset>201930</wp:posOffset>
              </wp:positionV>
              <wp:extent cx="2060575" cy="357505"/>
              <wp:effectExtent l="0" t="0" r="0" b="4445"/>
              <wp:wrapNone/>
              <wp:docPr id="3" name="Schemat blokowy: opóźnienie 6" descr="Seria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21FEBD" w14:textId="77777777" w:rsidR="00E34B82" w:rsidRPr="003C6C8D" w:rsidRDefault="00E34B82" w:rsidP="003305D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DF4A5E" id="Schemat blokowy: opóźnienie 6" o:spid="_x0000_s1045" alt="Seria: INFORMACJE SYGNALNE" style="position:absolute;margin-left:396.6pt;margin-top:15.9pt;width:162.25pt;height:28.1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14:paraId="2B21FEBD" w14:textId="77777777" w:rsidR="00E34B82" w:rsidRPr="003C6C8D" w:rsidRDefault="00E34B82" w:rsidP="003305D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14:paraId="5BD50DC3" w14:textId="77777777" w:rsidR="00E34B82" w:rsidRDefault="00E34B82">
    <w:pPr>
      <w:pStyle w:val="Nagwek"/>
      <w:rPr>
        <w:noProof/>
        <w:lang w:eastAsia="pl-PL"/>
      </w:rPr>
    </w:pPr>
  </w:p>
  <w:p w14:paraId="177DCEE7" w14:textId="77777777" w:rsidR="00E34B82" w:rsidRDefault="00E34B8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026600B" wp14:editId="4391944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4445" r="0" b="1905"/>
              <wp:wrapNone/>
              <wp:docPr id="2" name="Pole tekstowe 2" descr="Data publikacji informacji sygnalnej 31.03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B16E42" w14:textId="7AE387A2" w:rsidR="00E34B82" w:rsidRPr="00C97596" w:rsidRDefault="00E34B8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853F8E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853F8E">
                            <w:rPr>
                              <w:rFonts w:ascii="Fira Sans SemiBold" w:hAnsi="Fira Sans SemiBold"/>
                              <w:color w:val="001D77"/>
                            </w:rPr>
                            <w:t>03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853F8E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26600B"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alt="Data publikacji informacji sygnalnej 31.03.2025 r." style="position:absolute;margin-left:411pt;margin-top:20.95pt;width:112.8pt;height:26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" filled="f" stroked="f">
              <v:textbox>
                <w:txbxContent>
                  <w:p w14:paraId="0AB16E42" w14:textId="7AE387A2" w:rsidR="00E34B82" w:rsidRPr="00C97596" w:rsidRDefault="00E34B8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853F8E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853F8E">
                      <w:rPr>
                        <w:rFonts w:ascii="Fira Sans SemiBold" w:hAnsi="Fira Sans SemiBold"/>
                        <w:color w:val="001D77"/>
                      </w:rPr>
                      <w:t>03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853F8E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EC69F" w14:textId="77777777" w:rsidR="00E34B82" w:rsidRDefault="00E34B8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0E76AAED" wp14:editId="79880F99">
              <wp:simplePos x="0" y="0"/>
              <wp:positionH relativeFrom="column">
                <wp:posOffset>5224145</wp:posOffset>
              </wp:positionH>
              <wp:positionV relativeFrom="paragraph">
                <wp:posOffset>-106045</wp:posOffset>
              </wp:positionV>
              <wp:extent cx="1874520" cy="22680295"/>
              <wp:effectExtent l="0" t="0" r="0" b="0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BF9CDC" id="Prostokąt 24" o:spid="_x0000_s1026" style="position:absolute;margin-left:411.35pt;margin-top:-8.35pt;width:147.6pt;height:1785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3VFkwIAABc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" fillcolor="#f2f2f2" stroked="f" strokeweight="1pt">
              <v:path arrowok="t"/>
            </v:rect>
          </w:pict>
        </mc:Fallback>
      </mc:AlternateContent>
    </w:r>
  </w:p>
  <w:p w14:paraId="45D68A11" w14:textId="77777777" w:rsidR="00E34B82" w:rsidRDefault="00E34B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5.25pt;visibility:visible" o:bullet="t">
        <v:imagedata r:id="rId1" o:title=""/>
      </v:shape>
    </w:pict>
  </w:numPicBullet>
  <w:numPicBullet w:numPicBulletId="1">
    <w:pict>
      <v:shape id="_x0000_i1033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 w16cid:durableId="76371415">
    <w:abstractNumId w:val="5"/>
  </w:num>
  <w:num w:numId="2" w16cid:durableId="562760578">
    <w:abstractNumId w:val="2"/>
  </w:num>
  <w:num w:numId="3" w16cid:durableId="1845902188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47823154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 w16cid:durableId="512307939">
    <w:abstractNumId w:val="6"/>
  </w:num>
  <w:num w:numId="6" w16cid:durableId="1685285193">
    <w:abstractNumId w:val="4"/>
  </w:num>
  <w:num w:numId="7" w16cid:durableId="1550414882">
    <w:abstractNumId w:val="1"/>
  </w:num>
  <w:num w:numId="8" w16cid:durableId="8593957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F24"/>
    <w:rsid w:val="00001C5B"/>
    <w:rsid w:val="00003437"/>
    <w:rsid w:val="00003F77"/>
    <w:rsid w:val="000051C0"/>
    <w:rsid w:val="000068CE"/>
    <w:rsid w:val="0000709F"/>
    <w:rsid w:val="00007388"/>
    <w:rsid w:val="00007E9F"/>
    <w:rsid w:val="000108B8"/>
    <w:rsid w:val="00011AFD"/>
    <w:rsid w:val="0001248A"/>
    <w:rsid w:val="00014072"/>
    <w:rsid w:val="00014D06"/>
    <w:rsid w:val="000152F5"/>
    <w:rsid w:val="00015D7B"/>
    <w:rsid w:val="00017D16"/>
    <w:rsid w:val="0002159D"/>
    <w:rsid w:val="00022F62"/>
    <w:rsid w:val="00023123"/>
    <w:rsid w:val="00024AF4"/>
    <w:rsid w:val="00024E44"/>
    <w:rsid w:val="00026E64"/>
    <w:rsid w:val="00026F46"/>
    <w:rsid w:val="00027DBA"/>
    <w:rsid w:val="00030387"/>
    <w:rsid w:val="0003087D"/>
    <w:rsid w:val="000313C2"/>
    <w:rsid w:val="000320ED"/>
    <w:rsid w:val="00032AD8"/>
    <w:rsid w:val="00036037"/>
    <w:rsid w:val="00040B3C"/>
    <w:rsid w:val="0004240C"/>
    <w:rsid w:val="00042DD3"/>
    <w:rsid w:val="00044DF9"/>
    <w:rsid w:val="0004582E"/>
    <w:rsid w:val="000461E9"/>
    <w:rsid w:val="000470AA"/>
    <w:rsid w:val="0004770A"/>
    <w:rsid w:val="00047C26"/>
    <w:rsid w:val="00052AB5"/>
    <w:rsid w:val="00053EF7"/>
    <w:rsid w:val="00053F5D"/>
    <w:rsid w:val="000551D1"/>
    <w:rsid w:val="00057CA1"/>
    <w:rsid w:val="00057D1B"/>
    <w:rsid w:val="00061FC1"/>
    <w:rsid w:val="00061FE1"/>
    <w:rsid w:val="00062013"/>
    <w:rsid w:val="0006232C"/>
    <w:rsid w:val="00062466"/>
    <w:rsid w:val="00064733"/>
    <w:rsid w:val="0006477B"/>
    <w:rsid w:val="00064ABD"/>
    <w:rsid w:val="00065C33"/>
    <w:rsid w:val="000662E2"/>
    <w:rsid w:val="00066883"/>
    <w:rsid w:val="00066EBE"/>
    <w:rsid w:val="00067265"/>
    <w:rsid w:val="00067AD3"/>
    <w:rsid w:val="0007032F"/>
    <w:rsid w:val="00070A4F"/>
    <w:rsid w:val="00071E37"/>
    <w:rsid w:val="00074DD8"/>
    <w:rsid w:val="00076B43"/>
    <w:rsid w:val="000806F7"/>
    <w:rsid w:val="00081B39"/>
    <w:rsid w:val="00081DA0"/>
    <w:rsid w:val="0008342D"/>
    <w:rsid w:val="0008344E"/>
    <w:rsid w:val="00086D36"/>
    <w:rsid w:val="00090E25"/>
    <w:rsid w:val="000914D0"/>
    <w:rsid w:val="00091650"/>
    <w:rsid w:val="00093232"/>
    <w:rsid w:val="000933F3"/>
    <w:rsid w:val="000940B6"/>
    <w:rsid w:val="0009457D"/>
    <w:rsid w:val="00094EBD"/>
    <w:rsid w:val="000959C2"/>
    <w:rsid w:val="00095D4A"/>
    <w:rsid w:val="000A01A6"/>
    <w:rsid w:val="000A0CA1"/>
    <w:rsid w:val="000A1495"/>
    <w:rsid w:val="000A7AD0"/>
    <w:rsid w:val="000A7E02"/>
    <w:rsid w:val="000A7F5D"/>
    <w:rsid w:val="000B010B"/>
    <w:rsid w:val="000B0727"/>
    <w:rsid w:val="000B0AEC"/>
    <w:rsid w:val="000B1A44"/>
    <w:rsid w:val="000B4FB3"/>
    <w:rsid w:val="000B5468"/>
    <w:rsid w:val="000C135D"/>
    <w:rsid w:val="000C287A"/>
    <w:rsid w:val="000C4A95"/>
    <w:rsid w:val="000C64D5"/>
    <w:rsid w:val="000C658C"/>
    <w:rsid w:val="000C7EA7"/>
    <w:rsid w:val="000D1D43"/>
    <w:rsid w:val="000D225C"/>
    <w:rsid w:val="000D2A5C"/>
    <w:rsid w:val="000D2EE9"/>
    <w:rsid w:val="000D2FF3"/>
    <w:rsid w:val="000D353E"/>
    <w:rsid w:val="000D50CB"/>
    <w:rsid w:val="000D6538"/>
    <w:rsid w:val="000D71A2"/>
    <w:rsid w:val="000E022C"/>
    <w:rsid w:val="000E0918"/>
    <w:rsid w:val="000E37F7"/>
    <w:rsid w:val="000E6E1D"/>
    <w:rsid w:val="000F0039"/>
    <w:rsid w:val="000F0559"/>
    <w:rsid w:val="000F61E2"/>
    <w:rsid w:val="000F7DA3"/>
    <w:rsid w:val="001011C3"/>
    <w:rsid w:val="001042BE"/>
    <w:rsid w:val="00104BC1"/>
    <w:rsid w:val="001053B2"/>
    <w:rsid w:val="0010717B"/>
    <w:rsid w:val="00107C67"/>
    <w:rsid w:val="0011091F"/>
    <w:rsid w:val="00110D86"/>
    <w:rsid w:val="00110D87"/>
    <w:rsid w:val="00114DB9"/>
    <w:rsid w:val="00116087"/>
    <w:rsid w:val="00116B01"/>
    <w:rsid w:val="001170BA"/>
    <w:rsid w:val="0011743B"/>
    <w:rsid w:val="00120049"/>
    <w:rsid w:val="00120C50"/>
    <w:rsid w:val="00122F42"/>
    <w:rsid w:val="0012335D"/>
    <w:rsid w:val="00123474"/>
    <w:rsid w:val="00124C21"/>
    <w:rsid w:val="0012565C"/>
    <w:rsid w:val="00130296"/>
    <w:rsid w:val="0013091C"/>
    <w:rsid w:val="001313C3"/>
    <w:rsid w:val="001330C6"/>
    <w:rsid w:val="00134A4E"/>
    <w:rsid w:val="00135E2B"/>
    <w:rsid w:val="00136257"/>
    <w:rsid w:val="00140853"/>
    <w:rsid w:val="00141452"/>
    <w:rsid w:val="001423B6"/>
    <w:rsid w:val="00144359"/>
    <w:rsid w:val="001448A7"/>
    <w:rsid w:val="001454FF"/>
    <w:rsid w:val="00146621"/>
    <w:rsid w:val="00150B41"/>
    <w:rsid w:val="0015195E"/>
    <w:rsid w:val="00151C86"/>
    <w:rsid w:val="00151CB2"/>
    <w:rsid w:val="001524F8"/>
    <w:rsid w:val="00152AC5"/>
    <w:rsid w:val="00153CFA"/>
    <w:rsid w:val="00154A71"/>
    <w:rsid w:val="00156FA7"/>
    <w:rsid w:val="00161526"/>
    <w:rsid w:val="00162325"/>
    <w:rsid w:val="001624E3"/>
    <w:rsid w:val="00162E9B"/>
    <w:rsid w:val="00163616"/>
    <w:rsid w:val="0016371D"/>
    <w:rsid w:val="00163C12"/>
    <w:rsid w:val="00165688"/>
    <w:rsid w:val="00165BBA"/>
    <w:rsid w:val="00167625"/>
    <w:rsid w:val="001709D0"/>
    <w:rsid w:val="00171B51"/>
    <w:rsid w:val="00172892"/>
    <w:rsid w:val="00172EC4"/>
    <w:rsid w:val="00174A5A"/>
    <w:rsid w:val="00174CA9"/>
    <w:rsid w:val="00177B4F"/>
    <w:rsid w:val="00180A60"/>
    <w:rsid w:val="00181070"/>
    <w:rsid w:val="00182C42"/>
    <w:rsid w:val="0018460C"/>
    <w:rsid w:val="00186BDA"/>
    <w:rsid w:val="00187124"/>
    <w:rsid w:val="00193BD6"/>
    <w:rsid w:val="00194602"/>
    <w:rsid w:val="001951DA"/>
    <w:rsid w:val="001A0339"/>
    <w:rsid w:val="001A1A0D"/>
    <w:rsid w:val="001A227A"/>
    <w:rsid w:val="001A4E92"/>
    <w:rsid w:val="001A67FC"/>
    <w:rsid w:val="001A6E51"/>
    <w:rsid w:val="001B1B8C"/>
    <w:rsid w:val="001B32F8"/>
    <w:rsid w:val="001B3A6A"/>
    <w:rsid w:val="001B5390"/>
    <w:rsid w:val="001B5E25"/>
    <w:rsid w:val="001B5EF4"/>
    <w:rsid w:val="001B70A2"/>
    <w:rsid w:val="001C080B"/>
    <w:rsid w:val="001C0CE0"/>
    <w:rsid w:val="001C3269"/>
    <w:rsid w:val="001C5D91"/>
    <w:rsid w:val="001C5E73"/>
    <w:rsid w:val="001C6F9A"/>
    <w:rsid w:val="001D04ED"/>
    <w:rsid w:val="001D0522"/>
    <w:rsid w:val="001D0CD8"/>
    <w:rsid w:val="001D1DB4"/>
    <w:rsid w:val="001D23ED"/>
    <w:rsid w:val="001D2ECF"/>
    <w:rsid w:val="001D350D"/>
    <w:rsid w:val="001D3A83"/>
    <w:rsid w:val="001D5AAF"/>
    <w:rsid w:val="001D62D6"/>
    <w:rsid w:val="001D7478"/>
    <w:rsid w:val="001E19B1"/>
    <w:rsid w:val="001E3D78"/>
    <w:rsid w:val="001E48F5"/>
    <w:rsid w:val="001E5DC8"/>
    <w:rsid w:val="001E7767"/>
    <w:rsid w:val="001F0EF8"/>
    <w:rsid w:val="001F15F7"/>
    <w:rsid w:val="001F1EBD"/>
    <w:rsid w:val="001F431F"/>
    <w:rsid w:val="001F55C3"/>
    <w:rsid w:val="0020054F"/>
    <w:rsid w:val="00200924"/>
    <w:rsid w:val="002014A8"/>
    <w:rsid w:val="00202B07"/>
    <w:rsid w:val="0021017C"/>
    <w:rsid w:val="00212662"/>
    <w:rsid w:val="00213252"/>
    <w:rsid w:val="0021408F"/>
    <w:rsid w:val="00214522"/>
    <w:rsid w:val="0021495D"/>
    <w:rsid w:val="00217957"/>
    <w:rsid w:val="00217B08"/>
    <w:rsid w:val="002225BC"/>
    <w:rsid w:val="00224790"/>
    <w:rsid w:val="00224CF0"/>
    <w:rsid w:val="00225254"/>
    <w:rsid w:val="002266A9"/>
    <w:rsid w:val="00226FCD"/>
    <w:rsid w:val="002277EA"/>
    <w:rsid w:val="00230D5D"/>
    <w:rsid w:val="0023151F"/>
    <w:rsid w:val="0023164F"/>
    <w:rsid w:val="00233371"/>
    <w:rsid w:val="00233DE7"/>
    <w:rsid w:val="00233EE8"/>
    <w:rsid w:val="00235764"/>
    <w:rsid w:val="0023639D"/>
    <w:rsid w:val="0023694B"/>
    <w:rsid w:val="00236A06"/>
    <w:rsid w:val="00236A47"/>
    <w:rsid w:val="00236DF6"/>
    <w:rsid w:val="00237BC1"/>
    <w:rsid w:val="002400D6"/>
    <w:rsid w:val="002424B7"/>
    <w:rsid w:val="00243B0E"/>
    <w:rsid w:val="00243BDE"/>
    <w:rsid w:val="0024799D"/>
    <w:rsid w:val="00247A8C"/>
    <w:rsid w:val="00247DF5"/>
    <w:rsid w:val="00250C1C"/>
    <w:rsid w:val="0025146D"/>
    <w:rsid w:val="0025270D"/>
    <w:rsid w:val="00257257"/>
    <w:rsid w:val="002574F9"/>
    <w:rsid w:val="00257815"/>
    <w:rsid w:val="00262B61"/>
    <w:rsid w:val="00262CEA"/>
    <w:rsid w:val="00262D8D"/>
    <w:rsid w:val="00264445"/>
    <w:rsid w:val="00264875"/>
    <w:rsid w:val="00264D5E"/>
    <w:rsid w:val="00266958"/>
    <w:rsid w:val="00267042"/>
    <w:rsid w:val="00267889"/>
    <w:rsid w:val="0027280B"/>
    <w:rsid w:val="00273E69"/>
    <w:rsid w:val="002745D5"/>
    <w:rsid w:val="00274675"/>
    <w:rsid w:val="00274C32"/>
    <w:rsid w:val="00276811"/>
    <w:rsid w:val="002769BF"/>
    <w:rsid w:val="00277012"/>
    <w:rsid w:val="0028073A"/>
    <w:rsid w:val="0028094D"/>
    <w:rsid w:val="002810A3"/>
    <w:rsid w:val="00282699"/>
    <w:rsid w:val="002839D5"/>
    <w:rsid w:val="002843CF"/>
    <w:rsid w:val="00285AD6"/>
    <w:rsid w:val="00285CC8"/>
    <w:rsid w:val="002862A5"/>
    <w:rsid w:val="00291695"/>
    <w:rsid w:val="002926DF"/>
    <w:rsid w:val="00292724"/>
    <w:rsid w:val="00295221"/>
    <w:rsid w:val="00295E9D"/>
    <w:rsid w:val="00296697"/>
    <w:rsid w:val="00296CA9"/>
    <w:rsid w:val="002A02CE"/>
    <w:rsid w:val="002A05D2"/>
    <w:rsid w:val="002A0A78"/>
    <w:rsid w:val="002A0D60"/>
    <w:rsid w:val="002A2CBF"/>
    <w:rsid w:val="002A557C"/>
    <w:rsid w:val="002A59BE"/>
    <w:rsid w:val="002A5F2A"/>
    <w:rsid w:val="002A7E9F"/>
    <w:rsid w:val="002A7FC2"/>
    <w:rsid w:val="002B0472"/>
    <w:rsid w:val="002B1CBE"/>
    <w:rsid w:val="002B338A"/>
    <w:rsid w:val="002B3B3A"/>
    <w:rsid w:val="002B43BF"/>
    <w:rsid w:val="002B4842"/>
    <w:rsid w:val="002B49C8"/>
    <w:rsid w:val="002B6B12"/>
    <w:rsid w:val="002B7C6E"/>
    <w:rsid w:val="002B7CDF"/>
    <w:rsid w:val="002C0534"/>
    <w:rsid w:val="002C0787"/>
    <w:rsid w:val="002C10EA"/>
    <w:rsid w:val="002C3993"/>
    <w:rsid w:val="002C3EB2"/>
    <w:rsid w:val="002C4D82"/>
    <w:rsid w:val="002D1D8F"/>
    <w:rsid w:val="002D265F"/>
    <w:rsid w:val="002D2C7D"/>
    <w:rsid w:val="002E4EA8"/>
    <w:rsid w:val="002E5640"/>
    <w:rsid w:val="002E5CE9"/>
    <w:rsid w:val="002E6140"/>
    <w:rsid w:val="002E6985"/>
    <w:rsid w:val="002E71B6"/>
    <w:rsid w:val="002F044D"/>
    <w:rsid w:val="002F1826"/>
    <w:rsid w:val="002F1CE4"/>
    <w:rsid w:val="002F30F4"/>
    <w:rsid w:val="002F33DE"/>
    <w:rsid w:val="002F456C"/>
    <w:rsid w:val="002F589F"/>
    <w:rsid w:val="002F6302"/>
    <w:rsid w:val="002F759A"/>
    <w:rsid w:val="002F7774"/>
    <w:rsid w:val="002F77C8"/>
    <w:rsid w:val="002F7873"/>
    <w:rsid w:val="003007C3"/>
    <w:rsid w:val="003009EF"/>
    <w:rsid w:val="00303C93"/>
    <w:rsid w:val="00304F22"/>
    <w:rsid w:val="0030590A"/>
    <w:rsid w:val="00306C7C"/>
    <w:rsid w:val="0030762D"/>
    <w:rsid w:val="003076BF"/>
    <w:rsid w:val="00310A0B"/>
    <w:rsid w:val="00311346"/>
    <w:rsid w:val="00316463"/>
    <w:rsid w:val="00317D5E"/>
    <w:rsid w:val="0032008A"/>
    <w:rsid w:val="003206ED"/>
    <w:rsid w:val="00321524"/>
    <w:rsid w:val="00322845"/>
    <w:rsid w:val="00322EDD"/>
    <w:rsid w:val="00324104"/>
    <w:rsid w:val="0032510E"/>
    <w:rsid w:val="00326289"/>
    <w:rsid w:val="00327BA8"/>
    <w:rsid w:val="00327C49"/>
    <w:rsid w:val="003305DE"/>
    <w:rsid w:val="00330778"/>
    <w:rsid w:val="00331FED"/>
    <w:rsid w:val="00332320"/>
    <w:rsid w:val="00332A9B"/>
    <w:rsid w:val="00333535"/>
    <w:rsid w:val="00333BF0"/>
    <w:rsid w:val="0033531C"/>
    <w:rsid w:val="0033584F"/>
    <w:rsid w:val="00335DB8"/>
    <w:rsid w:val="00340B3A"/>
    <w:rsid w:val="003414F1"/>
    <w:rsid w:val="003418B0"/>
    <w:rsid w:val="003419B5"/>
    <w:rsid w:val="0034289D"/>
    <w:rsid w:val="00343ABC"/>
    <w:rsid w:val="00344CD6"/>
    <w:rsid w:val="00344E0A"/>
    <w:rsid w:val="003463DC"/>
    <w:rsid w:val="00347D72"/>
    <w:rsid w:val="00347FE9"/>
    <w:rsid w:val="00351478"/>
    <w:rsid w:val="00351B45"/>
    <w:rsid w:val="00352261"/>
    <w:rsid w:val="00352AB2"/>
    <w:rsid w:val="00357130"/>
    <w:rsid w:val="00357611"/>
    <w:rsid w:val="00360542"/>
    <w:rsid w:val="00362A10"/>
    <w:rsid w:val="00362FB2"/>
    <w:rsid w:val="003633D8"/>
    <w:rsid w:val="0036346C"/>
    <w:rsid w:val="0036404E"/>
    <w:rsid w:val="0036513A"/>
    <w:rsid w:val="003662D4"/>
    <w:rsid w:val="00367237"/>
    <w:rsid w:val="0037077F"/>
    <w:rsid w:val="00371E0A"/>
    <w:rsid w:val="00372411"/>
    <w:rsid w:val="00373882"/>
    <w:rsid w:val="00373FC0"/>
    <w:rsid w:val="00377982"/>
    <w:rsid w:val="003800AC"/>
    <w:rsid w:val="0038169C"/>
    <w:rsid w:val="00381D66"/>
    <w:rsid w:val="00382C88"/>
    <w:rsid w:val="00382E63"/>
    <w:rsid w:val="003843DB"/>
    <w:rsid w:val="00385B23"/>
    <w:rsid w:val="003860EE"/>
    <w:rsid w:val="003866B7"/>
    <w:rsid w:val="00387745"/>
    <w:rsid w:val="00390C56"/>
    <w:rsid w:val="00392E1B"/>
    <w:rsid w:val="00393761"/>
    <w:rsid w:val="00393C76"/>
    <w:rsid w:val="003942B4"/>
    <w:rsid w:val="003947BE"/>
    <w:rsid w:val="00394BE3"/>
    <w:rsid w:val="00396D4F"/>
    <w:rsid w:val="00397D18"/>
    <w:rsid w:val="003A1572"/>
    <w:rsid w:val="003A1AD9"/>
    <w:rsid w:val="003A1B36"/>
    <w:rsid w:val="003A435E"/>
    <w:rsid w:val="003A4B92"/>
    <w:rsid w:val="003A69FD"/>
    <w:rsid w:val="003A7DFC"/>
    <w:rsid w:val="003A7E3B"/>
    <w:rsid w:val="003B1454"/>
    <w:rsid w:val="003B18B6"/>
    <w:rsid w:val="003B1B1D"/>
    <w:rsid w:val="003B2394"/>
    <w:rsid w:val="003B2F32"/>
    <w:rsid w:val="003B4B52"/>
    <w:rsid w:val="003C1E0E"/>
    <w:rsid w:val="003C3043"/>
    <w:rsid w:val="003C34FE"/>
    <w:rsid w:val="003C59E0"/>
    <w:rsid w:val="003C6541"/>
    <w:rsid w:val="003C6C8D"/>
    <w:rsid w:val="003D10DD"/>
    <w:rsid w:val="003D3E59"/>
    <w:rsid w:val="003D4F95"/>
    <w:rsid w:val="003D5F42"/>
    <w:rsid w:val="003D60A9"/>
    <w:rsid w:val="003E0E4E"/>
    <w:rsid w:val="003E1101"/>
    <w:rsid w:val="003E1A97"/>
    <w:rsid w:val="003E4A96"/>
    <w:rsid w:val="003F4C97"/>
    <w:rsid w:val="003F535D"/>
    <w:rsid w:val="003F77A9"/>
    <w:rsid w:val="003F7C65"/>
    <w:rsid w:val="003F7FE6"/>
    <w:rsid w:val="00400193"/>
    <w:rsid w:val="00400E88"/>
    <w:rsid w:val="0040398F"/>
    <w:rsid w:val="0040576C"/>
    <w:rsid w:val="004074F1"/>
    <w:rsid w:val="004109A4"/>
    <w:rsid w:val="004111B7"/>
    <w:rsid w:val="00411676"/>
    <w:rsid w:val="004129D9"/>
    <w:rsid w:val="00413424"/>
    <w:rsid w:val="00414DD2"/>
    <w:rsid w:val="00415019"/>
    <w:rsid w:val="00415C60"/>
    <w:rsid w:val="004172D4"/>
    <w:rsid w:val="004179D9"/>
    <w:rsid w:val="004212E7"/>
    <w:rsid w:val="0042446D"/>
    <w:rsid w:val="004273CC"/>
    <w:rsid w:val="004278AB"/>
    <w:rsid w:val="00427BF8"/>
    <w:rsid w:val="0043026C"/>
    <w:rsid w:val="00431C02"/>
    <w:rsid w:val="00432EB7"/>
    <w:rsid w:val="004345F7"/>
    <w:rsid w:val="0043531B"/>
    <w:rsid w:val="00437395"/>
    <w:rsid w:val="00442F75"/>
    <w:rsid w:val="00444744"/>
    <w:rsid w:val="00444A9C"/>
    <w:rsid w:val="00445047"/>
    <w:rsid w:val="00446B7E"/>
    <w:rsid w:val="00447971"/>
    <w:rsid w:val="00450EEF"/>
    <w:rsid w:val="00455106"/>
    <w:rsid w:val="004555DC"/>
    <w:rsid w:val="004557F3"/>
    <w:rsid w:val="00455CE4"/>
    <w:rsid w:val="004566E5"/>
    <w:rsid w:val="00463511"/>
    <w:rsid w:val="004637C2"/>
    <w:rsid w:val="00463E39"/>
    <w:rsid w:val="004657FC"/>
    <w:rsid w:val="00465E13"/>
    <w:rsid w:val="004704C8"/>
    <w:rsid w:val="004705D0"/>
    <w:rsid w:val="004733F6"/>
    <w:rsid w:val="00473685"/>
    <w:rsid w:val="00473CF3"/>
    <w:rsid w:val="00474E69"/>
    <w:rsid w:val="00477B1D"/>
    <w:rsid w:val="00480C87"/>
    <w:rsid w:val="00481872"/>
    <w:rsid w:val="00482E3D"/>
    <w:rsid w:val="00484532"/>
    <w:rsid w:val="0048616C"/>
    <w:rsid w:val="00487451"/>
    <w:rsid w:val="00487849"/>
    <w:rsid w:val="00487963"/>
    <w:rsid w:val="00490077"/>
    <w:rsid w:val="004948D1"/>
    <w:rsid w:val="0049498F"/>
    <w:rsid w:val="0049621B"/>
    <w:rsid w:val="00497509"/>
    <w:rsid w:val="004977A9"/>
    <w:rsid w:val="004A435C"/>
    <w:rsid w:val="004A56AF"/>
    <w:rsid w:val="004B02B5"/>
    <w:rsid w:val="004B20A0"/>
    <w:rsid w:val="004B2EB3"/>
    <w:rsid w:val="004B5FA8"/>
    <w:rsid w:val="004B7426"/>
    <w:rsid w:val="004C1895"/>
    <w:rsid w:val="004C27D4"/>
    <w:rsid w:val="004C28E0"/>
    <w:rsid w:val="004C39F7"/>
    <w:rsid w:val="004C5B1E"/>
    <w:rsid w:val="004C5C09"/>
    <w:rsid w:val="004C6A13"/>
    <w:rsid w:val="004C6D40"/>
    <w:rsid w:val="004C71BF"/>
    <w:rsid w:val="004C748E"/>
    <w:rsid w:val="004D0546"/>
    <w:rsid w:val="004D2184"/>
    <w:rsid w:val="004D27F4"/>
    <w:rsid w:val="004D5168"/>
    <w:rsid w:val="004D5F4D"/>
    <w:rsid w:val="004D6985"/>
    <w:rsid w:val="004E03FE"/>
    <w:rsid w:val="004E1579"/>
    <w:rsid w:val="004E1F6F"/>
    <w:rsid w:val="004E3738"/>
    <w:rsid w:val="004E3C56"/>
    <w:rsid w:val="004E4BC4"/>
    <w:rsid w:val="004E4CCD"/>
    <w:rsid w:val="004E71DA"/>
    <w:rsid w:val="004E77C7"/>
    <w:rsid w:val="004E7CE5"/>
    <w:rsid w:val="004F059C"/>
    <w:rsid w:val="004F0C3C"/>
    <w:rsid w:val="004F358A"/>
    <w:rsid w:val="004F4D84"/>
    <w:rsid w:val="004F4E91"/>
    <w:rsid w:val="004F5F8F"/>
    <w:rsid w:val="004F61FD"/>
    <w:rsid w:val="004F63FC"/>
    <w:rsid w:val="004F7236"/>
    <w:rsid w:val="005017A1"/>
    <w:rsid w:val="00501DC1"/>
    <w:rsid w:val="005024AA"/>
    <w:rsid w:val="00502526"/>
    <w:rsid w:val="0050432D"/>
    <w:rsid w:val="00505A92"/>
    <w:rsid w:val="005073A7"/>
    <w:rsid w:val="0051103D"/>
    <w:rsid w:val="0051120F"/>
    <w:rsid w:val="00511FF2"/>
    <w:rsid w:val="00512154"/>
    <w:rsid w:val="00514020"/>
    <w:rsid w:val="00515B6B"/>
    <w:rsid w:val="005168ED"/>
    <w:rsid w:val="00517C2D"/>
    <w:rsid w:val="005200B6"/>
    <w:rsid w:val="005203F1"/>
    <w:rsid w:val="00520A0C"/>
    <w:rsid w:val="00521566"/>
    <w:rsid w:val="00521BC3"/>
    <w:rsid w:val="005238BF"/>
    <w:rsid w:val="005247DE"/>
    <w:rsid w:val="00526040"/>
    <w:rsid w:val="005328DA"/>
    <w:rsid w:val="00533632"/>
    <w:rsid w:val="00533ED6"/>
    <w:rsid w:val="005368A2"/>
    <w:rsid w:val="00536A40"/>
    <w:rsid w:val="00537D47"/>
    <w:rsid w:val="0054061C"/>
    <w:rsid w:val="005410BA"/>
    <w:rsid w:val="00541417"/>
    <w:rsid w:val="00541E6E"/>
    <w:rsid w:val="0054251F"/>
    <w:rsid w:val="00544A6A"/>
    <w:rsid w:val="005478A3"/>
    <w:rsid w:val="00551A78"/>
    <w:rsid w:val="005520D8"/>
    <w:rsid w:val="00553D5D"/>
    <w:rsid w:val="00554FA7"/>
    <w:rsid w:val="0055519B"/>
    <w:rsid w:val="00556CF1"/>
    <w:rsid w:val="005602E7"/>
    <w:rsid w:val="0056173A"/>
    <w:rsid w:val="00562312"/>
    <w:rsid w:val="00563F0F"/>
    <w:rsid w:val="00564BB8"/>
    <w:rsid w:val="00564DB1"/>
    <w:rsid w:val="005671E8"/>
    <w:rsid w:val="00567609"/>
    <w:rsid w:val="00572264"/>
    <w:rsid w:val="005752C9"/>
    <w:rsid w:val="005762A7"/>
    <w:rsid w:val="00577499"/>
    <w:rsid w:val="0057757C"/>
    <w:rsid w:val="00577FB0"/>
    <w:rsid w:val="00581C09"/>
    <w:rsid w:val="0058305D"/>
    <w:rsid w:val="00585DE9"/>
    <w:rsid w:val="005867E7"/>
    <w:rsid w:val="00586A39"/>
    <w:rsid w:val="005914F1"/>
    <w:rsid w:val="005916D7"/>
    <w:rsid w:val="00591956"/>
    <w:rsid w:val="0059251F"/>
    <w:rsid w:val="0059393D"/>
    <w:rsid w:val="005946DC"/>
    <w:rsid w:val="00594B8D"/>
    <w:rsid w:val="00595704"/>
    <w:rsid w:val="005968DA"/>
    <w:rsid w:val="00596F34"/>
    <w:rsid w:val="005977EB"/>
    <w:rsid w:val="00597CA4"/>
    <w:rsid w:val="005A09A1"/>
    <w:rsid w:val="005A0AD9"/>
    <w:rsid w:val="005A6676"/>
    <w:rsid w:val="005A698C"/>
    <w:rsid w:val="005A6B3C"/>
    <w:rsid w:val="005A6DDD"/>
    <w:rsid w:val="005A736A"/>
    <w:rsid w:val="005B220C"/>
    <w:rsid w:val="005B2FB8"/>
    <w:rsid w:val="005B3461"/>
    <w:rsid w:val="005B3BDB"/>
    <w:rsid w:val="005B5825"/>
    <w:rsid w:val="005C0ECD"/>
    <w:rsid w:val="005C1F7B"/>
    <w:rsid w:val="005C243C"/>
    <w:rsid w:val="005C2904"/>
    <w:rsid w:val="005C3B70"/>
    <w:rsid w:val="005C550D"/>
    <w:rsid w:val="005C6800"/>
    <w:rsid w:val="005C6A33"/>
    <w:rsid w:val="005C743D"/>
    <w:rsid w:val="005D0697"/>
    <w:rsid w:val="005D3BFF"/>
    <w:rsid w:val="005D64E8"/>
    <w:rsid w:val="005D6D90"/>
    <w:rsid w:val="005E0799"/>
    <w:rsid w:val="005E26FF"/>
    <w:rsid w:val="005E4125"/>
    <w:rsid w:val="005E512B"/>
    <w:rsid w:val="005E7E9B"/>
    <w:rsid w:val="005F13D5"/>
    <w:rsid w:val="005F1F73"/>
    <w:rsid w:val="005F432B"/>
    <w:rsid w:val="005F4FEC"/>
    <w:rsid w:val="005F5332"/>
    <w:rsid w:val="005F5A80"/>
    <w:rsid w:val="005F62AC"/>
    <w:rsid w:val="005F6D79"/>
    <w:rsid w:val="005F715B"/>
    <w:rsid w:val="005F7D4E"/>
    <w:rsid w:val="00601E59"/>
    <w:rsid w:val="006044FF"/>
    <w:rsid w:val="00606D81"/>
    <w:rsid w:val="00607818"/>
    <w:rsid w:val="00607B39"/>
    <w:rsid w:val="00607CC5"/>
    <w:rsid w:val="006108A4"/>
    <w:rsid w:val="00611B95"/>
    <w:rsid w:val="00613F25"/>
    <w:rsid w:val="00615473"/>
    <w:rsid w:val="006162EE"/>
    <w:rsid w:val="00620323"/>
    <w:rsid w:val="00620775"/>
    <w:rsid w:val="006217AB"/>
    <w:rsid w:val="0062219A"/>
    <w:rsid w:val="00626BF3"/>
    <w:rsid w:val="00630FAD"/>
    <w:rsid w:val="00631CD1"/>
    <w:rsid w:val="00631F92"/>
    <w:rsid w:val="00633014"/>
    <w:rsid w:val="0063437B"/>
    <w:rsid w:val="0063489E"/>
    <w:rsid w:val="00634C2D"/>
    <w:rsid w:val="00637BCB"/>
    <w:rsid w:val="0064115E"/>
    <w:rsid w:val="006414AE"/>
    <w:rsid w:val="0064432B"/>
    <w:rsid w:val="0065013C"/>
    <w:rsid w:val="00650A71"/>
    <w:rsid w:val="00651529"/>
    <w:rsid w:val="00654243"/>
    <w:rsid w:val="006553FF"/>
    <w:rsid w:val="00655F81"/>
    <w:rsid w:val="0066111F"/>
    <w:rsid w:val="00662161"/>
    <w:rsid w:val="00662ECD"/>
    <w:rsid w:val="00663673"/>
    <w:rsid w:val="006638BF"/>
    <w:rsid w:val="00663B7E"/>
    <w:rsid w:val="00664F67"/>
    <w:rsid w:val="006651CA"/>
    <w:rsid w:val="006673CA"/>
    <w:rsid w:val="0067088E"/>
    <w:rsid w:val="00670E32"/>
    <w:rsid w:val="00672057"/>
    <w:rsid w:val="0067312A"/>
    <w:rsid w:val="006736B3"/>
    <w:rsid w:val="00673C26"/>
    <w:rsid w:val="00674694"/>
    <w:rsid w:val="00676881"/>
    <w:rsid w:val="00676AB4"/>
    <w:rsid w:val="00680F97"/>
    <w:rsid w:val="006812AF"/>
    <w:rsid w:val="006813F7"/>
    <w:rsid w:val="00682FEF"/>
    <w:rsid w:val="0068327D"/>
    <w:rsid w:val="00685077"/>
    <w:rsid w:val="00685EFA"/>
    <w:rsid w:val="0068626A"/>
    <w:rsid w:val="006866C5"/>
    <w:rsid w:val="006900FE"/>
    <w:rsid w:val="006910C3"/>
    <w:rsid w:val="0069110A"/>
    <w:rsid w:val="006929CA"/>
    <w:rsid w:val="00692D13"/>
    <w:rsid w:val="00693F24"/>
    <w:rsid w:val="00694AF0"/>
    <w:rsid w:val="00694B88"/>
    <w:rsid w:val="00696914"/>
    <w:rsid w:val="00696C1C"/>
    <w:rsid w:val="006970EF"/>
    <w:rsid w:val="006A2DA6"/>
    <w:rsid w:val="006A3A7A"/>
    <w:rsid w:val="006A4686"/>
    <w:rsid w:val="006A6CA6"/>
    <w:rsid w:val="006A6D8A"/>
    <w:rsid w:val="006A75BD"/>
    <w:rsid w:val="006B0E9E"/>
    <w:rsid w:val="006B2432"/>
    <w:rsid w:val="006B24ED"/>
    <w:rsid w:val="006B2C93"/>
    <w:rsid w:val="006B3EBF"/>
    <w:rsid w:val="006B516F"/>
    <w:rsid w:val="006B5AE4"/>
    <w:rsid w:val="006C0CE7"/>
    <w:rsid w:val="006C0F3D"/>
    <w:rsid w:val="006C1110"/>
    <w:rsid w:val="006C2CCB"/>
    <w:rsid w:val="006D1038"/>
    <w:rsid w:val="006D1507"/>
    <w:rsid w:val="006D23F2"/>
    <w:rsid w:val="006D2F65"/>
    <w:rsid w:val="006D399A"/>
    <w:rsid w:val="006D4054"/>
    <w:rsid w:val="006D4081"/>
    <w:rsid w:val="006D6113"/>
    <w:rsid w:val="006D741F"/>
    <w:rsid w:val="006E02EC"/>
    <w:rsid w:val="006E2258"/>
    <w:rsid w:val="006E3393"/>
    <w:rsid w:val="006E35D7"/>
    <w:rsid w:val="006E5EF0"/>
    <w:rsid w:val="006E7285"/>
    <w:rsid w:val="006F0B26"/>
    <w:rsid w:val="006F16B2"/>
    <w:rsid w:val="006F3B6D"/>
    <w:rsid w:val="006F51EA"/>
    <w:rsid w:val="006F7646"/>
    <w:rsid w:val="00700909"/>
    <w:rsid w:val="0070118E"/>
    <w:rsid w:val="00702C7F"/>
    <w:rsid w:val="0070472D"/>
    <w:rsid w:val="0071144C"/>
    <w:rsid w:val="00711B9D"/>
    <w:rsid w:val="00712CFE"/>
    <w:rsid w:val="00713B6A"/>
    <w:rsid w:val="0071484E"/>
    <w:rsid w:val="007211B1"/>
    <w:rsid w:val="00721A65"/>
    <w:rsid w:val="0072264F"/>
    <w:rsid w:val="00722861"/>
    <w:rsid w:val="00723DDD"/>
    <w:rsid w:val="00725985"/>
    <w:rsid w:val="00726C80"/>
    <w:rsid w:val="00726EED"/>
    <w:rsid w:val="0073141F"/>
    <w:rsid w:val="00731D68"/>
    <w:rsid w:val="00734E3B"/>
    <w:rsid w:val="0073502B"/>
    <w:rsid w:val="007351F2"/>
    <w:rsid w:val="00736138"/>
    <w:rsid w:val="00737047"/>
    <w:rsid w:val="00740053"/>
    <w:rsid w:val="00740BD3"/>
    <w:rsid w:val="00740E6D"/>
    <w:rsid w:val="00741CB2"/>
    <w:rsid w:val="00743D7D"/>
    <w:rsid w:val="00744D7E"/>
    <w:rsid w:val="00746187"/>
    <w:rsid w:val="007465D6"/>
    <w:rsid w:val="00747359"/>
    <w:rsid w:val="007531C1"/>
    <w:rsid w:val="00753D6E"/>
    <w:rsid w:val="00756023"/>
    <w:rsid w:val="00756C65"/>
    <w:rsid w:val="00756EB1"/>
    <w:rsid w:val="0075745E"/>
    <w:rsid w:val="00757460"/>
    <w:rsid w:val="00757906"/>
    <w:rsid w:val="00757D85"/>
    <w:rsid w:val="00760C61"/>
    <w:rsid w:val="00762168"/>
    <w:rsid w:val="0076254F"/>
    <w:rsid w:val="00763B79"/>
    <w:rsid w:val="00766FFD"/>
    <w:rsid w:val="007717BB"/>
    <w:rsid w:val="00771EF9"/>
    <w:rsid w:val="0077299B"/>
    <w:rsid w:val="00776143"/>
    <w:rsid w:val="007801F5"/>
    <w:rsid w:val="00781A59"/>
    <w:rsid w:val="00781BA8"/>
    <w:rsid w:val="00783549"/>
    <w:rsid w:val="00783CA4"/>
    <w:rsid w:val="00784063"/>
    <w:rsid w:val="007842FB"/>
    <w:rsid w:val="007847ED"/>
    <w:rsid w:val="007848B4"/>
    <w:rsid w:val="00786124"/>
    <w:rsid w:val="00787017"/>
    <w:rsid w:val="00790ED8"/>
    <w:rsid w:val="00791988"/>
    <w:rsid w:val="00793BB3"/>
    <w:rsid w:val="00794F46"/>
    <w:rsid w:val="007950E4"/>
    <w:rsid w:val="0079514B"/>
    <w:rsid w:val="007952CE"/>
    <w:rsid w:val="00796AFC"/>
    <w:rsid w:val="00796E32"/>
    <w:rsid w:val="00797BC2"/>
    <w:rsid w:val="007A23AA"/>
    <w:rsid w:val="007A2DC1"/>
    <w:rsid w:val="007A34FC"/>
    <w:rsid w:val="007A57AB"/>
    <w:rsid w:val="007A5BFB"/>
    <w:rsid w:val="007B08DD"/>
    <w:rsid w:val="007B4540"/>
    <w:rsid w:val="007B6600"/>
    <w:rsid w:val="007B667E"/>
    <w:rsid w:val="007B6C75"/>
    <w:rsid w:val="007C17B3"/>
    <w:rsid w:val="007C1A8C"/>
    <w:rsid w:val="007C23D3"/>
    <w:rsid w:val="007C276E"/>
    <w:rsid w:val="007C2A0E"/>
    <w:rsid w:val="007C2E51"/>
    <w:rsid w:val="007C3009"/>
    <w:rsid w:val="007C4BB8"/>
    <w:rsid w:val="007C4E89"/>
    <w:rsid w:val="007C5BA3"/>
    <w:rsid w:val="007C6A83"/>
    <w:rsid w:val="007D2099"/>
    <w:rsid w:val="007D3319"/>
    <w:rsid w:val="007D335D"/>
    <w:rsid w:val="007D4378"/>
    <w:rsid w:val="007D69D3"/>
    <w:rsid w:val="007D75FB"/>
    <w:rsid w:val="007E0349"/>
    <w:rsid w:val="007E085A"/>
    <w:rsid w:val="007E122E"/>
    <w:rsid w:val="007E3314"/>
    <w:rsid w:val="007E40C9"/>
    <w:rsid w:val="007E4B03"/>
    <w:rsid w:val="007E6DD7"/>
    <w:rsid w:val="007F04A2"/>
    <w:rsid w:val="007F13A4"/>
    <w:rsid w:val="007F22F8"/>
    <w:rsid w:val="007F324B"/>
    <w:rsid w:val="007F32FC"/>
    <w:rsid w:val="007F3CFC"/>
    <w:rsid w:val="007F456F"/>
    <w:rsid w:val="007F4615"/>
    <w:rsid w:val="007F5478"/>
    <w:rsid w:val="007F5CC2"/>
    <w:rsid w:val="008001F0"/>
    <w:rsid w:val="00800D32"/>
    <w:rsid w:val="0080101C"/>
    <w:rsid w:val="008024A9"/>
    <w:rsid w:val="008024C3"/>
    <w:rsid w:val="008026C7"/>
    <w:rsid w:val="00803A5B"/>
    <w:rsid w:val="0080553C"/>
    <w:rsid w:val="008056DE"/>
    <w:rsid w:val="00805B46"/>
    <w:rsid w:val="00807E1E"/>
    <w:rsid w:val="008119FD"/>
    <w:rsid w:val="00811E8C"/>
    <w:rsid w:val="008148FB"/>
    <w:rsid w:val="0081648A"/>
    <w:rsid w:val="00817B79"/>
    <w:rsid w:val="00821240"/>
    <w:rsid w:val="00822DC6"/>
    <w:rsid w:val="0082354E"/>
    <w:rsid w:val="00825B67"/>
    <w:rsid w:val="00825DC2"/>
    <w:rsid w:val="00827327"/>
    <w:rsid w:val="00830189"/>
    <w:rsid w:val="0083170F"/>
    <w:rsid w:val="00834AD3"/>
    <w:rsid w:val="00836936"/>
    <w:rsid w:val="00836C34"/>
    <w:rsid w:val="00841FA2"/>
    <w:rsid w:val="00842C6F"/>
    <w:rsid w:val="008433AF"/>
    <w:rsid w:val="00843795"/>
    <w:rsid w:val="00845CE0"/>
    <w:rsid w:val="00847F0F"/>
    <w:rsid w:val="00850278"/>
    <w:rsid w:val="008510AB"/>
    <w:rsid w:val="0085115E"/>
    <w:rsid w:val="00851C45"/>
    <w:rsid w:val="00851C9B"/>
    <w:rsid w:val="0085210A"/>
    <w:rsid w:val="00852448"/>
    <w:rsid w:val="0085283C"/>
    <w:rsid w:val="00853F8E"/>
    <w:rsid w:val="00854AB5"/>
    <w:rsid w:val="0085651B"/>
    <w:rsid w:val="008656D3"/>
    <w:rsid w:val="00865AD3"/>
    <w:rsid w:val="008704E8"/>
    <w:rsid w:val="00870B33"/>
    <w:rsid w:val="008714DC"/>
    <w:rsid w:val="00880C48"/>
    <w:rsid w:val="00880FC7"/>
    <w:rsid w:val="00881268"/>
    <w:rsid w:val="0088194C"/>
    <w:rsid w:val="00882467"/>
    <w:rsid w:val="0088258A"/>
    <w:rsid w:val="00884D1A"/>
    <w:rsid w:val="00885210"/>
    <w:rsid w:val="00886332"/>
    <w:rsid w:val="00887F22"/>
    <w:rsid w:val="008901CE"/>
    <w:rsid w:val="0089048E"/>
    <w:rsid w:val="008915D5"/>
    <w:rsid w:val="00895543"/>
    <w:rsid w:val="00896FAC"/>
    <w:rsid w:val="00897062"/>
    <w:rsid w:val="008A10CF"/>
    <w:rsid w:val="008A1E45"/>
    <w:rsid w:val="008A26D9"/>
    <w:rsid w:val="008A29F0"/>
    <w:rsid w:val="008A47C6"/>
    <w:rsid w:val="008A54E6"/>
    <w:rsid w:val="008A7E8E"/>
    <w:rsid w:val="008B1573"/>
    <w:rsid w:val="008B2453"/>
    <w:rsid w:val="008B253E"/>
    <w:rsid w:val="008B28AA"/>
    <w:rsid w:val="008B399F"/>
    <w:rsid w:val="008B3B14"/>
    <w:rsid w:val="008B544A"/>
    <w:rsid w:val="008B6855"/>
    <w:rsid w:val="008B6CC9"/>
    <w:rsid w:val="008C0C29"/>
    <w:rsid w:val="008C0E5F"/>
    <w:rsid w:val="008C1115"/>
    <w:rsid w:val="008C13A0"/>
    <w:rsid w:val="008C26DE"/>
    <w:rsid w:val="008C36D1"/>
    <w:rsid w:val="008C631D"/>
    <w:rsid w:val="008C7B1A"/>
    <w:rsid w:val="008C7CE9"/>
    <w:rsid w:val="008D0492"/>
    <w:rsid w:val="008D5273"/>
    <w:rsid w:val="008D7FA0"/>
    <w:rsid w:val="008E14E8"/>
    <w:rsid w:val="008E21F4"/>
    <w:rsid w:val="008E277E"/>
    <w:rsid w:val="008E3947"/>
    <w:rsid w:val="008E4650"/>
    <w:rsid w:val="008E5BC4"/>
    <w:rsid w:val="008E60A9"/>
    <w:rsid w:val="008F1F2A"/>
    <w:rsid w:val="008F210F"/>
    <w:rsid w:val="008F2687"/>
    <w:rsid w:val="008F3383"/>
    <w:rsid w:val="008F3638"/>
    <w:rsid w:val="008F4441"/>
    <w:rsid w:val="008F6A35"/>
    <w:rsid w:val="008F6C0F"/>
    <w:rsid w:val="008F6F31"/>
    <w:rsid w:val="008F708C"/>
    <w:rsid w:val="008F74DF"/>
    <w:rsid w:val="009004FB"/>
    <w:rsid w:val="00900759"/>
    <w:rsid w:val="0090094D"/>
    <w:rsid w:val="00900F4E"/>
    <w:rsid w:val="009030C8"/>
    <w:rsid w:val="00903AA1"/>
    <w:rsid w:val="0090524F"/>
    <w:rsid w:val="00907790"/>
    <w:rsid w:val="00910D74"/>
    <w:rsid w:val="00910E38"/>
    <w:rsid w:val="009127BA"/>
    <w:rsid w:val="00912B27"/>
    <w:rsid w:val="00914F3D"/>
    <w:rsid w:val="0091775E"/>
    <w:rsid w:val="009207A3"/>
    <w:rsid w:val="009227A6"/>
    <w:rsid w:val="00923A69"/>
    <w:rsid w:val="009245A6"/>
    <w:rsid w:val="00927AC7"/>
    <w:rsid w:val="00930343"/>
    <w:rsid w:val="00930584"/>
    <w:rsid w:val="00930A9C"/>
    <w:rsid w:val="00930EC8"/>
    <w:rsid w:val="00931C71"/>
    <w:rsid w:val="00933EC1"/>
    <w:rsid w:val="009348D3"/>
    <w:rsid w:val="0093578D"/>
    <w:rsid w:val="00942F03"/>
    <w:rsid w:val="00943954"/>
    <w:rsid w:val="00945C9C"/>
    <w:rsid w:val="009478C3"/>
    <w:rsid w:val="00947E4B"/>
    <w:rsid w:val="00950F76"/>
    <w:rsid w:val="009526A6"/>
    <w:rsid w:val="009530DB"/>
    <w:rsid w:val="00953676"/>
    <w:rsid w:val="009570DA"/>
    <w:rsid w:val="0095768B"/>
    <w:rsid w:val="0096056E"/>
    <w:rsid w:val="009607F1"/>
    <w:rsid w:val="009657FC"/>
    <w:rsid w:val="00966805"/>
    <w:rsid w:val="00966820"/>
    <w:rsid w:val="009705EE"/>
    <w:rsid w:val="00971985"/>
    <w:rsid w:val="009726DE"/>
    <w:rsid w:val="00972CB5"/>
    <w:rsid w:val="0097325C"/>
    <w:rsid w:val="00973F4D"/>
    <w:rsid w:val="009764F3"/>
    <w:rsid w:val="00977927"/>
    <w:rsid w:val="00977BB9"/>
    <w:rsid w:val="0098135C"/>
    <w:rsid w:val="0098156A"/>
    <w:rsid w:val="009831D1"/>
    <w:rsid w:val="0098377F"/>
    <w:rsid w:val="009839E6"/>
    <w:rsid w:val="00983E34"/>
    <w:rsid w:val="0098570C"/>
    <w:rsid w:val="00986094"/>
    <w:rsid w:val="009878D0"/>
    <w:rsid w:val="0098796F"/>
    <w:rsid w:val="0099088D"/>
    <w:rsid w:val="00991BAC"/>
    <w:rsid w:val="00993E1B"/>
    <w:rsid w:val="009A27BD"/>
    <w:rsid w:val="009A2F51"/>
    <w:rsid w:val="009A403F"/>
    <w:rsid w:val="009A43F9"/>
    <w:rsid w:val="009A6EA0"/>
    <w:rsid w:val="009A70B5"/>
    <w:rsid w:val="009B064C"/>
    <w:rsid w:val="009B2386"/>
    <w:rsid w:val="009B256A"/>
    <w:rsid w:val="009B3611"/>
    <w:rsid w:val="009B3805"/>
    <w:rsid w:val="009B5E4A"/>
    <w:rsid w:val="009B6D26"/>
    <w:rsid w:val="009B7080"/>
    <w:rsid w:val="009C0C53"/>
    <w:rsid w:val="009C1335"/>
    <w:rsid w:val="009C1AB2"/>
    <w:rsid w:val="009C1B24"/>
    <w:rsid w:val="009C1F24"/>
    <w:rsid w:val="009C3BEF"/>
    <w:rsid w:val="009C40B7"/>
    <w:rsid w:val="009C4B06"/>
    <w:rsid w:val="009C6EE9"/>
    <w:rsid w:val="009C7251"/>
    <w:rsid w:val="009D3AB6"/>
    <w:rsid w:val="009D4DD9"/>
    <w:rsid w:val="009D4E46"/>
    <w:rsid w:val="009D6363"/>
    <w:rsid w:val="009D6886"/>
    <w:rsid w:val="009D7B31"/>
    <w:rsid w:val="009E0C2B"/>
    <w:rsid w:val="009E2E91"/>
    <w:rsid w:val="009E446A"/>
    <w:rsid w:val="009E475D"/>
    <w:rsid w:val="009E4864"/>
    <w:rsid w:val="009E571B"/>
    <w:rsid w:val="009E635A"/>
    <w:rsid w:val="009F0344"/>
    <w:rsid w:val="009F2851"/>
    <w:rsid w:val="009F2BF8"/>
    <w:rsid w:val="009F2F6F"/>
    <w:rsid w:val="009F41CA"/>
    <w:rsid w:val="009F45AD"/>
    <w:rsid w:val="009F51D3"/>
    <w:rsid w:val="009F5C4D"/>
    <w:rsid w:val="009F60C1"/>
    <w:rsid w:val="00A010F4"/>
    <w:rsid w:val="00A03AFA"/>
    <w:rsid w:val="00A03B67"/>
    <w:rsid w:val="00A03CBF"/>
    <w:rsid w:val="00A059FA"/>
    <w:rsid w:val="00A05C7F"/>
    <w:rsid w:val="00A076B6"/>
    <w:rsid w:val="00A11195"/>
    <w:rsid w:val="00A11C11"/>
    <w:rsid w:val="00A11F0B"/>
    <w:rsid w:val="00A1286B"/>
    <w:rsid w:val="00A139F5"/>
    <w:rsid w:val="00A13D79"/>
    <w:rsid w:val="00A13E65"/>
    <w:rsid w:val="00A15D46"/>
    <w:rsid w:val="00A16546"/>
    <w:rsid w:val="00A16FBF"/>
    <w:rsid w:val="00A20060"/>
    <w:rsid w:val="00A20574"/>
    <w:rsid w:val="00A20BA5"/>
    <w:rsid w:val="00A23DAD"/>
    <w:rsid w:val="00A24098"/>
    <w:rsid w:val="00A30B6C"/>
    <w:rsid w:val="00A30CBB"/>
    <w:rsid w:val="00A30FC8"/>
    <w:rsid w:val="00A31E36"/>
    <w:rsid w:val="00A32628"/>
    <w:rsid w:val="00A35CC6"/>
    <w:rsid w:val="00A365F4"/>
    <w:rsid w:val="00A4257E"/>
    <w:rsid w:val="00A42675"/>
    <w:rsid w:val="00A42F20"/>
    <w:rsid w:val="00A433D5"/>
    <w:rsid w:val="00A43CBE"/>
    <w:rsid w:val="00A440E4"/>
    <w:rsid w:val="00A4589E"/>
    <w:rsid w:val="00A47D80"/>
    <w:rsid w:val="00A50B5D"/>
    <w:rsid w:val="00A527F7"/>
    <w:rsid w:val="00A5302E"/>
    <w:rsid w:val="00A53132"/>
    <w:rsid w:val="00A546DC"/>
    <w:rsid w:val="00A54E94"/>
    <w:rsid w:val="00A54F35"/>
    <w:rsid w:val="00A563F2"/>
    <w:rsid w:val="00A566E8"/>
    <w:rsid w:val="00A606CD"/>
    <w:rsid w:val="00A619F8"/>
    <w:rsid w:val="00A62C39"/>
    <w:rsid w:val="00A65493"/>
    <w:rsid w:val="00A6684C"/>
    <w:rsid w:val="00A67389"/>
    <w:rsid w:val="00A7100E"/>
    <w:rsid w:val="00A73164"/>
    <w:rsid w:val="00A73BAA"/>
    <w:rsid w:val="00A740C4"/>
    <w:rsid w:val="00A77DDE"/>
    <w:rsid w:val="00A810F9"/>
    <w:rsid w:val="00A81466"/>
    <w:rsid w:val="00A84607"/>
    <w:rsid w:val="00A84CAB"/>
    <w:rsid w:val="00A851FF"/>
    <w:rsid w:val="00A863CB"/>
    <w:rsid w:val="00A86ECC"/>
    <w:rsid w:val="00A86FCC"/>
    <w:rsid w:val="00A8787D"/>
    <w:rsid w:val="00A87EA3"/>
    <w:rsid w:val="00A87FA8"/>
    <w:rsid w:val="00A9110D"/>
    <w:rsid w:val="00A91472"/>
    <w:rsid w:val="00A93308"/>
    <w:rsid w:val="00A94DDE"/>
    <w:rsid w:val="00A954D1"/>
    <w:rsid w:val="00A95FA3"/>
    <w:rsid w:val="00AA116A"/>
    <w:rsid w:val="00AA23E1"/>
    <w:rsid w:val="00AA30A0"/>
    <w:rsid w:val="00AA54F0"/>
    <w:rsid w:val="00AA6066"/>
    <w:rsid w:val="00AA6166"/>
    <w:rsid w:val="00AA710D"/>
    <w:rsid w:val="00AB097D"/>
    <w:rsid w:val="00AB0AF6"/>
    <w:rsid w:val="00AB0CA3"/>
    <w:rsid w:val="00AB29C8"/>
    <w:rsid w:val="00AB3DDD"/>
    <w:rsid w:val="00AB4C3B"/>
    <w:rsid w:val="00AB528C"/>
    <w:rsid w:val="00AB6D25"/>
    <w:rsid w:val="00AB7D92"/>
    <w:rsid w:val="00AC1337"/>
    <w:rsid w:val="00AC2335"/>
    <w:rsid w:val="00AC2824"/>
    <w:rsid w:val="00AC2C07"/>
    <w:rsid w:val="00AC2FB8"/>
    <w:rsid w:val="00AC396B"/>
    <w:rsid w:val="00AC707D"/>
    <w:rsid w:val="00AC78BB"/>
    <w:rsid w:val="00AC7C00"/>
    <w:rsid w:val="00AD02B9"/>
    <w:rsid w:val="00AD05AF"/>
    <w:rsid w:val="00AD2B2B"/>
    <w:rsid w:val="00AD3F11"/>
    <w:rsid w:val="00AD45C9"/>
    <w:rsid w:val="00AD4B64"/>
    <w:rsid w:val="00AD672A"/>
    <w:rsid w:val="00AE0353"/>
    <w:rsid w:val="00AE0567"/>
    <w:rsid w:val="00AE2D4B"/>
    <w:rsid w:val="00AE32D6"/>
    <w:rsid w:val="00AE3C87"/>
    <w:rsid w:val="00AE4F99"/>
    <w:rsid w:val="00AE64F0"/>
    <w:rsid w:val="00AF062E"/>
    <w:rsid w:val="00AF1940"/>
    <w:rsid w:val="00AF22B0"/>
    <w:rsid w:val="00AF39CA"/>
    <w:rsid w:val="00AF4031"/>
    <w:rsid w:val="00AF41AA"/>
    <w:rsid w:val="00AF4CCB"/>
    <w:rsid w:val="00AF5776"/>
    <w:rsid w:val="00AF7814"/>
    <w:rsid w:val="00B00850"/>
    <w:rsid w:val="00B01674"/>
    <w:rsid w:val="00B01B17"/>
    <w:rsid w:val="00B02AA4"/>
    <w:rsid w:val="00B03248"/>
    <w:rsid w:val="00B03587"/>
    <w:rsid w:val="00B047E6"/>
    <w:rsid w:val="00B04D56"/>
    <w:rsid w:val="00B05F0A"/>
    <w:rsid w:val="00B073A5"/>
    <w:rsid w:val="00B13259"/>
    <w:rsid w:val="00B14695"/>
    <w:rsid w:val="00B14952"/>
    <w:rsid w:val="00B16A12"/>
    <w:rsid w:val="00B2079E"/>
    <w:rsid w:val="00B2213E"/>
    <w:rsid w:val="00B2279F"/>
    <w:rsid w:val="00B25270"/>
    <w:rsid w:val="00B271B3"/>
    <w:rsid w:val="00B31C84"/>
    <w:rsid w:val="00B31E5A"/>
    <w:rsid w:val="00B32553"/>
    <w:rsid w:val="00B33F3F"/>
    <w:rsid w:val="00B3565E"/>
    <w:rsid w:val="00B36C4C"/>
    <w:rsid w:val="00B37D4B"/>
    <w:rsid w:val="00B41E83"/>
    <w:rsid w:val="00B43686"/>
    <w:rsid w:val="00B44553"/>
    <w:rsid w:val="00B450BC"/>
    <w:rsid w:val="00B4588D"/>
    <w:rsid w:val="00B53C97"/>
    <w:rsid w:val="00B5623E"/>
    <w:rsid w:val="00B60074"/>
    <w:rsid w:val="00B63651"/>
    <w:rsid w:val="00B6382C"/>
    <w:rsid w:val="00B648C6"/>
    <w:rsid w:val="00B64C7B"/>
    <w:rsid w:val="00B653AB"/>
    <w:rsid w:val="00B65F9E"/>
    <w:rsid w:val="00B66B19"/>
    <w:rsid w:val="00B67B86"/>
    <w:rsid w:val="00B67D95"/>
    <w:rsid w:val="00B7215E"/>
    <w:rsid w:val="00B72AF1"/>
    <w:rsid w:val="00B72DE8"/>
    <w:rsid w:val="00B801BE"/>
    <w:rsid w:val="00B80214"/>
    <w:rsid w:val="00B83FE5"/>
    <w:rsid w:val="00B84209"/>
    <w:rsid w:val="00B848A6"/>
    <w:rsid w:val="00B85B36"/>
    <w:rsid w:val="00B85EBE"/>
    <w:rsid w:val="00B8728C"/>
    <w:rsid w:val="00B87F84"/>
    <w:rsid w:val="00B90699"/>
    <w:rsid w:val="00B907DD"/>
    <w:rsid w:val="00B914E9"/>
    <w:rsid w:val="00B9172E"/>
    <w:rsid w:val="00B93010"/>
    <w:rsid w:val="00B94ECA"/>
    <w:rsid w:val="00B956EE"/>
    <w:rsid w:val="00BA03E1"/>
    <w:rsid w:val="00BA0650"/>
    <w:rsid w:val="00BA0AA8"/>
    <w:rsid w:val="00BA16B0"/>
    <w:rsid w:val="00BA2BA1"/>
    <w:rsid w:val="00BA34D6"/>
    <w:rsid w:val="00BA4359"/>
    <w:rsid w:val="00BA46D9"/>
    <w:rsid w:val="00BA4878"/>
    <w:rsid w:val="00BA6160"/>
    <w:rsid w:val="00BA71B2"/>
    <w:rsid w:val="00BB09E9"/>
    <w:rsid w:val="00BB0C00"/>
    <w:rsid w:val="00BB1028"/>
    <w:rsid w:val="00BB1647"/>
    <w:rsid w:val="00BB4F09"/>
    <w:rsid w:val="00BB614B"/>
    <w:rsid w:val="00BB75F7"/>
    <w:rsid w:val="00BC01FE"/>
    <w:rsid w:val="00BC05D5"/>
    <w:rsid w:val="00BC13E7"/>
    <w:rsid w:val="00BC1507"/>
    <w:rsid w:val="00BC3EDC"/>
    <w:rsid w:val="00BC5C02"/>
    <w:rsid w:val="00BC689C"/>
    <w:rsid w:val="00BC7BDD"/>
    <w:rsid w:val="00BD1C3B"/>
    <w:rsid w:val="00BD1D6D"/>
    <w:rsid w:val="00BD32FC"/>
    <w:rsid w:val="00BD374A"/>
    <w:rsid w:val="00BD4E33"/>
    <w:rsid w:val="00BD6B8B"/>
    <w:rsid w:val="00BD7D43"/>
    <w:rsid w:val="00BE01F6"/>
    <w:rsid w:val="00BE1030"/>
    <w:rsid w:val="00BE31FF"/>
    <w:rsid w:val="00BE691A"/>
    <w:rsid w:val="00BE721E"/>
    <w:rsid w:val="00BE79AB"/>
    <w:rsid w:val="00BF151F"/>
    <w:rsid w:val="00BF1C23"/>
    <w:rsid w:val="00BF4170"/>
    <w:rsid w:val="00BF45CD"/>
    <w:rsid w:val="00BF45EF"/>
    <w:rsid w:val="00BF4D95"/>
    <w:rsid w:val="00BF56A3"/>
    <w:rsid w:val="00C0027E"/>
    <w:rsid w:val="00C003A5"/>
    <w:rsid w:val="00C030DE"/>
    <w:rsid w:val="00C039AC"/>
    <w:rsid w:val="00C0711E"/>
    <w:rsid w:val="00C138C7"/>
    <w:rsid w:val="00C13CD0"/>
    <w:rsid w:val="00C168ED"/>
    <w:rsid w:val="00C17473"/>
    <w:rsid w:val="00C1753F"/>
    <w:rsid w:val="00C2044E"/>
    <w:rsid w:val="00C20876"/>
    <w:rsid w:val="00C20FD7"/>
    <w:rsid w:val="00C21E93"/>
    <w:rsid w:val="00C22105"/>
    <w:rsid w:val="00C227E0"/>
    <w:rsid w:val="00C244B6"/>
    <w:rsid w:val="00C25B1C"/>
    <w:rsid w:val="00C26688"/>
    <w:rsid w:val="00C26F87"/>
    <w:rsid w:val="00C27626"/>
    <w:rsid w:val="00C32671"/>
    <w:rsid w:val="00C34904"/>
    <w:rsid w:val="00C35B7D"/>
    <w:rsid w:val="00C36019"/>
    <w:rsid w:val="00C361C0"/>
    <w:rsid w:val="00C36678"/>
    <w:rsid w:val="00C3702F"/>
    <w:rsid w:val="00C3738C"/>
    <w:rsid w:val="00C40954"/>
    <w:rsid w:val="00C42007"/>
    <w:rsid w:val="00C42130"/>
    <w:rsid w:val="00C438B0"/>
    <w:rsid w:val="00C43ABD"/>
    <w:rsid w:val="00C43D49"/>
    <w:rsid w:val="00C441B5"/>
    <w:rsid w:val="00C44278"/>
    <w:rsid w:val="00C459FD"/>
    <w:rsid w:val="00C47E20"/>
    <w:rsid w:val="00C50E2D"/>
    <w:rsid w:val="00C5133D"/>
    <w:rsid w:val="00C52942"/>
    <w:rsid w:val="00C52F93"/>
    <w:rsid w:val="00C5302A"/>
    <w:rsid w:val="00C54AC6"/>
    <w:rsid w:val="00C54BFA"/>
    <w:rsid w:val="00C55286"/>
    <w:rsid w:val="00C600B7"/>
    <w:rsid w:val="00C61947"/>
    <w:rsid w:val="00C61A79"/>
    <w:rsid w:val="00C61BBA"/>
    <w:rsid w:val="00C6212A"/>
    <w:rsid w:val="00C62FD5"/>
    <w:rsid w:val="00C64A37"/>
    <w:rsid w:val="00C65088"/>
    <w:rsid w:val="00C65169"/>
    <w:rsid w:val="00C6639C"/>
    <w:rsid w:val="00C66AEE"/>
    <w:rsid w:val="00C70EE0"/>
    <w:rsid w:val="00C71318"/>
    <w:rsid w:val="00C7158E"/>
    <w:rsid w:val="00C71789"/>
    <w:rsid w:val="00C7180A"/>
    <w:rsid w:val="00C72016"/>
    <w:rsid w:val="00C7250B"/>
    <w:rsid w:val="00C7346B"/>
    <w:rsid w:val="00C734DE"/>
    <w:rsid w:val="00C74484"/>
    <w:rsid w:val="00C75E9C"/>
    <w:rsid w:val="00C77C0E"/>
    <w:rsid w:val="00C816AC"/>
    <w:rsid w:val="00C8175C"/>
    <w:rsid w:val="00C82262"/>
    <w:rsid w:val="00C827EF"/>
    <w:rsid w:val="00C834C2"/>
    <w:rsid w:val="00C83EDC"/>
    <w:rsid w:val="00C8787E"/>
    <w:rsid w:val="00C9001E"/>
    <w:rsid w:val="00C914D6"/>
    <w:rsid w:val="00C91687"/>
    <w:rsid w:val="00C91947"/>
    <w:rsid w:val="00C91F90"/>
    <w:rsid w:val="00C924A8"/>
    <w:rsid w:val="00C92911"/>
    <w:rsid w:val="00C92B6F"/>
    <w:rsid w:val="00C93095"/>
    <w:rsid w:val="00C945FE"/>
    <w:rsid w:val="00C96FAA"/>
    <w:rsid w:val="00C97A04"/>
    <w:rsid w:val="00C97CAE"/>
    <w:rsid w:val="00CA0709"/>
    <w:rsid w:val="00CA107B"/>
    <w:rsid w:val="00CA2312"/>
    <w:rsid w:val="00CA2471"/>
    <w:rsid w:val="00CA3EFC"/>
    <w:rsid w:val="00CA484D"/>
    <w:rsid w:val="00CA4BFC"/>
    <w:rsid w:val="00CA4FB6"/>
    <w:rsid w:val="00CB00E4"/>
    <w:rsid w:val="00CB105C"/>
    <w:rsid w:val="00CB2E08"/>
    <w:rsid w:val="00CB3759"/>
    <w:rsid w:val="00CB39FE"/>
    <w:rsid w:val="00CB3DA4"/>
    <w:rsid w:val="00CB4056"/>
    <w:rsid w:val="00CC0B07"/>
    <w:rsid w:val="00CC443A"/>
    <w:rsid w:val="00CC6ACB"/>
    <w:rsid w:val="00CC739E"/>
    <w:rsid w:val="00CC7CD9"/>
    <w:rsid w:val="00CD411E"/>
    <w:rsid w:val="00CD5189"/>
    <w:rsid w:val="00CD5249"/>
    <w:rsid w:val="00CD54B2"/>
    <w:rsid w:val="00CD58B7"/>
    <w:rsid w:val="00CD6FD6"/>
    <w:rsid w:val="00CD701B"/>
    <w:rsid w:val="00CE1543"/>
    <w:rsid w:val="00CE2792"/>
    <w:rsid w:val="00CE3756"/>
    <w:rsid w:val="00CE6C9A"/>
    <w:rsid w:val="00CE74BC"/>
    <w:rsid w:val="00CE7587"/>
    <w:rsid w:val="00CF0BA3"/>
    <w:rsid w:val="00CF0FC9"/>
    <w:rsid w:val="00CF1ABE"/>
    <w:rsid w:val="00CF2DFB"/>
    <w:rsid w:val="00CF3226"/>
    <w:rsid w:val="00CF4099"/>
    <w:rsid w:val="00CF4B4A"/>
    <w:rsid w:val="00CF4EBC"/>
    <w:rsid w:val="00CF59A6"/>
    <w:rsid w:val="00CF6346"/>
    <w:rsid w:val="00D001D1"/>
    <w:rsid w:val="00D00494"/>
    <w:rsid w:val="00D00796"/>
    <w:rsid w:val="00D01DC1"/>
    <w:rsid w:val="00D020C4"/>
    <w:rsid w:val="00D021F2"/>
    <w:rsid w:val="00D04419"/>
    <w:rsid w:val="00D05F6A"/>
    <w:rsid w:val="00D10728"/>
    <w:rsid w:val="00D14AF9"/>
    <w:rsid w:val="00D1641E"/>
    <w:rsid w:val="00D213BC"/>
    <w:rsid w:val="00D2295E"/>
    <w:rsid w:val="00D22BBD"/>
    <w:rsid w:val="00D230C8"/>
    <w:rsid w:val="00D23732"/>
    <w:rsid w:val="00D23740"/>
    <w:rsid w:val="00D23A84"/>
    <w:rsid w:val="00D256EE"/>
    <w:rsid w:val="00D25BA7"/>
    <w:rsid w:val="00D2605E"/>
    <w:rsid w:val="00D261A2"/>
    <w:rsid w:val="00D263C0"/>
    <w:rsid w:val="00D30BA3"/>
    <w:rsid w:val="00D314BA"/>
    <w:rsid w:val="00D31AE0"/>
    <w:rsid w:val="00D32107"/>
    <w:rsid w:val="00D32192"/>
    <w:rsid w:val="00D3239E"/>
    <w:rsid w:val="00D332E9"/>
    <w:rsid w:val="00D356C3"/>
    <w:rsid w:val="00D36236"/>
    <w:rsid w:val="00D4028E"/>
    <w:rsid w:val="00D421FF"/>
    <w:rsid w:val="00D435F0"/>
    <w:rsid w:val="00D438A2"/>
    <w:rsid w:val="00D44A01"/>
    <w:rsid w:val="00D45197"/>
    <w:rsid w:val="00D45A4B"/>
    <w:rsid w:val="00D476EA"/>
    <w:rsid w:val="00D47E9B"/>
    <w:rsid w:val="00D517DB"/>
    <w:rsid w:val="00D5195D"/>
    <w:rsid w:val="00D53297"/>
    <w:rsid w:val="00D53BD9"/>
    <w:rsid w:val="00D54D5D"/>
    <w:rsid w:val="00D616D2"/>
    <w:rsid w:val="00D62797"/>
    <w:rsid w:val="00D63B5F"/>
    <w:rsid w:val="00D66BAF"/>
    <w:rsid w:val="00D67179"/>
    <w:rsid w:val="00D6730B"/>
    <w:rsid w:val="00D70EF7"/>
    <w:rsid w:val="00D71A2C"/>
    <w:rsid w:val="00D72FD9"/>
    <w:rsid w:val="00D75171"/>
    <w:rsid w:val="00D81026"/>
    <w:rsid w:val="00D8127C"/>
    <w:rsid w:val="00D822A7"/>
    <w:rsid w:val="00D8397C"/>
    <w:rsid w:val="00D84810"/>
    <w:rsid w:val="00D84D61"/>
    <w:rsid w:val="00D84F13"/>
    <w:rsid w:val="00D85018"/>
    <w:rsid w:val="00D8611A"/>
    <w:rsid w:val="00D90677"/>
    <w:rsid w:val="00D9285B"/>
    <w:rsid w:val="00D9437D"/>
    <w:rsid w:val="00D94EED"/>
    <w:rsid w:val="00D95822"/>
    <w:rsid w:val="00D96026"/>
    <w:rsid w:val="00D962DB"/>
    <w:rsid w:val="00D969D5"/>
    <w:rsid w:val="00D96ABC"/>
    <w:rsid w:val="00DA077F"/>
    <w:rsid w:val="00DA28ED"/>
    <w:rsid w:val="00DA291D"/>
    <w:rsid w:val="00DA3F25"/>
    <w:rsid w:val="00DA4EB9"/>
    <w:rsid w:val="00DA4FA9"/>
    <w:rsid w:val="00DA56CD"/>
    <w:rsid w:val="00DA6B90"/>
    <w:rsid w:val="00DA6E92"/>
    <w:rsid w:val="00DA7C1C"/>
    <w:rsid w:val="00DB02B5"/>
    <w:rsid w:val="00DB04A2"/>
    <w:rsid w:val="00DB147A"/>
    <w:rsid w:val="00DB1B7A"/>
    <w:rsid w:val="00DB2460"/>
    <w:rsid w:val="00DB26AF"/>
    <w:rsid w:val="00DB27BE"/>
    <w:rsid w:val="00DB2982"/>
    <w:rsid w:val="00DB2C5A"/>
    <w:rsid w:val="00DB33A9"/>
    <w:rsid w:val="00DB5105"/>
    <w:rsid w:val="00DB675C"/>
    <w:rsid w:val="00DB7109"/>
    <w:rsid w:val="00DB7455"/>
    <w:rsid w:val="00DC046C"/>
    <w:rsid w:val="00DC14B6"/>
    <w:rsid w:val="00DC1E7D"/>
    <w:rsid w:val="00DC4A5B"/>
    <w:rsid w:val="00DC5BB4"/>
    <w:rsid w:val="00DC6708"/>
    <w:rsid w:val="00DC7945"/>
    <w:rsid w:val="00DD0B46"/>
    <w:rsid w:val="00DD4B8C"/>
    <w:rsid w:val="00DD5E7D"/>
    <w:rsid w:val="00DD6988"/>
    <w:rsid w:val="00DD762E"/>
    <w:rsid w:val="00DE10B8"/>
    <w:rsid w:val="00DE2D84"/>
    <w:rsid w:val="00DE5583"/>
    <w:rsid w:val="00DE5735"/>
    <w:rsid w:val="00DE7043"/>
    <w:rsid w:val="00DF16A4"/>
    <w:rsid w:val="00DF36CE"/>
    <w:rsid w:val="00DF3DD8"/>
    <w:rsid w:val="00E0006C"/>
    <w:rsid w:val="00E00788"/>
    <w:rsid w:val="00E01436"/>
    <w:rsid w:val="00E01531"/>
    <w:rsid w:val="00E045BD"/>
    <w:rsid w:val="00E0531A"/>
    <w:rsid w:val="00E1055A"/>
    <w:rsid w:val="00E1140B"/>
    <w:rsid w:val="00E12534"/>
    <w:rsid w:val="00E15E80"/>
    <w:rsid w:val="00E16073"/>
    <w:rsid w:val="00E17B77"/>
    <w:rsid w:val="00E212AA"/>
    <w:rsid w:val="00E219FB"/>
    <w:rsid w:val="00E221D1"/>
    <w:rsid w:val="00E23337"/>
    <w:rsid w:val="00E233ED"/>
    <w:rsid w:val="00E23AE1"/>
    <w:rsid w:val="00E24903"/>
    <w:rsid w:val="00E24B29"/>
    <w:rsid w:val="00E258F8"/>
    <w:rsid w:val="00E259EA"/>
    <w:rsid w:val="00E32061"/>
    <w:rsid w:val="00E34B82"/>
    <w:rsid w:val="00E3589D"/>
    <w:rsid w:val="00E36FFE"/>
    <w:rsid w:val="00E3707B"/>
    <w:rsid w:val="00E423EE"/>
    <w:rsid w:val="00E42FF9"/>
    <w:rsid w:val="00E4310A"/>
    <w:rsid w:val="00E43C3A"/>
    <w:rsid w:val="00E44D7E"/>
    <w:rsid w:val="00E459ED"/>
    <w:rsid w:val="00E46B4A"/>
    <w:rsid w:val="00E46B80"/>
    <w:rsid w:val="00E4714C"/>
    <w:rsid w:val="00E5190B"/>
    <w:rsid w:val="00E51AEB"/>
    <w:rsid w:val="00E522A7"/>
    <w:rsid w:val="00E52A0A"/>
    <w:rsid w:val="00E534FE"/>
    <w:rsid w:val="00E5395D"/>
    <w:rsid w:val="00E54452"/>
    <w:rsid w:val="00E54C52"/>
    <w:rsid w:val="00E54FC6"/>
    <w:rsid w:val="00E61359"/>
    <w:rsid w:val="00E614FD"/>
    <w:rsid w:val="00E61831"/>
    <w:rsid w:val="00E61DD9"/>
    <w:rsid w:val="00E664C5"/>
    <w:rsid w:val="00E66775"/>
    <w:rsid w:val="00E670AA"/>
    <w:rsid w:val="00E671A2"/>
    <w:rsid w:val="00E72DD4"/>
    <w:rsid w:val="00E73A73"/>
    <w:rsid w:val="00E74C2D"/>
    <w:rsid w:val="00E76D26"/>
    <w:rsid w:val="00E80306"/>
    <w:rsid w:val="00E804E9"/>
    <w:rsid w:val="00E8090B"/>
    <w:rsid w:val="00E82065"/>
    <w:rsid w:val="00E8228C"/>
    <w:rsid w:val="00E830D1"/>
    <w:rsid w:val="00E83849"/>
    <w:rsid w:val="00E84382"/>
    <w:rsid w:val="00E84BFF"/>
    <w:rsid w:val="00E84DA6"/>
    <w:rsid w:val="00E916D4"/>
    <w:rsid w:val="00E968FA"/>
    <w:rsid w:val="00EA0572"/>
    <w:rsid w:val="00EA16EC"/>
    <w:rsid w:val="00EA1CAD"/>
    <w:rsid w:val="00EA43D9"/>
    <w:rsid w:val="00EA69A7"/>
    <w:rsid w:val="00EA7DFA"/>
    <w:rsid w:val="00EB05D8"/>
    <w:rsid w:val="00EB1390"/>
    <w:rsid w:val="00EB2C71"/>
    <w:rsid w:val="00EB4340"/>
    <w:rsid w:val="00EB4CD1"/>
    <w:rsid w:val="00EB556D"/>
    <w:rsid w:val="00EB5A7D"/>
    <w:rsid w:val="00EB639E"/>
    <w:rsid w:val="00EB65DA"/>
    <w:rsid w:val="00EB7D20"/>
    <w:rsid w:val="00EC1D08"/>
    <w:rsid w:val="00EC2D28"/>
    <w:rsid w:val="00EC3C16"/>
    <w:rsid w:val="00EC68DB"/>
    <w:rsid w:val="00EC7CB5"/>
    <w:rsid w:val="00ED3929"/>
    <w:rsid w:val="00ED3C3C"/>
    <w:rsid w:val="00ED55C0"/>
    <w:rsid w:val="00ED56FE"/>
    <w:rsid w:val="00ED5C94"/>
    <w:rsid w:val="00ED63C7"/>
    <w:rsid w:val="00ED682B"/>
    <w:rsid w:val="00ED7905"/>
    <w:rsid w:val="00EE1A1E"/>
    <w:rsid w:val="00EE3AA0"/>
    <w:rsid w:val="00EE41D5"/>
    <w:rsid w:val="00EE5A9F"/>
    <w:rsid w:val="00EE6A52"/>
    <w:rsid w:val="00EE72BD"/>
    <w:rsid w:val="00EF02B2"/>
    <w:rsid w:val="00EF032B"/>
    <w:rsid w:val="00EF0AE5"/>
    <w:rsid w:val="00EF0ED3"/>
    <w:rsid w:val="00EF18F5"/>
    <w:rsid w:val="00EF4D5E"/>
    <w:rsid w:val="00EF579F"/>
    <w:rsid w:val="00EF65E3"/>
    <w:rsid w:val="00EF6ED6"/>
    <w:rsid w:val="00F021AE"/>
    <w:rsid w:val="00F037A4"/>
    <w:rsid w:val="00F03AC4"/>
    <w:rsid w:val="00F03CD9"/>
    <w:rsid w:val="00F05178"/>
    <w:rsid w:val="00F05B66"/>
    <w:rsid w:val="00F05E56"/>
    <w:rsid w:val="00F06185"/>
    <w:rsid w:val="00F06726"/>
    <w:rsid w:val="00F10AAC"/>
    <w:rsid w:val="00F13048"/>
    <w:rsid w:val="00F1333E"/>
    <w:rsid w:val="00F13769"/>
    <w:rsid w:val="00F15CFF"/>
    <w:rsid w:val="00F17991"/>
    <w:rsid w:val="00F21F72"/>
    <w:rsid w:val="00F24980"/>
    <w:rsid w:val="00F2506E"/>
    <w:rsid w:val="00F265A0"/>
    <w:rsid w:val="00F27C8F"/>
    <w:rsid w:val="00F31A7D"/>
    <w:rsid w:val="00F32749"/>
    <w:rsid w:val="00F331DE"/>
    <w:rsid w:val="00F33655"/>
    <w:rsid w:val="00F359CC"/>
    <w:rsid w:val="00F37172"/>
    <w:rsid w:val="00F408C3"/>
    <w:rsid w:val="00F40A15"/>
    <w:rsid w:val="00F41148"/>
    <w:rsid w:val="00F429B4"/>
    <w:rsid w:val="00F43258"/>
    <w:rsid w:val="00F4477E"/>
    <w:rsid w:val="00F46733"/>
    <w:rsid w:val="00F47850"/>
    <w:rsid w:val="00F50B5E"/>
    <w:rsid w:val="00F53843"/>
    <w:rsid w:val="00F5488E"/>
    <w:rsid w:val="00F552EC"/>
    <w:rsid w:val="00F57094"/>
    <w:rsid w:val="00F57827"/>
    <w:rsid w:val="00F610A2"/>
    <w:rsid w:val="00F61512"/>
    <w:rsid w:val="00F61C42"/>
    <w:rsid w:val="00F622D3"/>
    <w:rsid w:val="00F6482D"/>
    <w:rsid w:val="00F66ADD"/>
    <w:rsid w:val="00F67D8F"/>
    <w:rsid w:val="00F70414"/>
    <w:rsid w:val="00F70EE0"/>
    <w:rsid w:val="00F72227"/>
    <w:rsid w:val="00F759EF"/>
    <w:rsid w:val="00F76554"/>
    <w:rsid w:val="00F773C4"/>
    <w:rsid w:val="00F802BE"/>
    <w:rsid w:val="00F827BE"/>
    <w:rsid w:val="00F852F1"/>
    <w:rsid w:val="00F86024"/>
    <w:rsid w:val="00F8611A"/>
    <w:rsid w:val="00F87665"/>
    <w:rsid w:val="00F87818"/>
    <w:rsid w:val="00F9020C"/>
    <w:rsid w:val="00F91C52"/>
    <w:rsid w:val="00F94ABC"/>
    <w:rsid w:val="00F9515F"/>
    <w:rsid w:val="00F97203"/>
    <w:rsid w:val="00F975E8"/>
    <w:rsid w:val="00FA0360"/>
    <w:rsid w:val="00FA5128"/>
    <w:rsid w:val="00FA6B8A"/>
    <w:rsid w:val="00FB42D4"/>
    <w:rsid w:val="00FB4D0E"/>
    <w:rsid w:val="00FB5136"/>
    <w:rsid w:val="00FB537D"/>
    <w:rsid w:val="00FB5906"/>
    <w:rsid w:val="00FB5F73"/>
    <w:rsid w:val="00FB6ABD"/>
    <w:rsid w:val="00FB762F"/>
    <w:rsid w:val="00FC2AED"/>
    <w:rsid w:val="00FC6E30"/>
    <w:rsid w:val="00FC6FD0"/>
    <w:rsid w:val="00FC7B2E"/>
    <w:rsid w:val="00FC7EBF"/>
    <w:rsid w:val="00FD19F4"/>
    <w:rsid w:val="00FD27C3"/>
    <w:rsid w:val="00FD3775"/>
    <w:rsid w:val="00FD3E45"/>
    <w:rsid w:val="00FD41DF"/>
    <w:rsid w:val="00FD5117"/>
    <w:rsid w:val="00FD51E4"/>
    <w:rsid w:val="00FD5EA7"/>
    <w:rsid w:val="00FD6431"/>
    <w:rsid w:val="00FD6730"/>
    <w:rsid w:val="00FD6869"/>
    <w:rsid w:val="00FD6F18"/>
    <w:rsid w:val="00FD76B5"/>
    <w:rsid w:val="00FE0745"/>
    <w:rsid w:val="00FE1910"/>
    <w:rsid w:val="00FE5B29"/>
    <w:rsid w:val="00FE762E"/>
    <w:rsid w:val="00FE7B13"/>
    <w:rsid w:val="00FF0972"/>
    <w:rsid w:val="00FF0CB8"/>
    <w:rsid w:val="00FF38C0"/>
    <w:rsid w:val="00FF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61670A9B"/>
  <w15:chartTrackingRefBased/>
  <w15:docId w15:val="{BF291A4F-D3D3-411D-A796-EE4619D7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563F0F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customStyle="1" w:styleId="Tekstnormalny">
    <w:name w:val="Tekst normalny"/>
    <w:basedOn w:val="Normalny"/>
    <w:qFormat/>
    <w:rsid w:val="00700909"/>
    <w:pPr>
      <w:spacing w:after="0"/>
      <w:jc w:val="both"/>
    </w:pPr>
    <w:rPr>
      <w:noProof/>
      <w:spacing w:val="-2"/>
      <w:szCs w:val="19"/>
    </w:rPr>
  </w:style>
  <w:style w:type="paragraph" w:customStyle="1" w:styleId="Tytutabelki">
    <w:name w:val="Tytuł tabelki"/>
    <w:basedOn w:val="Normalny"/>
    <w:qFormat/>
    <w:rsid w:val="00700909"/>
    <w:pPr>
      <w:framePr w:hSpace="141" w:wrap="around" w:vAnchor="text" w:hAnchor="margin" w:y="78"/>
      <w:outlineLvl w:val="0"/>
    </w:pPr>
    <w:rPr>
      <w:rFonts w:eastAsia="Times New Roman" w:cs="Arial"/>
      <w:b/>
      <w:sz w:val="18"/>
      <w:szCs w:val="18"/>
      <w:lang w:eastAsia="pl-PL"/>
    </w:rPr>
  </w:style>
  <w:style w:type="table" w:customStyle="1" w:styleId="Siatkatabelijasna1">
    <w:name w:val="Siatka tabeli — jasna1"/>
    <w:basedOn w:val="Standardowy"/>
    <w:uiPriority w:val="40"/>
    <w:rsid w:val="0021795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">
    <w:name w:val="Siatka tabeli — jasna11"/>
    <w:basedOn w:val="Standardowy"/>
    <w:uiPriority w:val="40"/>
    <w:rsid w:val="00172EC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2">
    <w:name w:val="Siatka tabeli — jasna12"/>
    <w:basedOn w:val="Standardowy"/>
    <w:uiPriority w:val="40"/>
    <w:rsid w:val="00172EC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UyteHipercze">
    <w:name w:val="FollowedHyperlink"/>
    <w:uiPriority w:val="99"/>
    <w:semiHidden/>
    <w:unhideWhenUsed/>
    <w:rsid w:val="00024AF4"/>
    <w:rPr>
      <w:color w:val="954F72"/>
      <w:u w:val="single"/>
    </w:rPr>
  </w:style>
  <w:style w:type="character" w:styleId="Odwoaniedokomentarza">
    <w:name w:val="annotation reference"/>
    <w:uiPriority w:val="99"/>
    <w:semiHidden/>
    <w:unhideWhenUsed/>
    <w:rsid w:val="00264D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4D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64D5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4D5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64D5E"/>
    <w:rPr>
      <w:rFonts w:ascii="Fira Sans" w:hAnsi="Fira Sans"/>
      <w:b/>
      <w:bCs/>
      <w:sz w:val="20"/>
      <w:szCs w:val="20"/>
    </w:rPr>
  </w:style>
  <w:style w:type="paragraph" w:customStyle="1" w:styleId="aga1">
    <w:name w:val="aga1"/>
    <w:basedOn w:val="Normalny"/>
    <w:rsid w:val="005B220C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BC150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C150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link w:val="Ikonawskanika"/>
    <w:rsid w:val="00BC1507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BC1507"/>
    <w:rPr>
      <w:color w:val="FFFFFF"/>
    </w:rPr>
  </w:style>
  <w:style w:type="character" w:customStyle="1" w:styleId="WartowskanikaZnak">
    <w:name w:val="Wartość wskaźnika Znak"/>
    <w:link w:val="Wartowskanika"/>
    <w:rsid w:val="00BC1507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link w:val="Opiswskanika"/>
    <w:rsid w:val="00BC1507"/>
    <w:rPr>
      <w:rFonts w:ascii="Fira Sans" w:hAnsi="Fira Sans"/>
      <w:color w:val="FFFFFF"/>
      <w:szCs w:val="22"/>
      <w:lang w:eastAsia="en-US"/>
    </w:rPr>
  </w:style>
  <w:style w:type="character" w:customStyle="1" w:styleId="tytuinformacjiZnak">
    <w:name w:val="tytuł informacji Znak"/>
    <w:link w:val="tytuinformacji"/>
    <w:rsid w:val="00BC1507"/>
    <w:rPr>
      <w:rFonts w:ascii="Fira Sans Extra Condensed SemiB" w:hAnsi="Fira Sans Extra Condensed SemiB"/>
      <w:color w:val="000000"/>
      <w:sz w:val="40"/>
      <w:szCs w:val="26"/>
      <w:lang w:eastAsia="en-US"/>
    </w:rPr>
  </w:style>
  <w:style w:type="character" w:customStyle="1" w:styleId="tekstnaniebieskimtleZnak">
    <w:name w:val="tekst na niebieskim tle Znak"/>
    <w:basedOn w:val="Domylnaczcionkaakapitu"/>
    <w:link w:val="tekstnaniebieskimtle"/>
    <w:rsid w:val="00CF4B4A"/>
    <w:rPr>
      <w:rFonts w:ascii="Fira Sans" w:hAnsi="Fira Sans"/>
      <w:szCs w:val="22"/>
      <w:lang w:eastAsia="en-US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607B39"/>
    <w:pPr>
      <w:jc w:val="both"/>
    </w:pPr>
    <w:rPr>
      <w:rFonts w:ascii="Fira Sans SemiBold" w:eastAsiaTheme="minorHAnsi" w:hAnsi="Fira Sans SemiBold" w:cstheme="minorBidi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607B39"/>
    <w:rPr>
      <w:rFonts w:ascii="Fira Sans SemiBold" w:eastAsiaTheme="minorHAnsi" w:hAnsi="Fira Sans SemiBold" w:cstheme="minorBidi"/>
      <w:color w:val="001D77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28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26" Type="http://schemas.openxmlformats.org/officeDocument/2006/relationships/image" Target="media/image14.png"/><Relationship Id="rId39" Type="http://schemas.openxmlformats.org/officeDocument/2006/relationships/hyperlink" Target="https://stat.gov.pl/metainformacje/slownik-pojec/pojecia-stosowane-w-statystyce-publicznej/4563,pojecie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http://stat.gov.pl/metainformacje/slownik-pojec/pojecia-stosowane-w-statystyce-publicznej/1_23,dziedzina.html" TargetMode="External"/><Relationship Id="rId47" Type="http://schemas.openxmlformats.org/officeDocument/2006/relationships/hyperlink" Target="https://bdl.stat.gov.pl/BDL/dane/podgrup/temat" TargetMode="External"/><Relationship Id="rId50" Type="http://schemas.openxmlformats.org/officeDocument/2006/relationships/hyperlink" Target="https://stat.gov.pl/metainformacje/slownik-pojec/pojecia-stosowane-w-statystyce-publicznej/4565,pojecie.html" TargetMode="External"/><Relationship Id="rId55" Type="http://schemas.openxmlformats.org/officeDocument/2006/relationships/hyperlink" Target="http://stat.gov.pl/metainformacje/slownik-pojec/pojecia-stosowane-w-statystyce-publicznej/1_23,dziedzina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9" Type="http://schemas.openxmlformats.org/officeDocument/2006/relationships/hyperlink" Target="https://www.facebook.com/USWroclaw/?modal=admin_todo_tour" TargetMode="External"/><Relationship Id="rId11" Type="http://schemas.openxmlformats.org/officeDocument/2006/relationships/image" Target="media/image3.jpeg"/><Relationship Id="rId24" Type="http://schemas.openxmlformats.org/officeDocument/2006/relationships/image" Target="media/image13.png"/><Relationship Id="rId32" Type="http://schemas.openxmlformats.org/officeDocument/2006/relationships/hyperlink" Target="http://stat.gov.pl/obszary-tematyczne/rynek-pracy/" TargetMode="External"/><Relationship Id="rId37" Type="http://schemas.openxmlformats.org/officeDocument/2006/relationships/hyperlink" Target="https://stat.gov.pl/metainformacje/slownik-pojec/pojecia-stosowane-w-statystyce-publicznej/4565,pojecie.html" TargetMode="External"/><Relationship Id="rId40" Type="http://schemas.openxmlformats.org/officeDocument/2006/relationships/hyperlink" Target="https://stat.gov.pl/metainformacje/slownik-pojec/pojecia-stosowane-w-statystyce-publicznej/4572,pojecie.html" TargetMode="External"/><Relationship Id="rId45" Type="http://schemas.openxmlformats.org/officeDocument/2006/relationships/hyperlink" Target="http://stat.gov.pl/obszary-tematyczne/rynek-pracy/" TargetMode="External"/><Relationship Id="rId53" Type="http://schemas.openxmlformats.org/officeDocument/2006/relationships/hyperlink" Target="https://stat.gov.pl/metainformacje/slownik-pojec/pojecia-stosowane-w-statystyce-publicznej/4572,pojecie.html" TargetMode="External"/><Relationship Id="rId58" Type="http://schemas.openxmlformats.org/officeDocument/2006/relationships/fontTable" Target="fontTable.xml"/><Relationship Id="rId5" Type="http://schemas.openxmlformats.org/officeDocument/2006/relationships/numbering" Target="numbering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jpeg"/><Relationship Id="rId22" Type="http://schemas.openxmlformats.org/officeDocument/2006/relationships/image" Target="media/image11.png"/><Relationship Id="rId27" Type="http://schemas.openxmlformats.org/officeDocument/2006/relationships/hyperlink" Target="https://twitter.com/Wroclaw_STAT" TargetMode="External"/><Relationship Id="rId30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35" Type="http://schemas.openxmlformats.org/officeDocument/2006/relationships/hyperlink" Target="https://stat.gov.pl/metainformacje/slownik-pojec/pojecia-stosowane-w-statystyce-publicznej/4562,pojecie.html" TargetMode="External"/><Relationship Id="rId43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48" Type="http://schemas.openxmlformats.org/officeDocument/2006/relationships/hyperlink" Target="https://stat.gov.pl/metainformacje/slownik-pojec/pojecia-stosowane-w-statystyce-publicznej/4562,pojecie.html" TargetMode="External"/><Relationship Id="rId56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4561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hyperlink" Target="http://wroclaw.stat.gov.pl/" TargetMode="External"/><Relationship Id="rId33" Type="http://schemas.openxmlformats.org/officeDocument/2006/relationships/hyperlink" Target="http://swaid.stat.gov.pl/SitePagesDBW/RynekPracy.aspx" TargetMode="External"/><Relationship Id="rId38" Type="http://schemas.openxmlformats.org/officeDocument/2006/relationships/hyperlink" Target="https://stat.gov.pl/metainformacje/slownik-pojec/pojecia-stosowane-w-statystyce-publicznej/4561,pojecie.html" TargetMode="External"/><Relationship Id="rId46" Type="http://schemas.openxmlformats.org/officeDocument/2006/relationships/hyperlink" Target="http://swaid.stat.gov.pl/SitePagesDBW/RynekPracy.aspx" TargetMode="External"/><Relationship Id="rId59" Type="http://schemas.openxmlformats.org/officeDocument/2006/relationships/theme" Target="theme/theme1.xml"/><Relationship Id="rId20" Type="http://schemas.openxmlformats.org/officeDocument/2006/relationships/header" Target="header2.xml"/><Relationship Id="rId41" Type="http://schemas.openxmlformats.org/officeDocument/2006/relationships/hyperlink" Target="https://stat.gov.pl/metainformacje/slownik-pojec/pojecia-stosowane-w-statystyce-publicznej/4575,pojecie.html" TargetMode="External"/><Relationship Id="rId54" Type="http://schemas.openxmlformats.org/officeDocument/2006/relationships/hyperlink" Target="https://stat.gov.pl/metainformacje/slownik-pojec/pojecia-stosowane-w-statystyce-publicznej/457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jpeg"/><Relationship Id="rId23" Type="http://schemas.openxmlformats.org/officeDocument/2006/relationships/image" Target="media/image12.png"/><Relationship Id="rId28" Type="http://schemas.openxmlformats.org/officeDocument/2006/relationships/hyperlink" Target="mailto:A.Ilczuk@stat.gov.pl" TargetMode="External"/><Relationship Id="rId36" Type="http://schemas.openxmlformats.org/officeDocument/2006/relationships/hyperlink" Target="https://stat.gov.pl/metainformacje/slownik-pojec/pojecia-stosowane-w-statystyce-publicznej/4570,pojecie.html" TargetMode="External"/><Relationship Id="rId49" Type="http://schemas.openxmlformats.org/officeDocument/2006/relationships/hyperlink" Target="https://stat.gov.pl/metainformacje/slownik-pojec/pojecia-stosowane-w-statystyce-publicznej/4570,pojecie.html" TargetMode="External"/><Relationship Id="rId57" Type="http://schemas.openxmlformats.org/officeDocument/2006/relationships/footer" Target="footer3.xml"/><Relationship Id="rId10" Type="http://schemas.openxmlformats.org/officeDocument/2006/relationships/endnotes" Target="endnotes.xml"/><Relationship Id="rId31" Type="http://schemas.openxmlformats.org/officeDocument/2006/relationships/hyperlink" Target="https://stat.gov.pl/aktualnosci/30-lat-badania-aktywnosci-ekonomicznej-ludnosci-bael,468,1.html" TargetMode="External"/><Relationship Id="rId44" Type="http://schemas.openxmlformats.org/officeDocument/2006/relationships/hyperlink" Target="https://stat.gov.pl/aktualnosci/30-lat-badania-aktywnosci-ekonomicznej-ludnosci-bael,468,1.html" TargetMode="External"/><Relationship Id="rId52" Type="http://schemas.openxmlformats.org/officeDocument/2006/relationships/hyperlink" Target="https://stat.gov.pl/metainformacje/slownik-pojec/pojecia-stosowane-w-statystyce-publicznej/456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0.17.255.14\W_opracowaniu_WA\SYGNALNE\aktywno&#347;&#263;\2021\III%20kwartal\NOWA_Informacja%20sygnalna_BAEL_III%20kwarta&#322;_202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21A77-E04B-4592-BE46-0DEDC29695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665C399-58B6-4F9F-8CE1-1DFCA21A0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NOWA_Informacja sygnalna_BAEL_III kwartał_2021</Template>
  <TotalTime>474</TotalTime>
  <Pages>9</Pages>
  <Words>2433</Words>
  <Characters>14598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16998</CharactersWithSpaces>
  <SharedDoc>false</SharedDoc>
  <HLinks>
    <vt:vector size="144" baseType="variant">
      <vt:variant>
        <vt:i4>7274541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https://www.facebook.com/USWroclaw/?modal=admin_todo_tour</vt:lpwstr>
      </vt:variant>
      <vt:variant>
        <vt:lpwstr/>
      </vt:variant>
      <vt:variant>
        <vt:i4>6094948</vt:i4>
      </vt:variant>
      <vt:variant>
        <vt:i4>9</vt:i4>
      </vt:variant>
      <vt:variant>
        <vt:i4>0</vt:i4>
      </vt:variant>
      <vt:variant>
        <vt:i4>5</vt:i4>
      </vt:variant>
      <vt:variant>
        <vt:lpwstr>mailto:A.Ilczuk@stat.gov.pl</vt:lpwstr>
      </vt:variant>
      <vt:variant>
        <vt:lpwstr/>
      </vt:variant>
      <vt:variant>
        <vt:i4>3539012</vt:i4>
      </vt:variant>
      <vt:variant>
        <vt:i4>6</vt:i4>
      </vt:variant>
      <vt:variant>
        <vt:i4>0</vt:i4>
      </vt:variant>
      <vt:variant>
        <vt:i4>5</vt:i4>
      </vt:variant>
      <vt:variant>
        <vt:lpwstr>https://twitter.com/Wroclaw_STAT</vt:lpwstr>
      </vt:variant>
      <vt:variant>
        <vt:lpwstr/>
      </vt:variant>
      <vt:variant>
        <vt:i4>3735606</vt:i4>
      </vt:variant>
      <vt:variant>
        <vt:i4>3</vt:i4>
      </vt:variant>
      <vt:variant>
        <vt:i4>0</vt:i4>
      </vt:variant>
      <vt:variant>
        <vt:i4>5</vt:i4>
      </vt:variant>
      <vt:variant>
        <vt:lpwstr>http://wroclaw.stat.gov.pl/</vt:lpwstr>
      </vt:variant>
      <vt:variant>
        <vt:lpwstr/>
      </vt:variant>
      <vt:variant>
        <vt:i4>3604540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2818155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https://stat.gov.pl/obszary-tematyczne/rynek-pracy/pracujacy-bezrobotni-bierni-zawodowo-wg-bael/informacja-na-temat-przeliczonych-dla-lat-2010-2020-wynikow-badania-aktywnosci-ekonomicznej-ludnosci-bael,37,1.html</vt:lpwstr>
      </vt:variant>
      <vt:variant>
        <vt:lpwstr/>
      </vt:variant>
      <vt:variant>
        <vt:i4>8126464</vt:i4>
      </vt:variant>
      <vt:variant>
        <vt:i4>48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http://stat.gov.pl/metainformacje/slownik-pojec/pojecia-stosowane-w-statystyce-publicznej/1_23,dziedzina.html</vt:lpwstr>
      </vt:variant>
      <vt:variant>
        <vt:lpwstr/>
      </vt:variant>
      <vt:variant>
        <vt:i4>1835008</vt:i4>
      </vt:variant>
      <vt:variant>
        <vt:i4>45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https://stat.gov.pl/metainformacje/slownik-pojec/pojecia-stosowane-w-statystyce-publicznej/4573,pojecie.html</vt:lpwstr>
      </vt:variant>
      <vt:variant>
        <vt:lpwstr/>
      </vt:variant>
      <vt:variant>
        <vt:i4>1835014</vt:i4>
      </vt:variant>
      <vt:variant>
        <vt:i4>42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https://stat.gov.pl/metainformacje/slownik-pojec/pojecia-stosowane-w-statystyce-publicznej/4575,pojecie.html</vt:lpwstr>
      </vt:variant>
      <vt:variant>
        <vt:lpwstr/>
      </vt:variant>
      <vt:variant>
        <vt:i4>1835009</vt:i4>
      </vt:variant>
      <vt:variant>
        <vt:i4>39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https://stat.gov.pl/metainformacje/slownik-pojec/pojecia-stosowane-w-statystyce-publicznej/4572,pojecie.html</vt:lpwstr>
      </vt:variant>
      <vt:variant>
        <vt:lpwstr/>
      </vt:variant>
      <vt:variant>
        <vt:i4>1900544</vt:i4>
      </vt:variant>
      <vt:variant>
        <vt:i4>36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https://stat.gov.pl/metainformacje/slownik-pojec/pojecia-stosowane-w-statystyce-publicznej/4563,pojecie.html</vt:lpwstr>
      </vt:variant>
      <vt:variant>
        <vt:lpwstr/>
      </vt:variant>
      <vt:variant>
        <vt:i4>1900546</vt:i4>
      </vt:variant>
      <vt:variant>
        <vt:i4>33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https://stat.gov.pl/metainformacje/slownik-pojec/pojecia-stosowane-w-statystyce-publicznej/4561,pojecie.html</vt:lpwstr>
      </vt:variant>
      <vt:variant>
        <vt:lpwstr/>
      </vt:variant>
      <vt:variant>
        <vt:i4>1900550</vt:i4>
      </vt:variant>
      <vt:variant>
        <vt:i4>30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https://stat.gov.pl/metainformacje/slownik-pojec/pojecia-stosowane-w-statystyce-publicznej/4565,pojecie.html</vt:lpwstr>
      </vt:variant>
      <vt:variant>
        <vt:lpwstr/>
      </vt:variant>
      <vt:variant>
        <vt:i4>1900547</vt:i4>
      </vt:variant>
      <vt:variant>
        <vt:i4>27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https://stat.gov.pl/metainformacje/slownik-pojec/pojecia-stosowane-w-statystyce-publicznej/4560,pojecie.html</vt:lpwstr>
      </vt:variant>
      <vt:variant>
        <vt:lpwstr/>
      </vt:variant>
      <vt:variant>
        <vt:i4>1900545</vt:i4>
      </vt:variant>
      <vt:variant>
        <vt:i4>24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https://stat.gov.pl/metainformacje/slownik-pojec/pojecia-stosowane-w-statystyce-publicznej/4562,pojecie.html</vt:lpwstr>
      </vt:variant>
      <vt:variant>
        <vt:lpwstr/>
      </vt:variant>
      <vt:variant>
        <vt:i4>2162722</vt:i4>
      </vt:variant>
      <vt:variant>
        <vt:i4>21</vt:i4>
      </vt:variant>
      <vt:variant>
        <vt:i4>0</vt:i4>
      </vt:variant>
      <vt:variant>
        <vt:i4>5</vt:i4>
      </vt:variant>
      <vt:variant>
        <vt:lpwstr>https://bdl.stat.gov.pl/BDL/dane/podgrup/temat</vt:lpwstr>
      </vt:variant>
      <vt:variant>
        <vt:lpwstr/>
      </vt:variant>
      <vt:variant>
        <vt:i4>7929895</vt:i4>
      </vt:variant>
      <vt:variant>
        <vt:i4>18</vt:i4>
      </vt:variant>
      <vt:variant>
        <vt:i4>0</vt:i4>
      </vt:variant>
      <vt:variant>
        <vt:i4>5</vt:i4>
      </vt:variant>
      <vt:variant>
        <vt:lpwstr>http://old-strateg.stat.gov.pl/Home/Strateg</vt:lpwstr>
      </vt:variant>
      <vt:variant>
        <vt:lpwstr/>
      </vt:variant>
      <vt:variant>
        <vt:i4>458839</vt:i4>
      </vt:variant>
      <vt:variant>
        <vt:i4>15</vt:i4>
      </vt:variant>
      <vt:variant>
        <vt:i4>0</vt:i4>
      </vt:variant>
      <vt:variant>
        <vt:i4>5</vt:i4>
      </vt:variant>
      <vt:variant>
        <vt:lpwstr>http://swaid.stat.gov.pl/SitePagesDBW/RynekPracy.aspx</vt:lpwstr>
      </vt:variant>
      <vt:variant>
        <vt:lpwstr/>
      </vt:variant>
      <vt:variant>
        <vt:i4>8257661</vt:i4>
      </vt:variant>
      <vt:variant>
        <vt:i4>12</vt:i4>
      </vt:variant>
      <vt:variant>
        <vt:i4>0</vt:i4>
      </vt:variant>
      <vt:variant>
        <vt:i4>5</vt:i4>
      </vt:variant>
      <vt:variant>
        <vt:lpwstr>http://stat.gov.pl/obszary-tematyczne/rynek-pracy/</vt:lpwstr>
      </vt:variant>
      <vt:variant>
        <vt:lpwstr/>
      </vt:variant>
      <vt:variant>
        <vt:i4>8061049</vt:i4>
      </vt:variant>
      <vt:variant>
        <vt:i4>9</vt:i4>
      </vt:variant>
      <vt:variant>
        <vt:i4>0</vt:i4>
      </vt:variant>
      <vt:variant>
        <vt:i4>5</vt:i4>
      </vt:variant>
      <vt:variant>
        <vt:lpwstr>https://stat.gov.pl/obszary-tematyczne/rynek-pracy/zasady-metodyczne-rocznik-pracy/zeszyt-metodologiczny-badanie-aktywnosci-ekonomicznej-ludnosci,3,1.html</vt:lpwstr>
      </vt:variant>
      <vt:variant>
        <vt:lpwstr/>
      </vt:variant>
      <vt:variant>
        <vt:i4>7602220</vt:i4>
      </vt:variant>
      <vt:variant>
        <vt:i4>6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https://stat.gov.pl/obszary-tematyczne/rynek-pracy/pracujacy-bezrobotni-bierni-zawodowo-wg-bael/badanie-aktywnosci-ekonomicznej-ludnosci-folder-dla-rodzin-bioracych-udzial-w-badaniu-aktywnosci-ekonomicznej-ludnosci-i-kwartal-2021-r-,17,10.html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5832777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https://stat.gov.pl/obszary-tematyczne/rynek-pracy/pracujacy-bezrobotni-bierni-zawodowo-wg-bael/pracujacy-bezrobotni-i-bierni-zawodowo-wyniki-wstepne-bael-w-czwartym-kwartale-2021-r-,12,50.html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Madajczak Aneta</dc:creator>
  <cp:keywords/>
  <dc:description/>
  <cp:lastModifiedBy>Besser Michał</cp:lastModifiedBy>
  <cp:revision>20</cp:revision>
  <cp:lastPrinted>2024-12-09T06:03:00Z</cp:lastPrinted>
  <dcterms:created xsi:type="dcterms:W3CDTF">2024-12-10T07:03:00Z</dcterms:created>
  <dcterms:modified xsi:type="dcterms:W3CDTF">2025-03-24T06:09:00Z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