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1AAD" w:rsidRDefault="00533EFF" w:rsidP="00A175B5">
      <w:pPr>
        <w:pStyle w:val="tytuinformacji"/>
        <w:spacing w:after="240" w:line="440" w:lineRule="exact"/>
        <w:rPr>
          <w:rStyle w:val="tytuinformacjiZnak"/>
          <w:noProof/>
        </w:rPr>
      </w:pPr>
      <w:r w:rsidRPr="00533EFF">
        <w:rPr>
          <w:rStyle w:val="tytuinformacjiZnak"/>
          <w:noProof/>
        </w:rPr>
        <w:t xml:space="preserve">Pomoc społeczna w województwie dolnośląskim </w:t>
      </w:r>
      <w:r w:rsidR="0044164F">
        <w:rPr>
          <w:rStyle w:val="tytuinformacjiZnak"/>
          <w:noProof/>
        </w:rPr>
        <w:t>w </w:t>
      </w:r>
      <w:r w:rsidRPr="00533EFF">
        <w:rPr>
          <w:rStyle w:val="tytuinformacjiZnak"/>
          <w:noProof/>
        </w:rPr>
        <w:t>202</w:t>
      </w:r>
      <w:r w:rsidR="00BF2974">
        <w:rPr>
          <w:rStyle w:val="tytuinformacjiZnak"/>
          <w:noProof/>
        </w:rPr>
        <w:t>3</w:t>
      </w:r>
      <w:r w:rsidRPr="00533EFF">
        <w:rPr>
          <w:rStyle w:val="tytuinformacjiZnak"/>
          <w:noProof/>
        </w:rPr>
        <w:t xml:space="preserve"> r.</w:t>
      </w:r>
      <w:bookmarkStart w:id="0" w:name="_GoBack"/>
      <w:bookmarkEnd w:id="0"/>
    </w:p>
    <w:p w:rsidR="00533EFF" w:rsidRDefault="00982428" w:rsidP="00215B65">
      <w:pPr>
        <w:pStyle w:val="tytuinformacji"/>
        <w:spacing w:before="240" w:line="260" w:lineRule="exact"/>
        <w:rPr>
          <w:rFonts w:ascii="Fira Sans" w:hAnsi="Fira Sans"/>
          <w:sz w:val="19"/>
          <w:szCs w:val="19"/>
        </w:rPr>
      </w:pPr>
      <w:r w:rsidRPr="00982428">
        <w:rPr>
          <w:rFonts w:ascii="Fira Sans" w:hAnsi="Fira Sans"/>
          <w:sz w:val="19"/>
          <w:szCs w:val="19"/>
        </w:rPr>
        <w:t>Instytucja polityki społecznej państwa</w:t>
      </w:r>
      <w:r>
        <w:rPr>
          <w:rFonts w:ascii="Fira Sans" w:hAnsi="Fira Sans"/>
          <w:sz w:val="19"/>
          <w:szCs w:val="19"/>
        </w:rPr>
        <w:t>,</w:t>
      </w:r>
      <w:r w:rsidRPr="00982428">
        <w:rPr>
          <w:rFonts w:ascii="Fira Sans" w:hAnsi="Fira Sans"/>
          <w:sz w:val="19"/>
          <w:szCs w:val="19"/>
        </w:rPr>
        <w:t xml:space="preserve"> w myśl ustawy o pomocy społecznej</w:t>
      </w:r>
      <w:r>
        <w:rPr>
          <w:rStyle w:val="Odwoanieprzypisudolnego"/>
          <w:rFonts w:ascii="Fira Sans" w:hAnsi="Fira Sans"/>
          <w:sz w:val="19"/>
          <w:szCs w:val="19"/>
        </w:rPr>
        <w:footnoteReference w:id="1"/>
      </w:r>
      <w:r w:rsidRPr="00982428">
        <w:rPr>
          <w:rFonts w:ascii="Fira Sans" w:hAnsi="Fira Sans"/>
          <w:sz w:val="19"/>
          <w:szCs w:val="19"/>
        </w:rPr>
        <w:t xml:space="preserve">, ma na celu umożliwienie osobom i rodzinom przezwyciężanie trudnych sytuacji życiowych, których nie są one w stanie pokonać, wykorzystując własne uprawnienia, zasoby i możliwości oraz wspiera je w wysiłkach zmierzających do zaspokojenia niezbędnych potrzeb i umożliwia im życie w warunkach odpowiadających godności człowieka. </w:t>
      </w:r>
      <w:r w:rsidR="00533EFF">
        <w:rPr>
          <w:rFonts w:ascii="Fira Sans" w:hAnsi="Fira Sans"/>
          <w:sz w:val="19"/>
          <w:szCs w:val="19"/>
        </w:rPr>
        <w:t>Podejm</w:t>
      </w:r>
      <w:r w:rsidR="007F4098">
        <w:rPr>
          <w:rFonts w:ascii="Fira Sans" w:hAnsi="Fira Sans"/>
          <w:sz w:val="19"/>
          <w:szCs w:val="19"/>
        </w:rPr>
        <w:t>uje</w:t>
      </w:r>
      <w:r w:rsidR="00533EFF">
        <w:rPr>
          <w:rFonts w:ascii="Fira Sans" w:hAnsi="Fira Sans"/>
          <w:sz w:val="19"/>
          <w:szCs w:val="19"/>
        </w:rPr>
        <w:t xml:space="preserve"> działa</w:t>
      </w:r>
      <w:r w:rsidR="007F4098">
        <w:rPr>
          <w:rFonts w:ascii="Fira Sans" w:hAnsi="Fira Sans"/>
          <w:sz w:val="19"/>
          <w:szCs w:val="19"/>
        </w:rPr>
        <w:t>nia zmierzające</w:t>
      </w:r>
      <w:r w:rsidR="00533EFF">
        <w:rPr>
          <w:rFonts w:ascii="Fira Sans" w:hAnsi="Fira Sans"/>
          <w:sz w:val="19"/>
          <w:szCs w:val="19"/>
        </w:rPr>
        <w:t xml:space="preserve"> do wyrównani</w:t>
      </w:r>
      <w:r w:rsidR="007F4098">
        <w:rPr>
          <w:rFonts w:ascii="Fira Sans" w:hAnsi="Fira Sans"/>
          <w:sz w:val="19"/>
          <w:szCs w:val="19"/>
        </w:rPr>
        <w:t>a</w:t>
      </w:r>
      <w:r w:rsidR="00533EFF">
        <w:rPr>
          <w:rFonts w:ascii="Fira Sans" w:hAnsi="Fira Sans"/>
          <w:sz w:val="19"/>
          <w:szCs w:val="19"/>
        </w:rPr>
        <w:t xml:space="preserve"> nadm</w:t>
      </w:r>
      <w:r w:rsidR="007F4098">
        <w:rPr>
          <w:rFonts w:ascii="Fira Sans" w:hAnsi="Fira Sans"/>
          <w:sz w:val="19"/>
          <w:szCs w:val="19"/>
        </w:rPr>
        <w:t>iernych zróżnicowań społecznych</w:t>
      </w:r>
      <w:r w:rsidR="00533EFF">
        <w:rPr>
          <w:rFonts w:ascii="Fira Sans" w:hAnsi="Fira Sans"/>
          <w:sz w:val="19"/>
          <w:szCs w:val="19"/>
        </w:rPr>
        <w:t>. Skutkiem działań pomocy społecznej powinno być eliminowanie wykluczenia społecznego, na rzecz inkluzji społecznej.</w:t>
      </w:r>
    </w:p>
    <w:p w:rsidR="007F4098" w:rsidRPr="007F4098" w:rsidRDefault="007F4098" w:rsidP="00215B65">
      <w:pPr>
        <w:pStyle w:val="tytuinformacji"/>
        <w:spacing w:before="0" w:line="260" w:lineRule="exact"/>
        <w:rPr>
          <w:rFonts w:ascii="Fira Sans" w:hAnsi="Fira Sans"/>
          <w:spacing w:val="-3"/>
          <w:sz w:val="19"/>
          <w:szCs w:val="19"/>
        </w:rPr>
      </w:pPr>
      <w:r w:rsidRPr="007F4098">
        <w:rPr>
          <w:rFonts w:ascii="Fira Sans" w:hAnsi="Fira Sans"/>
          <w:spacing w:val="-4"/>
          <w:sz w:val="19"/>
          <w:szCs w:val="19"/>
        </w:rPr>
        <w:t>Pomoc społeczną organizują organy administracji rządowej i samorządowej, współpracując w tym</w:t>
      </w:r>
      <w:r w:rsidRPr="007F4098">
        <w:rPr>
          <w:rFonts w:ascii="Fira Sans" w:hAnsi="Fira Sans"/>
          <w:spacing w:val="-3"/>
          <w:sz w:val="19"/>
          <w:szCs w:val="19"/>
        </w:rPr>
        <w:t xml:space="preserve"> zakresie, na zasadzie partnerstwa, z organizacjami społecznymi i pozarządowymi, Kościołem Katolickim, innymi kościołami, związkami wyznaniowymi oraz osobami fizycznymi i prawnymi.</w:t>
      </w:r>
    </w:p>
    <w:p w:rsidR="00533EFF" w:rsidRDefault="00533EFF" w:rsidP="00215B65">
      <w:pPr>
        <w:keepNext/>
        <w:spacing w:line="260" w:lineRule="exact"/>
        <w:outlineLvl w:val="0"/>
        <w:rPr>
          <w:szCs w:val="19"/>
        </w:rPr>
      </w:pPr>
      <w:r>
        <w:rPr>
          <w:szCs w:val="19"/>
        </w:rPr>
        <w:t>Wiedza o problemach społecznych stanowi podstawę do ustalenia hierarchii potrzeb, które powinny zostać zaspokojone w pierwszej kolejności aby poprawić warunki i jakość życia osób należących do grup wykluczonych społecznie. Pozwala ona także na określenie kierunków działań strategicznych zmierzających do rozwoju sytemu pomocy społecznej, a w efekcie do integracji społecznej. Aby stopień</w:t>
      </w:r>
      <w:r w:rsidRPr="009D7ABB">
        <w:rPr>
          <w:szCs w:val="19"/>
        </w:rPr>
        <w:t xml:space="preserve"> realizacji postawionych celów </w:t>
      </w:r>
      <w:r>
        <w:rPr>
          <w:szCs w:val="19"/>
        </w:rPr>
        <w:t xml:space="preserve">polityki społecznej był możliwy, niezbędna jest </w:t>
      </w:r>
      <w:r w:rsidRPr="009D7ABB">
        <w:rPr>
          <w:szCs w:val="19"/>
        </w:rPr>
        <w:t>wnikliw</w:t>
      </w:r>
      <w:r>
        <w:rPr>
          <w:szCs w:val="19"/>
        </w:rPr>
        <w:t>a</w:t>
      </w:r>
      <w:r w:rsidRPr="009D7ABB">
        <w:rPr>
          <w:szCs w:val="19"/>
        </w:rPr>
        <w:t xml:space="preserve"> ocen</w:t>
      </w:r>
      <w:r>
        <w:rPr>
          <w:szCs w:val="19"/>
        </w:rPr>
        <w:t>a</w:t>
      </w:r>
      <w:r w:rsidRPr="009D7ABB">
        <w:rPr>
          <w:szCs w:val="19"/>
        </w:rPr>
        <w:t xml:space="preserve"> sytuacji osób </w:t>
      </w:r>
      <w:r>
        <w:rPr>
          <w:szCs w:val="19"/>
        </w:rPr>
        <w:t>będących w trudnej sytuacji życiowej.</w:t>
      </w:r>
    </w:p>
    <w:p w:rsidR="00533EFF" w:rsidRDefault="00533EFF" w:rsidP="006D7EB5">
      <w:pPr>
        <w:pStyle w:val="Nagwek1"/>
        <w:spacing w:before="360"/>
      </w:pPr>
      <w:r>
        <w:rPr>
          <w:rFonts w:ascii="Fira Sans" w:hAnsi="Fira Sans"/>
          <w:b/>
          <w:noProof/>
          <w:spacing w:val="-2"/>
          <w:szCs w:val="19"/>
        </w:rPr>
        <w:t xml:space="preserve">Korzystający ze świadczeń pomocy społecznej </w:t>
      </w:r>
      <w:r w:rsidRPr="00773509">
        <w:rPr>
          <w:rStyle w:val="Odwoanieprzypisudolnego"/>
          <w:rFonts w:ascii="Fira Sans" w:hAnsi="Fira Sans"/>
          <w:noProof/>
          <w:color w:val="auto"/>
          <w:spacing w:val="-2"/>
          <w:szCs w:val="19"/>
        </w:rPr>
        <w:footnoteReference w:id="2"/>
      </w:r>
    </w:p>
    <w:p w:rsidR="00921AAD" w:rsidRPr="00263FA8" w:rsidRDefault="00533EFF" w:rsidP="00464B96">
      <w:pPr>
        <w:rPr>
          <w:b/>
          <w:shd w:val="clear" w:color="auto" w:fill="FFFFFF"/>
        </w:rPr>
      </w:pPr>
      <w:r w:rsidRPr="00263FA8">
        <w:rPr>
          <w:noProof/>
          <w:spacing w:val="2"/>
          <w:lang w:eastAsia="pl-PL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82550</wp:posOffset>
                </wp:positionV>
                <wp:extent cx="2172970" cy="1181100"/>
                <wp:effectExtent l="0" t="0" r="0" b="0"/>
                <wp:wrapSquare wrapText="bothSides"/>
                <wp:docPr id="26" name="Pole tekstowe 2" descr="Odsetek osób korzystających ze świadczeń pomocy społecznej w woj. dolnośląskim w 2023 roku wyniósł 1,8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2970" cy="1181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35C4" w:rsidRPr="00B93525" w:rsidRDefault="004435C4" w:rsidP="00A51071">
                            <w:pPr>
                              <w:autoSpaceDE w:val="0"/>
                              <w:autoSpaceDN w:val="0"/>
                              <w:adjustRightInd w:val="0"/>
                              <w:spacing w:before="360" w:after="200" w:line="260" w:lineRule="exact"/>
                              <w:jc w:val="center"/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  <w:szCs w:val="72"/>
                              </w:rPr>
                            </w:pPr>
                            <w:r w:rsidRPr="00B93525"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  <w:szCs w:val="72"/>
                              </w:rPr>
                              <w:t>1,</w:t>
                            </w:r>
                            <w:r w:rsidR="00A51071"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  <w:szCs w:val="72"/>
                              </w:rPr>
                              <w:t>8</w:t>
                            </w:r>
                            <w:r w:rsidRPr="00B93525">
                              <w:rPr>
                                <w:rFonts w:ascii="Fira Sans SemiBold" w:hAnsi="Fira Sans SemiBold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:rsidR="004435C4" w:rsidRDefault="004435C4" w:rsidP="00533EFF">
                            <w:pPr>
                              <w:pStyle w:val="Opiswskanika"/>
                              <w:jc w:val="center"/>
                            </w:pPr>
                            <w:r>
                              <w:t>Odsetek osób korzystających</w:t>
                            </w:r>
                          </w:p>
                          <w:p w:rsidR="004435C4" w:rsidRPr="00A51071" w:rsidRDefault="004435C4" w:rsidP="00533EFF">
                            <w:pPr>
                              <w:pStyle w:val="Opiswskanika"/>
                              <w:jc w:val="center"/>
                              <w:rPr>
                                <w:spacing w:val="-2"/>
                              </w:rPr>
                            </w:pPr>
                            <w:r w:rsidRPr="00A51071">
                              <w:rPr>
                                <w:spacing w:val="-2"/>
                              </w:rPr>
                              <w:t xml:space="preserve">ze świadczeń pomocy społecznej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ole tekstowe 2" o:spid="_x0000_s1026" alt="Odsetek osób korzystających ze świadczeń pomocy społecznej w woj. dolnośląskim w 2023 roku wyniósł 1,8%" style="position:absolute;margin-left:0;margin-top:6.5pt;width:171.1pt;height:93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" fillcolor="#001d77" stroked="f">
                <v:stroke joinstyle="miter"/>
                <v:textbox>
                  <w:txbxContent>
                    <w:p w:rsidR="004435C4" w:rsidRPr="00B93525" w:rsidRDefault="004435C4" w:rsidP="00A51071">
                      <w:pPr>
                        <w:autoSpaceDE w:val="0"/>
                        <w:autoSpaceDN w:val="0"/>
                        <w:adjustRightInd w:val="0"/>
                        <w:spacing w:before="360" w:after="200" w:line="260" w:lineRule="exact"/>
                        <w:jc w:val="center"/>
                        <w:rPr>
                          <w:rFonts w:ascii="Fira Sans SemiBold" w:hAnsi="Fira Sans SemiBold"/>
                          <w:color w:val="FFFFFF"/>
                          <w:sz w:val="72"/>
                          <w:szCs w:val="72"/>
                        </w:rPr>
                      </w:pPr>
                      <w:r w:rsidRPr="00B93525">
                        <w:rPr>
                          <w:rFonts w:ascii="Fira Sans SemiBold" w:hAnsi="Fira Sans SemiBold"/>
                          <w:color w:val="FFFFFF"/>
                          <w:sz w:val="72"/>
                          <w:szCs w:val="72"/>
                        </w:rPr>
                        <w:t>1,</w:t>
                      </w:r>
                      <w:r w:rsidR="00A51071">
                        <w:rPr>
                          <w:rFonts w:ascii="Fira Sans SemiBold" w:hAnsi="Fira Sans SemiBold"/>
                          <w:color w:val="FFFFFF"/>
                          <w:sz w:val="72"/>
                          <w:szCs w:val="72"/>
                        </w:rPr>
                        <w:t>8</w:t>
                      </w:r>
                      <w:r w:rsidRPr="00B93525">
                        <w:rPr>
                          <w:rFonts w:ascii="Fira Sans SemiBold" w:hAnsi="Fira Sans SemiBold"/>
                          <w:sz w:val="72"/>
                          <w:szCs w:val="72"/>
                        </w:rPr>
                        <w:t>%</w:t>
                      </w:r>
                    </w:p>
                    <w:p w:rsidR="004435C4" w:rsidRDefault="004435C4" w:rsidP="00533EFF">
                      <w:pPr>
                        <w:pStyle w:val="Opiswskanika"/>
                        <w:jc w:val="center"/>
                      </w:pPr>
                      <w:r>
                        <w:t>Odsetek osób korzystających</w:t>
                      </w:r>
                    </w:p>
                    <w:p w:rsidR="004435C4" w:rsidRPr="00A51071" w:rsidRDefault="004435C4" w:rsidP="00533EFF">
                      <w:pPr>
                        <w:pStyle w:val="Opiswskanika"/>
                        <w:jc w:val="center"/>
                        <w:rPr>
                          <w:spacing w:val="-2"/>
                        </w:rPr>
                      </w:pPr>
                      <w:r w:rsidRPr="00A51071">
                        <w:rPr>
                          <w:spacing w:val="-2"/>
                        </w:rPr>
                        <w:t xml:space="preserve">ze świadczeń pomocy społecznej 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C532C4" w:rsidRPr="00263FA8">
        <w:rPr>
          <w:b/>
          <w:spacing w:val="-2"/>
        </w:rPr>
        <w:t>W 202</w:t>
      </w:r>
      <w:r w:rsidR="00DB1126" w:rsidRPr="00263FA8">
        <w:rPr>
          <w:b/>
          <w:spacing w:val="-2"/>
        </w:rPr>
        <w:t>3</w:t>
      </w:r>
      <w:r w:rsidRPr="00263FA8">
        <w:rPr>
          <w:b/>
          <w:spacing w:val="-2"/>
        </w:rPr>
        <w:t xml:space="preserve"> r. ze świadczeń pomocy społecznej skorzystało </w:t>
      </w:r>
      <w:r w:rsidR="00ED7E9B" w:rsidRPr="00263FA8">
        <w:rPr>
          <w:b/>
          <w:spacing w:val="-2"/>
        </w:rPr>
        <w:t>4</w:t>
      </w:r>
      <w:r w:rsidR="00DB1126" w:rsidRPr="00263FA8">
        <w:rPr>
          <w:b/>
          <w:spacing w:val="-2"/>
        </w:rPr>
        <w:t>2</w:t>
      </w:r>
      <w:r w:rsidR="00ED7E9B" w:rsidRPr="00263FA8">
        <w:rPr>
          <w:b/>
          <w:spacing w:val="-2"/>
        </w:rPr>
        <w:t>,</w:t>
      </w:r>
      <w:r w:rsidR="00DB1126" w:rsidRPr="00263FA8">
        <w:rPr>
          <w:b/>
          <w:spacing w:val="-2"/>
        </w:rPr>
        <w:t>7</w:t>
      </w:r>
      <w:r w:rsidRPr="00263FA8">
        <w:rPr>
          <w:b/>
          <w:spacing w:val="-2"/>
        </w:rPr>
        <w:t xml:space="preserve"> tys. rodzin, w tym </w:t>
      </w:r>
      <w:r w:rsidR="00ED7E9B" w:rsidRPr="00263FA8">
        <w:rPr>
          <w:b/>
          <w:spacing w:val="-2"/>
        </w:rPr>
        <w:t>13,</w:t>
      </w:r>
      <w:r w:rsidR="00DB1126" w:rsidRPr="00263FA8">
        <w:rPr>
          <w:b/>
          <w:spacing w:val="-2"/>
        </w:rPr>
        <w:t>1</w:t>
      </w:r>
      <w:r w:rsidRPr="00263FA8">
        <w:rPr>
          <w:b/>
          <w:spacing w:val="-2"/>
        </w:rPr>
        <w:t xml:space="preserve"> tys. na wsi. W skali roku liczba rodzin korzystających ze świadczeń pomocy społecznej zmniejszyła się o </w:t>
      </w:r>
      <w:r w:rsidR="00DB1126" w:rsidRPr="00263FA8">
        <w:rPr>
          <w:b/>
          <w:spacing w:val="-2"/>
        </w:rPr>
        <w:t>4</w:t>
      </w:r>
      <w:r w:rsidR="00ED7E9B" w:rsidRPr="00263FA8">
        <w:rPr>
          <w:b/>
          <w:spacing w:val="-2"/>
        </w:rPr>
        <w:t>,</w:t>
      </w:r>
      <w:r w:rsidR="00DB1126" w:rsidRPr="00263FA8">
        <w:rPr>
          <w:b/>
          <w:spacing w:val="-2"/>
        </w:rPr>
        <w:t>1</w:t>
      </w:r>
      <w:r w:rsidRPr="00263FA8">
        <w:rPr>
          <w:b/>
          <w:spacing w:val="-2"/>
        </w:rPr>
        <w:t xml:space="preserve">%. Z kolei, liczba osób, którym przyznano decyzją świadczenie wyniosła </w:t>
      </w:r>
      <w:r w:rsidR="00ED7E9B" w:rsidRPr="00263FA8">
        <w:rPr>
          <w:b/>
          <w:spacing w:val="-2"/>
        </w:rPr>
        <w:t>5</w:t>
      </w:r>
      <w:r w:rsidR="00A51071" w:rsidRPr="00263FA8">
        <w:rPr>
          <w:b/>
          <w:spacing w:val="-2"/>
        </w:rPr>
        <w:t>1</w:t>
      </w:r>
      <w:r w:rsidR="00ED7E9B" w:rsidRPr="00263FA8">
        <w:rPr>
          <w:b/>
          <w:spacing w:val="-2"/>
        </w:rPr>
        <w:t>,</w:t>
      </w:r>
      <w:r w:rsidR="00A51071" w:rsidRPr="00263FA8">
        <w:rPr>
          <w:b/>
          <w:spacing w:val="-2"/>
        </w:rPr>
        <w:t>9</w:t>
      </w:r>
      <w:r w:rsidRPr="00263FA8">
        <w:rPr>
          <w:b/>
          <w:spacing w:val="-2"/>
        </w:rPr>
        <w:t xml:space="preserve"> tys., tj. mniej o </w:t>
      </w:r>
      <w:r w:rsidR="00A51071" w:rsidRPr="00263FA8">
        <w:rPr>
          <w:b/>
          <w:spacing w:val="-2"/>
        </w:rPr>
        <w:t>3</w:t>
      </w:r>
      <w:r w:rsidR="00ED7E9B" w:rsidRPr="00263FA8">
        <w:rPr>
          <w:b/>
          <w:spacing w:val="-2"/>
        </w:rPr>
        <w:t>,</w:t>
      </w:r>
      <w:r w:rsidR="00A51071" w:rsidRPr="00263FA8">
        <w:rPr>
          <w:b/>
          <w:spacing w:val="-2"/>
        </w:rPr>
        <w:t>3</w:t>
      </w:r>
      <w:r w:rsidRPr="00263FA8">
        <w:rPr>
          <w:b/>
          <w:spacing w:val="-2"/>
        </w:rPr>
        <w:t>% niż w 20</w:t>
      </w:r>
      <w:r w:rsidR="009A5402" w:rsidRPr="00263FA8">
        <w:rPr>
          <w:b/>
          <w:spacing w:val="-2"/>
        </w:rPr>
        <w:t>2</w:t>
      </w:r>
      <w:r w:rsidR="00A51071" w:rsidRPr="00263FA8">
        <w:rPr>
          <w:b/>
          <w:spacing w:val="-2"/>
        </w:rPr>
        <w:t>2</w:t>
      </w:r>
      <w:r w:rsidRPr="00263FA8">
        <w:rPr>
          <w:b/>
          <w:spacing w:val="-2"/>
        </w:rPr>
        <w:t xml:space="preserve"> r. Odsetek osób korzystających ze świadczeń pomocy społecznej ukształtował się na poziomie </w:t>
      </w:r>
      <w:r w:rsidR="00ED7E9B" w:rsidRPr="00263FA8">
        <w:rPr>
          <w:b/>
          <w:spacing w:val="-2"/>
        </w:rPr>
        <w:t>1,</w:t>
      </w:r>
      <w:r w:rsidR="00A51071" w:rsidRPr="00263FA8">
        <w:rPr>
          <w:b/>
          <w:spacing w:val="-2"/>
        </w:rPr>
        <w:t>8</w:t>
      </w:r>
      <w:r w:rsidRPr="00263FA8">
        <w:rPr>
          <w:b/>
          <w:spacing w:val="-2"/>
        </w:rPr>
        <w:t xml:space="preserve">% (wobec </w:t>
      </w:r>
      <w:r w:rsidR="00A51071" w:rsidRPr="00263FA8">
        <w:rPr>
          <w:b/>
          <w:spacing w:val="-2"/>
        </w:rPr>
        <w:t>1</w:t>
      </w:r>
      <w:r w:rsidRPr="00263FA8">
        <w:rPr>
          <w:b/>
          <w:spacing w:val="-2"/>
        </w:rPr>
        <w:t>,</w:t>
      </w:r>
      <w:r w:rsidR="00A51071" w:rsidRPr="00263FA8">
        <w:rPr>
          <w:b/>
          <w:spacing w:val="-2"/>
        </w:rPr>
        <w:t>9</w:t>
      </w:r>
      <w:r w:rsidRPr="00263FA8">
        <w:rPr>
          <w:b/>
          <w:spacing w:val="-2"/>
        </w:rPr>
        <w:t>% w 20</w:t>
      </w:r>
      <w:r w:rsidR="009A5402" w:rsidRPr="00263FA8">
        <w:rPr>
          <w:b/>
          <w:spacing w:val="-2"/>
        </w:rPr>
        <w:t>2</w:t>
      </w:r>
      <w:r w:rsidR="00A51071" w:rsidRPr="00263FA8">
        <w:rPr>
          <w:b/>
          <w:spacing w:val="-2"/>
        </w:rPr>
        <w:t>2</w:t>
      </w:r>
      <w:r w:rsidRPr="00263FA8">
        <w:rPr>
          <w:b/>
          <w:spacing w:val="-2"/>
        </w:rPr>
        <w:t xml:space="preserve"> r. i 2,</w:t>
      </w:r>
      <w:r w:rsidR="00ED7E9B" w:rsidRPr="00263FA8">
        <w:rPr>
          <w:b/>
          <w:spacing w:val="-2"/>
        </w:rPr>
        <w:t>4</w:t>
      </w:r>
      <w:r w:rsidRPr="00263FA8">
        <w:rPr>
          <w:b/>
          <w:spacing w:val="-2"/>
        </w:rPr>
        <w:t>% w Polsce w 202</w:t>
      </w:r>
      <w:r w:rsidR="00A51071" w:rsidRPr="00263FA8">
        <w:rPr>
          <w:b/>
          <w:spacing w:val="-2"/>
        </w:rPr>
        <w:t>3</w:t>
      </w:r>
      <w:r w:rsidRPr="00263FA8">
        <w:rPr>
          <w:b/>
          <w:spacing w:val="-2"/>
        </w:rPr>
        <w:t xml:space="preserve"> r.).</w:t>
      </w:r>
      <w:r w:rsidR="00921AAD" w:rsidRPr="00263FA8">
        <w:rPr>
          <w:b/>
          <w:shd w:val="clear" w:color="auto" w:fill="FFFFFF"/>
        </w:rPr>
        <w:t xml:space="preserve"> </w:t>
      </w:r>
    </w:p>
    <w:p w:rsidR="00533EFF" w:rsidRPr="00263FA8" w:rsidRDefault="00533EFF" w:rsidP="00215B65">
      <w:pPr>
        <w:spacing w:line="260" w:lineRule="exact"/>
        <w:rPr>
          <w:shd w:val="clear" w:color="auto" w:fill="FFFFFF"/>
        </w:rPr>
      </w:pPr>
      <w:r w:rsidRPr="00263FA8">
        <w:rPr>
          <w:b/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1A16257F" wp14:editId="5EA93DC5">
                <wp:simplePos x="0" y="0"/>
                <wp:positionH relativeFrom="column">
                  <wp:posOffset>5276850</wp:posOffset>
                </wp:positionH>
                <wp:positionV relativeFrom="paragraph">
                  <wp:posOffset>121920</wp:posOffset>
                </wp:positionV>
                <wp:extent cx="1784350" cy="749300"/>
                <wp:effectExtent l="0" t="0" r="0" b="0"/>
                <wp:wrapTight wrapText="bothSides">
                  <wp:wrapPolygon edited="0">
                    <wp:start x="692" y="0"/>
                    <wp:lineTo x="692" y="20868"/>
                    <wp:lineTo x="20754" y="20868"/>
                    <wp:lineTo x="20754" y="0"/>
                    <wp:lineTo x="692" y="0"/>
                  </wp:wrapPolygon>
                </wp:wrapTight>
                <wp:docPr id="15" name="Pole tekstowe 15" descr="Najczęstszym powodem korzystania ze wsparcia pomocy społecznej było ubóstw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0" cy="749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35C4" w:rsidRDefault="004435C4" w:rsidP="00A25B89">
                            <w:pPr>
                              <w:pStyle w:val="tekstzboku"/>
                              <w:spacing w:before="60"/>
                            </w:pPr>
                            <w:r>
                              <w:t xml:space="preserve">Najczęstszym powodem korzystania ze wsparcia pomocy społecznej </w:t>
                            </w:r>
                            <w:r w:rsidR="00540E7D">
                              <w:t>było</w:t>
                            </w:r>
                            <w:r>
                              <w:t xml:space="preserve"> ubóstwo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16257F" id="_x0000_t202" coordsize="21600,21600" o:spt="202" path="m,l,21600r21600,l21600,xe">
                <v:stroke joinstyle="miter"/>
                <v:path gradientshapeok="t" o:connecttype="rect"/>
              </v:shapetype>
              <v:shape id="Pole tekstowe 15" o:spid="_x0000_s1027" type="#_x0000_t202" alt="Najczęstszym powodem korzystania ze wsparcia pomocy społecznej było ubóstwo" style="position:absolute;margin-left:415.5pt;margin-top:9.6pt;width:140.5pt;height:59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" filled="f" stroked="f">
                <v:textbox>
                  <w:txbxContent>
                    <w:p w:rsidR="004435C4" w:rsidRDefault="004435C4" w:rsidP="00A25B89">
                      <w:pPr>
                        <w:pStyle w:val="tekstzboku"/>
                        <w:spacing w:before="60"/>
                      </w:pPr>
                      <w:r>
                        <w:t xml:space="preserve">Najczęstszym powodem korzystania ze wsparcia pomocy społecznej </w:t>
                      </w:r>
                      <w:r w:rsidR="00540E7D">
                        <w:t>było</w:t>
                      </w:r>
                      <w:r>
                        <w:t xml:space="preserve"> ubóstwo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263FA8">
        <w:rPr>
          <w:spacing w:val="-2"/>
          <w:shd w:val="clear" w:color="auto" w:fill="FFFFFF"/>
        </w:rPr>
        <w:t>W 202</w:t>
      </w:r>
      <w:r w:rsidR="00A25B89" w:rsidRPr="00263FA8">
        <w:rPr>
          <w:spacing w:val="-2"/>
          <w:shd w:val="clear" w:color="auto" w:fill="FFFFFF"/>
        </w:rPr>
        <w:t>3</w:t>
      </w:r>
      <w:r w:rsidRPr="00263FA8">
        <w:rPr>
          <w:spacing w:val="-2"/>
          <w:shd w:val="clear" w:color="auto" w:fill="FFFFFF"/>
        </w:rPr>
        <w:t xml:space="preserve"> r. najczęstszym powodem korzystania z pomocy społecznej w województwie </w:t>
      </w:r>
      <w:r w:rsidRPr="00263FA8">
        <w:rPr>
          <w:shd w:val="clear" w:color="auto" w:fill="FFFFFF"/>
        </w:rPr>
        <w:t xml:space="preserve">dolnośląskim, ale także w innych województwach, było ubóstwo. Pomocą z tego tytułu objęto </w:t>
      </w:r>
      <w:r w:rsidR="00ED7E9B" w:rsidRPr="00263FA8">
        <w:rPr>
          <w:shd w:val="clear" w:color="auto" w:fill="FFFFFF"/>
        </w:rPr>
        <w:t>3</w:t>
      </w:r>
      <w:r w:rsidR="00A25B89" w:rsidRPr="00263FA8">
        <w:rPr>
          <w:shd w:val="clear" w:color="auto" w:fill="FFFFFF"/>
        </w:rPr>
        <w:t>6</w:t>
      </w:r>
      <w:r w:rsidR="00ED7E9B" w:rsidRPr="00263FA8">
        <w:rPr>
          <w:shd w:val="clear" w:color="auto" w:fill="FFFFFF"/>
        </w:rPr>
        <w:t>,</w:t>
      </w:r>
      <w:r w:rsidR="00A25B89" w:rsidRPr="00263FA8">
        <w:rPr>
          <w:shd w:val="clear" w:color="auto" w:fill="FFFFFF"/>
        </w:rPr>
        <w:t>2</w:t>
      </w:r>
      <w:r w:rsidRPr="00263FA8">
        <w:rPr>
          <w:shd w:val="clear" w:color="auto" w:fill="FFFFFF"/>
        </w:rPr>
        <w:t xml:space="preserve"> tys. osób w rodzinach korzystających ze wsparcia, co stanowiło </w:t>
      </w:r>
      <w:r w:rsidR="00A25B89" w:rsidRPr="00263FA8">
        <w:rPr>
          <w:shd w:val="clear" w:color="auto" w:fill="FFFFFF"/>
        </w:rPr>
        <w:t>6</w:t>
      </w:r>
      <w:r w:rsidR="00ED7E9B" w:rsidRPr="00263FA8">
        <w:rPr>
          <w:shd w:val="clear" w:color="auto" w:fill="FFFFFF"/>
        </w:rPr>
        <w:t>,</w:t>
      </w:r>
      <w:r w:rsidR="00A25B89" w:rsidRPr="00263FA8">
        <w:rPr>
          <w:shd w:val="clear" w:color="auto" w:fill="FFFFFF"/>
        </w:rPr>
        <w:t>0</w:t>
      </w:r>
      <w:r w:rsidRPr="00263FA8">
        <w:rPr>
          <w:shd w:val="clear" w:color="auto" w:fill="FFFFFF"/>
        </w:rPr>
        <w:t xml:space="preserve">% w skali kraju. Na dalszych </w:t>
      </w:r>
      <w:r w:rsidRPr="00263FA8">
        <w:rPr>
          <w:spacing w:val="-2"/>
          <w:shd w:val="clear" w:color="auto" w:fill="FFFFFF"/>
        </w:rPr>
        <w:t xml:space="preserve">miejscach w tej hierarchii znajdowały się m.in.: </w:t>
      </w:r>
      <w:r w:rsidR="00ED7E9B" w:rsidRPr="00263FA8">
        <w:rPr>
          <w:spacing w:val="-2"/>
          <w:shd w:val="clear" w:color="auto" w:fill="FFFFFF"/>
        </w:rPr>
        <w:t>długotrwała lub ciężka choroba (</w:t>
      </w:r>
      <w:r w:rsidR="001F4B3F" w:rsidRPr="00263FA8">
        <w:rPr>
          <w:spacing w:val="-2"/>
          <w:shd w:val="clear" w:color="auto" w:fill="FFFFFF"/>
        </w:rPr>
        <w:t>32,4</w:t>
      </w:r>
      <w:r w:rsidR="00ED7E9B" w:rsidRPr="00263FA8">
        <w:rPr>
          <w:spacing w:val="-2"/>
          <w:shd w:val="clear" w:color="auto" w:fill="FFFFFF"/>
        </w:rPr>
        <w:t xml:space="preserve"> tys. osób),</w:t>
      </w:r>
      <w:r w:rsidR="00ED7E9B" w:rsidRPr="00263FA8">
        <w:rPr>
          <w:shd w:val="clear" w:color="auto" w:fill="FFFFFF"/>
        </w:rPr>
        <w:t xml:space="preserve"> </w:t>
      </w:r>
      <w:r w:rsidRPr="00263FA8">
        <w:rPr>
          <w:shd w:val="clear" w:color="auto" w:fill="FFFFFF"/>
        </w:rPr>
        <w:t>bezrobocie (</w:t>
      </w:r>
      <w:r w:rsidR="00ED7E9B" w:rsidRPr="00263FA8">
        <w:rPr>
          <w:shd w:val="clear" w:color="auto" w:fill="FFFFFF"/>
        </w:rPr>
        <w:t>2</w:t>
      </w:r>
      <w:r w:rsidR="001F4B3F" w:rsidRPr="00263FA8">
        <w:rPr>
          <w:shd w:val="clear" w:color="auto" w:fill="FFFFFF"/>
        </w:rPr>
        <w:t>8</w:t>
      </w:r>
      <w:r w:rsidR="00ED7E9B" w:rsidRPr="00263FA8">
        <w:rPr>
          <w:shd w:val="clear" w:color="auto" w:fill="FFFFFF"/>
        </w:rPr>
        <w:t>,</w:t>
      </w:r>
      <w:r w:rsidR="001F4B3F" w:rsidRPr="00263FA8">
        <w:rPr>
          <w:shd w:val="clear" w:color="auto" w:fill="FFFFFF"/>
        </w:rPr>
        <w:t>0</w:t>
      </w:r>
      <w:r w:rsidRPr="00263FA8">
        <w:rPr>
          <w:shd w:val="clear" w:color="auto" w:fill="FFFFFF"/>
        </w:rPr>
        <w:t> tys. osób), niepełnosprawność (</w:t>
      </w:r>
      <w:r w:rsidR="00ED7E9B" w:rsidRPr="00263FA8">
        <w:rPr>
          <w:shd w:val="clear" w:color="auto" w:fill="FFFFFF"/>
        </w:rPr>
        <w:t>2</w:t>
      </w:r>
      <w:r w:rsidR="001F4B3F" w:rsidRPr="00263FA8">
        <w:rPr>
          <w:shd w:val="clear" w:color="auto" w:fill="FFFFFF"/>
        </w:rPr>
        <w:t>5</w:t>
      </w:r>
      <w:r w:rsidR="00ED7E9B" w:rsidRPr="00263FA8">
        <w:rPr>
          <w:shd w:val="clear" w:color="auto" w:fill="FFFFFF"/>
        </w:rPr>
        <w:t>,</w:t>
      </w:r>
      <w:r w:rsidR="001F4B3F" w:rsidRPr="00263FA8">
        <w:rPr>
          <w:shd w:val="clear" w:color="auto" w:fill="FFFFFF"/>
        </w:rPr>
        <w:t>9</w:t>
      </w:r>
      <w:r w:rsidRPr="00263FA8">
        <w:rPr>
          <w:shd w:val="clear" w:color="auto" w:fill="FFFFFF"/>
        </w:rPr>
        <w:t xml:space="preserve"> tys. osób) oraz bezradność w sprawach opiekuńczo-wychowawczych i prowadzenia gospodarstwa domowego (</w:t>
      </w:r>
      <w:r w:rsidR="00ED7E9B" w:rsidRPr="00263FA8">
        <w:rPr>
          <w:shd w:val="clear" w:color="auto" w:fill="FFFFFF"/>
        </w:rPr>
        <w:t>19,</w:t>
      </w:r>
      <w:r w:rsidR="001F4B3F" w:rsidRPr="00263FA8">
        <w:rPr>
          <w:shd w:val="clear" w:color="auto" w:fill="FFFFFF"/>
        </w:rPr>
        <w:t>7</w:t>
      </w:r>
      <w:r w:rsidRPr="00263FA8">
        <w:rPr>
          <w:shd w:val="clear" w:color="auto" w:fill="FFFFFF"/>
        </w:rPr>
        <w:t xml:space="preserve"> tys. osób). Z kolei, ze wsparcia systemu pomocy społecznej udzielon</w:t>
      </w:r>
      <w:r w:rsidR="006D7EB5">
        <w:rPr>
          <w:shd w:val="clear" w:color="auto" w:fill="FFFFFF"/>
        </w:rPr>
        <w:t xml:space="preserve">ego ze względu na uzależnienia </w:t>
      </w:r>
      <w:r w:rsidRPr="00263FA8">
        <w:rPr>
          <w:spacing w:val="2"/>
          <w:shd w:val="clear" w:color="auto" w:fill="FFFFFF"/>
        </w:rPr>
        <w:t>skorzystało 6,</w:t>
      </w:r>
      <w:r w:rsidR="008D0138" w:rsidRPr="00263FA8">
        <w:rPr>
          <w:spacing w:val="2"/>
          <w:shd w:val="clear" w:color="auto" w:fill="FFFFFF"/>
        </w:rPr>
        <w:t>4</w:t>
      </w:r>
      <w:r w:rsidRPr="00263FA8">
        <w:rPr>
          <w:spacing w:val="2"/>
          <w:shd w:val="clear" w:color="auto" w:fill="FFFFFF"/>
        </w:rPr>
        <w:t xml:space="preserve"> tys. osób, z tego 5,</w:t>
      </w:r>
      <w:r w:rsidR="008D0138" w:rsidRPr="00263FA8">
        <w:rPr>
          <w:spacing w:val="2"/>
          <w:shd w:val="clear" w:color="auto" w:fill="FFFFFF"/>
        </w:rPr>
        <w:t>2</w:t>
      </w:r>
      <w:r w:rsidRPr="00263FA8">
        <w:rPr>
          <w:spacing w:val="2"/>
          <w:shd w:val="clear" w:color="auto" w:fill="FFFFFF"/>
        </w:rPr>
        <w:t xml:space="preserve"> tys. w związku z alkoholizmem, a pozostałe</w:t>
      </w:r>
      <w:r w:rsidRPr="00263FA8">
        <w:rPr>
          <w:shd w:val="clear" w:color="auto" w:fill="FFFFFF"/>
        </w:rPr>
        <w:t xml:space="preserve"> </w:t>
      </w:r>
      <w:r w:rsidR="00ED7E9B" w:rsidRPr="00263FA8">
        <w:rPr>
          <w:shd w:val="clear" w:color="auto" w:fill="FFFFFF"/>
        </w:rPr>
        <w:t>1,</w:t>
      </w:r>
      <w:r w:rsidR="008D0138" w:rsidRPr="00263FA8">
        <w:rPr>
          <w:shd w:val="clear" w:color="auto" w:fill="FFFFFF"/>
        </w:rPr>
        <w:t>2</w:t>
      </w:r>
      <w:r w:rsidRPr="00263FA8">
        <w:rPr>
          <w:shd w:val="clear" w:color="auto" w:fill="FFFFFF"/>
        </w:rPr>
        <w:t xml:space="preserve"> tys. osób – w związku z narkomanią. </w:t>
      </w:r>
    </w:p>
    <w:p w:rsidR="008D0138" w:rsidRDefault="00533EFF" w:rsidP="00215B65">
      <w:pPr>
        <w:spacing w:line="260" w:lineRule="exact"/>
        <w:rPr>
          <w:shd w:val="clear" w:color="auto" w:fill="FFFFFF"/>
        </w:rPr>
      </w:pPr>
      <w:r w:rsidRPr="00263FA8">
        <w:rPr>
          <w:shd w:val="clear" w:color="auto" w:fill="FFFFFF"/>
        </w:rPr>
        <w:t>W porównaniu do 20</w:t>
      </w:r>
      <w:r w:rsidR="00EF7033" w:rsidRPr="00263FA8">
        <w:rPr>
          <w:shd w:val="clear" w:color="auto" w:fill="FFFFFF"/>
        </w:rPr>
        <w:t>2</w:t>
      </w:r>
      <w:r w:rsidR="008D0138" w:rsidRPr="00263FA8">
        <w:rPr>
          <w:shd w:val="clear" w:color="auto" w:fill="FFFFFF"/>
        </w:rPr>
        <w:t>2</w:t>
      </w:r>
      <w:r w:rsidRPr="00263FA8">
        <w:rPr>
          <w:shd w:val="clear" w:color="auto" w:fill="FFFFFF"/>
        </w:rPr>
        <w:t xml:space="preserve"> r. zmniejszyła się liczba osób w rodzinach korzystających ze wsparcia z powodu m.in.: </w:t>
      </w:r>
      <w:r w:rsidR="008D0138" w:rsidRPr="00263FA8">
        <w:rPr>
          <w:shd w:val="clear" w:color="auto" w:fill="FFFFFF"/>
        </w:rPr>
        <w:t xml:space="preserve">klęski żywiołowej lub ekologicznej (o 64,9%), przemocy w rodzinie (o 15,0%), </w:t>
      </w:r>
      <w:r w:rsidR="006D7EB5" w:rsidRPr="00263FA8">
        <w:rPr>
          <w:shd w:val="clear" w:color="auto" w:fill="FFFFFF"/>
        </w:rPr>
        <w:t>ubóstwa (o 7,2%)</w:t>
      </w:r>
      <w:r w:rsidR="006D7EB5">
        <w:rPr>
          <w:shd w:val="clear" w:color="auto" w:fill="FFFFFF"/>
        </w:rPr>
        <w:t xml:space="preserve"> i bezrobocia (o 6,4%)</w:t>
      </w:r>
      <w:r w:rsidR="008D0138" w:rsidRPr="00263FA8">
        <w:rPr>
          <w:shd w:val="clear" w:color="auto" w:fill="FFFFFF"/>
        </w:rPr>
        <w:t xml:space="preserve">. Zwiększyła się natomiast liczba osób korzystających </w:t>
      </w:r>
      <w:r w:rsidR="008D0138" w:rsidRPr="00263FA8">
        <w:rPr>
          <w:spacing w:val="-2"/>
          <w:shd w:val="clear" w:color="auto" w:fill="FFFFFF"/>
        </w:rPr>
        <w:t>ze świadczeń pomocy społecznej m.in. ze względu</w:t>
      </w:r>
      <w:r w:rsidR="00215B65" w:rsidRPr="00263FA8">
        <w:rPr>
          <w:spacing w:val="-2"/>
          <w:shd w:val="clear" w:color="auto" w:fill="FFFFFF"/>
        </w:rPr>
        <w:t xml:space="preserve"> na: trudności w integracji osób, które otrzymały status uchodźcy, ochronę uzupełniająca lub zezwolenie na pobyt czasowy (o 31,4%),</w:t>
      </w:r>
      <w:r w:rsidR="00215B65" w:rsidRPr="00263FA8">
        <w:rPr>
          <w:shd w:val="clear" w:color="auto" w:fill="FFFFFF"/>
        </w:rPr>
        <w:t xml:space="preserve"> narkomanię (o 17,8%),</w:t>
      </w:r>
      <w:r w:rsidR="008D0138" w:rsidRPr="00263FA8">
        <w:rPr>
          <w:shd w:val="clear" w:color="auto" w:fill="FFFFFF"/>
        </w:rPr>
        <w:t xml:space="preserve"> </w:t>
      </w:r>
      <w:r w:rsidR="00215B65" w:rsidRPr="00263FA8">
        <w:rPr>
          <w:shd w:val="clear" w:color="auto" w:fill="FFFFFF"/>
        </w:rPr>
        <w:t xml:space="preserve">sytuację kryzysową (o 16,0%), trudności w przystosowaniu do życia po zwolnieniu z zakładu karnego (o 12,5%), </w:t>
      </w:r>
      <w:r w:rsidR="008D0138" w:rsidRPr="00263FA8">
        <w:rPr>
          <w:shd w:val="clear" w:color="auto" w:fill="FFFFFF"/>
        </w:rPr>
        <w:t xml:space="preserve">sieroctwo (o 7,3%), bezradność w sprawach opiekuńczo-wychowawczych i prowadzenia gospodarstwa domowego (o </w:t>
      </w:r>
      <w:r w:rsidR="00215B65" w:rsidRPr="00263FA8">
        <w:rPr>
          <w:shd w:val="clear" w:color="auto" w:fill="FFFFFF"/>
        </w:rPr>
        <w:t>3</w:t>
      </w:r>
      <w:r w:rsidR="008D0138" w:rsidRPr="00263FA8">
        <w:rPr>
          <w:shd w:val="clear" w:color="auto" w:fill="FFFFFF"/>
        </w:rPr>
        <w:t>,</w:t>
      </w:r>
      <w:r w:rsidR="00215B65" w:rsidRPr="00263FA8">
        <w:rPr>
          <w:shd w:val="clear" w:color="auto" w:fill="FFFFFF"/>
        </w:rPr>
        <w:t>0</w:t>
      </w:r>
      <w:r w:rsidR="008D0138" w:rsidRPr="00263FA8">
        <w:rPr>
          <w:shd w:val="clear" w:color="auto" w:fill="FFFFFF"/>
        </w:rPr>
        <w:t>%), bezdomność (o 1,1%)</w:t>
      </w:r>
      <w:r w:rsidR="00215B65" w:rsidRPr="00263FA8">
        <w:rPr>
          <w:shd w:val="clear" w:color="auto" w:fill="FFFFFF"/>
        </w:rPr>
        <w:t>.</w:t>
      </w:r>
    </w:p>
    <w:p w:rsidR="000643A1" w:rsidRDefault="000643A1">
      <w:pPr>
        <w:spacing w:before="0" w:after="0" w:line="240" w:lineRule="auto"/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:rsidR="006F3DA2" w:rsidRPr="003904D0" w:rsidRDefault="006F3DA2" w:rsidP="006F3DA2">
      <w:pPr>
        <w:keepNext/>
        <w:spacing w:line="240" w:lineRule="auto"/>
        <w:outlineLvl w:val="0"/>
        <w:rPr>
          <w:spacing w:val="-2"/>
          <w:shd w:val="clear" w:color="auto" w:fill="FFFFFF"/>
        </w:rPr>
      </w:pPr>
      <w:r w:rsidRPr="003904D0">
        <w:rPr>
          <w:spacing w:val="-2"/>
          <w:shd w:val="clear" w:color="auto" w:fill="FFFFFF"/>
        </w:rPr>
        <w:lastRenderedPageBreak/>
        <w:t>Wskaźnik osób korzystających ze świadczeń pomocy społecznej w przeliczeniu na 1000 ludności wyniósł w województwie dolnośląskim w 2023 r. 18 osób (w kraju – 24 osoby) i był jednym z najniższych w kraju – jedynie w województwie śląskim odnotowano niższą jego wartość (17 osób).</w:t>
      </w:r>
    </w:p>
    <w:p w:rsidR="00533EFF" w:rsidRPr="00486841" w:rsidRDefault="00533EFF" w:rsidP="00533EFF">
      <w:pPr>
        <w:spacing w:after="0"/>
        <w:jc w:val="both"/>
        <w:rPr>
          <w:b/>
          <w:spacing w:val="-2"/>
          <w:szCs w:val="19"/>
          <w:shd w:val="clear" w:color="auto" w:fill="FFFFFF"/>
        </w:rPr>
      </w:pPr>
      <w:r w:rsidRPr="00486841">
        <w:rPr>
          <w:b/>
          <w:spacing w:val="-2"/>
          <w:szCs w:val="19"/>
          <w:shd w:val="clear" w:color="auto" w:fill="FFFFFF"/>
        </w:rPr>
        <w:t>Wykres 1. Korzystający ze świadczeń pomocy społecznej na 1000 ludności</w:t>
      </w:r>
    </w:p>
    <w:p w:rsidR="00533EFF" w:rsidRPr="000F4D7C" w:rsidRDefault="0046061C" w:rsidP="000643A1">
      <w:pPr>
        <w:keepNext/>
        <w:spacing w:before="3520" w:line="240" w:lineRule="auto"/>
        <w:jc w:val="both"/>
        <w:outlineLvl w:val="0"/>
        <w:rPr>
          <w:sz w:val="14"/>
        </w:rPr>
      </w:pPr>
      <w:r>
        <w:rPr>
          <w:noProof/>
          <w:sz w:val="14"/>
          <w:lang w:eastAsia="pl-PL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48260</wp:posOffset>
            </wp:positionV>
            <wp:extent cx="4538345" cy="2075180"/>
            <wp:effectExtent l="0" t="0" r="0" b="1270"/>
            <wp:wrapNone/>
            <wp:docPr id="17" name="Obraz 17" descr="Wykres słupkowy pionowy dotyczący liczby korzystających ze świadczeń pomocy społecznej w przeliczeniu na 1000 ludności. Dwa słupki - dla Polski i woj. dolnośląskiego zaprezentowane dla lat 2015-2023. Na wykresie można zobaczyć malejący trend liczby korzystających ze świadczeń pomocy społecznej w kraju i w woj. dolnośląskim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8345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2E1" w:rsidRPr="0054207D">
        <w:rPr>
          <w:b/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52448" behindDoc="1" locked="0" layoutInCell="1" allowOverlap="1" wp14:anchorId="24BF627F" wp14:editId="5D327023">
                <wp:simplePos x="0" y="0"/>
                <wp:positionH relativeFrom="column">
                  <wp:posOffset>5205095</wp:posOffset>
                </wp:positionH>
                <wp:positionV relativeFrom="paragraph">
                  <wp:posOffset>2256592</wp:posOffset>
                </wp:positionV>
                <wp:extent cx="1869440" cy="914400"/>
                <wp:effectExtent l="0" t="0" r="0" b="0"/>
                <wp:wrapTight wrapText="bothSides">
                  <wp:wrapPolygon edited="0">
                    <wp:start x="660" y="0"/>
                    <wp:lineTo x="660" y="21150"/>
                    <wp:lineTo x="20910" y="21150"/>
                    <wp:lineTo x="20910" y="0"/>
                    <wp:lineTo x="660" y="0"/>
                  </wp:wrapPolygon>
                </wp:wrapTight>
                <wp:docPr id="7" name="Pole tekstowe 7" descr="W 2023 r. na 1000 mieszkańców woj. dolnośląskiego wsparcie z pomocy społecznej ze względu na ubóstwo w rodzinie otrzyma-ło 13 osób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944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35C4" w:rsidRPr="00632154" w:rsidRDefault="004435C4" w:rsidP="00486841">
                            <w:pPr>
                              <w:pStyle w:val="tekstzboku"/>
                              <w:spacing w:before="60"/>
                            </w:pPr>
                            <w:r w:rsidRPr="00486841">
                              <w:rPr>
                                <w:spacing w:val="-2"/>
                              </w:rPr>
                              <w:t>W 202</w:t>
                            </w:r>
                            <w:r w:rsidR="00486841" w:rsidRPr="00486841">
                              <w:rPr>
                                <w:spacing w:val="-2"/>
                              </w:rPr>
                              <w:t>3</w:t>
                            </w:r>
                            <w:r w:rsidRPr="00486841">
                              <w:rPr>
                                <w:spacing w:val="-2"/>
                              </w:rPr>
                              <w:t xml:space="preserve"> r. na 1000 mieszkańców</w:t>
                            </w:r>
                            <w:r>
                              <w:t xml:space="preserve"> woj. dolnośląskiego wsparcie z</w:t>
                            </w:r>
                            <w:r w:rsidR="00486841">
                              <w:t> </w:t>
                            </w:r>
                            <w:r>
                              <w:t xml:space="preserve">pomocy społecznej ze względu </w:t>
                            </w:r>
                            <w:r w:rsidRPr="00486841">
                              <w:rPr>
                                <w:spacing w:val="-4"/>
                              </w:rPr>
                              <w:t>na ubóstwo w rodzinie</w:t>
                            </w:r>
                            <w:r>
                              <w:t xml:space="preserve"> otrzymało 13 osób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BF627F" id="_x0000_t202" coordsize="21600,21600" o:spt="202" path="m,l,21600r21600,l21600,xe">
                <v:stroke joinstyle="miter"/>
                <v:path gradientshapeok="t" o:connecttype="rect"/>
              </v:shapetype>
              <v:shape id="Pole tekstowe 7" o:spid="_x0000_s1028" type="#_x0000_t202" alt="W 2023 r. na 1000 mieszkańców woj. dolnośląskiego wsparcie z pomocy społecznej ze względu na ubóstwo w rodzinie otrzyma-ło 13 osób" style="position:absolute;left:0;text-align:left;margin-left:409.85pt;margin-top:177.7pt;width:147.2pt;height:1in;z-index:-251564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" filled="f" stroked="f">
                <v:textbox>
                  <w:txbxContent>
                    <w:p w:rsidR="004435C4" w:rsidRPr="00632154" w:rsidRDefault="004435C4" w:rsidP="00486841">
                      <w:pPr>
                        <w:pStyle w:val="tekstzboku"/>
                        <w:spacing w:before="60"/>
                      </w:pPr>
                      <w:r w:rsidRPr="00486841">
                        <w:rPr>
                          <w:spacing w:val="-2"/>
                        </w:rPr>
                        <w:t>W 202</w:t>
                      </w:r>
                      <w:r w:rsidR="00486841" w:rsidRPr="00486841">
                        <w:rPr>
                          <w:spacing w:val="-2"/>
                        </w:rPr>
                        <w:t>3</w:t>
                      </w:r>
                      <w:r w:rsidRPr="00486841">
                        <w:rPr>
                          <w:spacing w:val="-2"/>
                        </w:rPr>
                        <w:t xml:space="preserve"> r. na 1000 mieszkańców</w:t>
                      </w:r>
                      <w:r>
                        <w:t xml:space="preserve"> woj. dolnośląskiego wsparcie z</w:t>
                      </w:r>
                      <w:r w:rsidR="00486841">
                        <w:t> </w:t>
                      </w:r>
                      <w:r>
                        <w:t xml:space="preserve">pomocy społecznej ze względu </w:t>
                      </w:r>
                      <w:r w:rsidRPr="00486841">
                        <w:rPr>
                          <w:spacing w:val="-4"/>
                        </w:rPr>
                        <w:t>na ubóstwo w rodzinie</w:t>
                      </w:r>
                      <w:r>
                        <w:t xml:space="preserve"> otrzymało 13 osób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33EFF">
        <w:rPr>
          <w:sz w:val="14"/>
        </w:rPr>
        <w:t xml:space="preserve">Ź r ó d </w:t>
      </w:r>
      <w:r w:rsidR="00812ABA">
        <w:rPr>
          <w:sz w:val="14"/>
        </w:rPr>
        <w:t xml:space="preserve">ł o: dane Ministerstwa Rodziny </w:t>
      </w:r>
      <w:r w:rsidR="00533EFF">
        <w:rPr>
          <w:sz w:val="14"/>
        </w:rPr>
        <w:t>i Polityki Społecznej.</w:t>
      </w:r>
    </w:p>
    <w:p w:rsidR="00533EFF" w:rsidRDefault="00533EFF" w:rsidP="007546DF">
      <w:pPr>
        <w:keepNext/>
        <w:spacing w:line="240" w:lineRule="auto"/>
        <w:outlineLvl w:val="0"/>
        <w:rPr>
          <w:shd w:val="clear" w:color="auto" w:fill="FFFFFF"/>
        </w:rPr>
      </w:pPr>
      <w:r w:rsidRPr="002166D1">
        <w:rPr>
          <w:shd w:val="clear" w:color="auto" w:fill="FFFFFF"/>
        </w:rPr>
        <w:t>Odsetek osób, które otrzymywały wsparcie z tytułu ubóstwa, jest ważnym wyznacznikiem sytuacji społecznej w regionie. W 202</w:t>
      </w:r>
      <w:r w:rsidR="002127F0" w:rsidRPr="002166D1">
        <w:rPr>
          <w:shd w:val="clear" w:color="auto" w:fill="FFFFFF"/>
        </w:rPr>
        <w:t>3</w:t>
      </w:r>
      <w:r w:rsidRPr="002166D1">
        <w:rPr>
          <w:shd w:val="clear" w:color="auto" w:fill="FFFFFF"/>
        </w:rPr>
        <w:t xml:space="preserve"> r. na 1000 mieszkańców woj. dolnośląskiego wsparcie </w:t>
      </w:r>
      <w:r w:rsidRPr="002166D1">
        <w:rPr>
          <w:spacing w:val="-2"/>
          <w:shd w:val="clear" w:color="auto" w:fill="FFFFFF"/>
        </w:rPr>
        <w:t>z</w:t>
      </w:r>
      <w:r w:rsidR="002166D1" w:rsidRPr="002166D1">
        <w:rPr>
          <w:spacing w:val="-2"/>
          <w:shd w:val="clear" w:color="auto" w:fill="FFFFFF"/>
        </w:rPr>
        <w:t> </w:t>
      </w:r>
      <w:r w:rsidRPr="002166D1">
        <w:rPr>
          <w:spacing w:val="-2"/>
          <w:shd w:val="clear" w:color="auto" w:fill="FFFFFF"/>
        </w:rPr>
        <w:t>pomocy społecznej ze względu na ubóstwo w rodzinie otrzymało</w:t>
      </w:r>
      <w:r w:rsidR="002127F0" w:rsidRPr="002166D1">
        <w:rPr>
          <w:spacing w:val="-2"/>
          <w:shd w:val="clear" w:color="auto" w:fill="FFFFFF"/>
        </w:rPr>
        <w:t>, podobnie jak rok wcześniej,</w:t>
      </w:r>
      <w:r w:rsidRPr="002166D1">
        <w:rPr>
          <w:shd w:val="clear" w:color="auto" w:fill="FFFFFF"/>
        </w:rPr>
        <w:t xml:space="preserve"> 1</w:t>
      </w:r>
      <w:r w:rsidR="0067088F" w:rsidRPr="002166D1">
        <w:rPr>
          <w:shd w:val="clear" w:color="auto" w:fill="FFFFFF"/>
        </w:rPr>
        <w:t>3</w:t>
      </w:r>
      <w:r w:rsidR="002127F0" w:rsidRPr="002166D1">
        <w:rPr>
          <w:shd w:val="clear" w:color="auto" w:fill="FFFFFF"/>
        </w:rPr>
        <w:t> </w:t>
      </w:r>
      <w:r w:rsidRPr="002166D1">
        <w:rPr>
          <w:shd w:val="clear" w:color="auto" w:fill="FFFFFF"/>
        </w:rPr>
        <w:t xml:space="preserve">osób. </w:t>
      </w:r>
      <w:r w:rsidR="002127F0" w:rsidRPr="002166D1">
        <w:rPr>
          <w:shd w:val="clear" w:color="auto" w:fill="FFFFFF"/>
        </w:rPr>
        <w:t>W</w:t>
      </w:r>
      <w:r w:rsidRPr="002166D1">
        <w:rPr>
          <w:shd w:val="clear" w:color="auto" w:fill="FFFFFF"/>
        </w:rPr>
        <w:t xml:space="preserve"> kraju </w:t>
      </w:r>
      <w:r w:rsidR="00B93525" w:rsidRPr="002166D1">
        <w:rPr>
          <w:shd w:val="clear" w:color="auto" w:fill="FFFFFF"/>
        </w:rPr>
        <w:t>wskaźnik ten wyniósł</w:t>
      </w:r>
      <w:r w:rsidRPr="002166D1">
        <w:rPr>
          <w:shd w:val="clear" w:color="auto" w:fill="FFFFFF"/>
        </w:rPr>
        <w:t xml:space="preserve"> </w:t>
      </w:r>
      <w:r w:rsidR="008D5F47" w:rsidRPr="002166D1">
        <w:rPr>
          <w:shd w:val="clear" w:color="auto" w:fill="FFFFFF"/>
        </w:rPr>
        <w:t>1</w:t>
      </w:r>
      <w:r w:rsidR="002127F0" w:rsidRPr="002166D1">
        <w:rPr>
          <w:shd w:val="clear" w:color="auto" w:fill="FFFFFF"/>
        </w:rPr>
        <w:t>6</w:t>
      </w:r>
      <w:r w:rsidR="008D5F47" w:rsidRPr="002166D1">
        <w:rPr>
          <w:shd w:val="clear" w:color="auto" w:fill="FFFFFF"/>
        </w:rPr>
        <w:t xml:space="preserve"> </w:t>
      </w:r>
      <w:r w:rsidRPr="002166D1">
        <w:rPr>
          <w:shd w:val="clear" w:color="auto" w:fill="FFFFFF"/>
        </w:rPr>
        <w:t xml:space="preserve">osób (wobec </w:t>
      </w:r>
      <w:r w:rsidR="0067088F" w:rsidRPr="002166D1">
        <w:rPr>
          <w:shd w:val="clear" w:color="auto" w:fill="FFFFFF"/>
        </w:rPr>
        <w:t>1</w:t>
      </w:r>
      <w:r w:rsidR="002127F0" w:rsidRPr="002166D1">
        <w:rPr>
          <w:shd w:val="clear" w:color="auto" w:fill="FFFFFF"/>
        </w:rPr>
        <w:t>7</w:t>
      </w:r>
      <w:r w:rsidRPr="002166D1">
        <w:rPr>
          <w:shd w:val="clear" w:color="auto" w:fill="FFFFFF"/>
        </w:rPr>
        <w:t xml:space="preserve"> os</w:t>
      </w:r>
      <w:r w:rsidR="008D5F47" w:rsidRPr="002166D1">
        <w:rPr>
          <w:shd w:val="clear" w:color="auto" w:fill="FFFFFF"/>
        </w:rPr>
        <w:t>ób</w:t>
      </w:r>
      <w:r w:rsidRPr="002166D1">
        <w:rPr>
          <w:shd w:val="clear" w:color="auto" w:fill="FFFFFF"/>
        </w:rPr>
        <w:t xml:space="preserve"> rok wcześniej). </w:t>
      </w:r>
    </w:p>
    <w:p w:rsidR="00486841" w:rsidRDefault="00486841" w:rsidP="00486841">
      <w:pPr>
        <w:spacing w:after="0"/>
        <w:jc w:val="both"/>
        <w:rPr>
          <w:b/>
          <w:spacing w:val="-2"/>
          <w:szCs w:val="19"/>
          <w:shd w:val="clear" w:color="auto" w:fill="FFFFFF"/>
        </w:rPr>
      </w:pPr>
      <w:r w:rsidRPr="00486841">
        <w:rPr>
          <w:b/>
          <w:spacing w:val="-2"/>
          <w:szCs w:val="19"/>
          <w:shd w:val="clear" w:color="auto" w:fill="FFFFFF"/>
        </w:rPr>
        <w:t xml:space="preserve">Mapa 1. Korzystający ze świadczeń pomocy społecznej </w:t>
      </w:r>
      <w:r>
        <w:rPr>
          <w:b/>
          <w:spacing w:val="-2"/>
          <w:szCs w:val="19"/>
          <w:shd w:val="clear" w:color="auto" w:fill="FFFFFF"/>
        </w:rPr>
        <w:t xml:space="preserve">ze względu na ubóstwo </w:t>
      </w:r>
      <w:r w:rsidRPr="00486841">
        <w:rPr>
          <w:b/>
          <w:spacing w:val="-2"/>
          <w:szCs w:val="19"/>
          <w:shd w:val="clear" w:color="auto" w:fill="FFFFFF"/>
        </w:rPr>
        <w:t>na 1000 ludności</w:t>
      </w:r>
    </w:p>
    <w:p w:rsidR="00486841" w:rsidRPr="00486841" w:rsidRDefault="00AA0F96" w:rsidP="00486841">
      <w:pPr>
        <w:spacing w:after="0"/>
        <w:jc w:val="both"/>
        <w:rPr>
          <w:color w:val="FF0000"/>
          <w:spacing w:val="-2"/>
          <w:szCs w:val="19"/>
          <w:shd w:val="clear" w:color="auto" w:fill="FFFFFF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1382395</wp:posOffset>
            </wp:positionH>
            <wp:positionV relativeFrom="paragraph">
              <wp:posOffset>108585</wp:posOffset>
            </wp:positionV>
            <wp:extent cx="2325600" cy="2610000"/>
            <wp:effectExtent l="0" t="0" r="0" b="0"/>
            <wp:wrapNone/>
            <wp:docPr id="13" name="Obraz 13" descr="Na mapie konturowej zaprezentowano wskaźnik korzystających ze świadczeń pomocy społecznej na 1000 ludności w poszczególnych województwach (4 przedziały natężenia koloru).&#10;Dane do mapy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600" cy="26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3EFF" w:rsidRPr="006759B2" w:rsidRDefault="00533EFF" w:rsidP="00AA0F96">
      <w:pPr>
        <w:keepNext/>
        <w:spacing w:before="4080" w:line="240" w:lineRule="auto"/>
        <w:outlineLvl w:val="0"/>
        <w:rPr>
          <w:shd w:val="clear" w:color="auto" w:fill="FFFFFF"/>
        </w:rPr>
      </w:pPr>
      <w:r w:rsidRPr="006759B2">
        <w:rPr>
          <w:shd w:val="clear" w:color="auto" w:fill="FFFFFF"/>
        </w:rPr>
        <w:t xml:space="preserve">Zjawisko ubóstwa jest przyczyną wielu negatywnych </w:t>
      </w:r>
      <w:r w:rsidR="00B93525">
        <w:rPr>
          <w:shd w:val="clear" w:color="auto" w:fill="FFFFFF"/>
        </w:rPr>
        <w:t>zjawisk</w:t>
      </w:r>
      <w:r w:rsidRPr="006759B2">
        <w:rPr>
          <w:shd w:val="clear" w:color="auto" w:fill="FFFFFF"/>
        </w:rPr>
        <w:t>. Niskie dochody w rodzinie, niemożność zaspokojenia podstawowych potrzeb życiowych powoduje m.in. spychanie tych osób na peryferie życia społecznego, pogorszenie ich stanu zdrowia, wycofanie z ż</w:t>
      </w:r>
      <w:r w:rsidR="00014EDC">
        <w:rPr>
          <w:shd w:val="clear" w:color="auto" w:fill="FFFFFF"/>
        </w:rPr>
        <w:t>ycia kulturalnego, edukacyjnego czy</w:t>
      </w:r>
      <w:r w:rsidRPr="006759B2">
        <w:rPr>
          <w:shd w:val="clear" w:color="auto" w:fill="FFFFFF"/>
        </w:rPr>
        <w:t xml:space="preserve"> publicznego. To tylko wybrane skutki tego zjawiska, które niezdiagnozowane i nieobjęte wsparciem pomocy społecznej mogą spowodować jeszcze większe problemy społeczne w przyszłości. Nagromadzenie problemów wynikających z ubóstwa sprzyja procesom utrwalania, a nawet społecznego dziedziczenia tych negatywnych zjawisk.</w:t>
      </w:r>
    </w:p>
    <w:p w:rsidR="00FC6799" w:rsidRDefault="00533EFF" w:rsidP="00FC6799">
      <w:pPr>
        <w:keepNext/>
        <w:spacing w:line="240" w:lineRule="auto"/>
        <w:outlineLvl w:val="0"/>
        <w:rPr>
          <w:shd w:val="clear" w:color="auto" w:fill="FFFFFF"/>
        </w:rPr>
      </w:pPr>
      <w:r w:rsidRPr="006759B2">
        <w:rPr>
          <w:shd w:val="clear" w:color="auto" w:fill="FFFFFF"/>
        </w:rPr>
        <w:t>W systemie pomocy społecznej niezwykle ważne są usługi i instrumenty wspierające funkcje opiekuńcze i wychowawcze osób i rodzin w czasie trwania sytuacji kryzysowych. Poniżej przedstawiono wybrane informacje o liczbie i strukturze placówek stacjonarnej pomocy społecznej, instytucjonalnej pieczy zastępczej i placówek wsparcia dziennego oraz o zbiorowości osób korzystających z tych form wsparcia</w:t>
      </w:r>
      <w:r w:rsidRPr="006759B2">
        <w:rPr>
          <w:rStyle w:val="Odwoanieprzypisudolnego"/>
          <w:shd w:val="clear" w:color="auto" w:fill="FFFFFF"/>
        </w:rPr>
        <w:footnoteReference w:id="3"/>
      </w:r>
      <w:r w:rsidRPr="006759B2">
        <w:rPr>
          <w:shd w:val="clear" w:color="auto" w:fill="FFFFFF"/>
        </w:rPr>
        <w:t xml:space="preserve">. </w:t>
      </w:r>
    </w:p>
    <w:p w:rsidR="00FC6799" w:rsidRDefault="00FC6799">
      <w:pPr>
        <w:spacing w:before="0" w:after="0" w:line="240" w:lineRule="auto"/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:rsidR="00533EFF" w:rsidRDefault="00533EFF" w:rsidP="00533EFF">
      <w:pPr>
        <w:pStyle w:val="Nagwek1"/>
        <w:rPr>
          <w:rFonts w:ascii="Fira Sans" w:hAnsi="Fira Sans"/>
          <w:b/>
          <w:noProof/>
          <w:spacing w:val="-2"/>
          <w:szCs w:val="19"/>
        </w:rPr>
      </w:pPr>
      <w:r>
        <w:rPr>
          <w:rFonts w:ascii="Fira Sans" w:hAnsi="Fira Sans"/>
          <w:b/>
          <w:noProof/>
          <w:spacing w:val="-2"/>
          <w:szCs w:val="19"/>
        </w:rPr>
        <w:lastRenderedPageBreak/>
        <w:t>Placówki stacjonarnej pomocy społecznej</w:t>
      </w:r>
    </w:p>
    <w:p w:rsidR="00533EFF" w:rsidRPr="00263FA8" w:rsidRDefault="00533EFF" w:rsidP="00533EFF">
      <w:pPr>
        <w:rPr>
          <w:lang w:eastAsia="pl-PL"/>
        </w:rPr>
      </w:pPr>
      <w:r w:rsidRPr="00263FA8">
        <w:rPr>
          <w:shd w:val="clear" w:color="auto" w:fill="FFFFFF"/>
        </w:rPr>
        <w:t xml:space="preserve">Pomoc państwa ukierunkowana jest na pomoc osobom i rodzinom, które samodzielnie nie są </w:t>
      </w:r>
      <w:r w:rsidRPr="00263FA8">
        <w:rPr>
          <w:spacing w:val="-2"/>
          <w:shd w:val="clear" w:color="auto" w:fill="FFFFFF"/>
        </w:rPr>
        <w:t>w stanie przezwyciężyć trudności życiowych. Zakłady pomocy społecznej świadczą na poziomie</w:t>
      </w:r>
      <w:r w:rsidRPr="00263FA8">
        <w:rPr>
          <w:shd w:val="clear" w:color="auto" w:fill="FFFFFF"/>
        </w:rPr>
        <w:t xml:space="preserve"> </w:t>
      </w:r>
      <w:r w:rsidRPr="00263FA8">
        <w:rPr>
          <w:spacing w:val="-4"/>
          <w:shd w:val="clear" w:color="auto" w:fill="FFFFFF"/>
        </w:rPr>
        <w:t>obowiązującego standardu usługi m.in. bytowe, opiekuńcz</w:t>
      </w:r>
      <w:r w:rsidR="00A127F3" w:rsidRPr="00263FA8">
        <w:rPr>
          <w:spacing w:val="-4"/>
          <w:shd w:val="clear" w:color="auto" w:fill="FFFFFF"/>
        </w:rPr>
        <w:t>e, wspomagające i edukacyjne oso</w:t>
      </w:r>
      <w:r w:rsidRPr="00263FA8">
        <w:rPr>
          <w:spacing w:val="-4"/>
          <w:shd w:val="clear" w:color="auto" w:fill="FFFFFF"/>
        </w:rPr>
        <w:t>bom</w:t>
      </w:r>
      <w:r w:rsidRPr="00263FA8">
        <w:rPr>
          <w:shd w:val="clear" w:color="auto" w:fill="FFFFFF"/>
        </w:rPr>
        <w:t xml:space="preserve"> wymagającym opieki z powodu wieku, choroby czy niepełnosprawności. Zakłady, w zależności od tego dla kogo są przeznaczone, dzielą się na domy dla osób: w podeszłym wieku, przewlekle somatycznie chorych, niepełnosprawnych intelektualnie oraz fizycznie, przewlekle psychicznie chorych, bezdomnych, uzależnionych od alkoholu, z małoletnimi dziećmi </w:t>
      </w:r>
      <w:r w:rsidR="00A127F3" w:rsidRPr="00263FA8">
        <w:rPr>
          <w:shd w:val="clear" w:color="auto" w:fill="FFFFFF"/>
        </w:rPr>
        <w:t>i</w:t>
      </w:r>
      <w:r w:rsidRPr="00263FA8">
        <w:rPr>
          <w:shd w:val="clear" w:color="auto" w:fill="FFFFFF"/>
        </w:rPr>
        <w:t xml:space="preserve"> kobiet w</w:t>
      </w:r>
      <w:r w:rsidR="00A127F3" w:rsidRPr="00263FA8">
        <w:rPr>
          <w:shd w:val="clear" w:color="auto" w:fill="FFFFFF"/>
        </w:rPr>
        <w:t> </w:t>
      </w:r>
      <w:r w:rsidRPr="00263FA8">
        <w:rPr>
          <w:shd w:val="clear" w:color="auto" w:fill="FFFFFF"/>
        </w:rPr>
        <w:t>ciąży.</w:t>
      </w:r>
    </w:p>
    <w:p w:rsidR="00A77F3F" w:rsidRPr="00263FA8" w:rsidRDefault="0052523A" w:rsidP="00A77F3F">
      <w:pPr>
        <w:rPr>
          <w:b/>
          <w:shd w:val="clear" w:color="auto" w:fill="FFFFFF"/>
        </w:rPr>
      </w:pPr>
      <w:r w:rsidRPr="00263FA8">
        <w:rPr>
          <w:b/>
          <w:noProof/>
          <w:spacing w:val="2"/>
          <w:lang w:eastAsia="pl-PL"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7A3C491B" wp14:editId="75CD92F5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2172970" cy="1180800"/>
                <wp:effectExtent l="0" t="0" r="0" b="635"/>
                <wp:wrapSquare wrapText="bothSides"/>
                <wp:docPr id="40" name="Pole tekstowe 2" descr="Wzrost o 1,5% liczby mieszkańców placówek stacjonarnych pomocy społecznej w 2023 roku w porównaniu do 2022 ro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2970" cy="1180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35C4" w:rsidRPr="00BC1507" w:rsidRDefault="004435C4" w:rsidP="0052523A">
                            <w:pPr>
                              <w:autoSpaceDE w:val="0"/>
                              <w:autoSpaceDN w:val="0"/>
                              <w:adjustRightInd w:val="0"/>
                              <w:spacing w:before="360" w:after="200" w:line="260" w:lineRule="exact"/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6A3A7A"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  <w:t xml:space="preserve">  </w:t>
                            </w:r>
                            <w:r w:rsidRPr="00CC5F95"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  <w:szCs w:val="72"/>
                              </w:rPr>
                              <w:t>1</w:t>
                            </w:r>
                            <w:r w:rsidRPr="0052523A"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  <w:szCs w:val="72"/>
                              </w:rPr>
                              <w:t>,</w:t>
                            </w:r>
                            <w:r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  <w:szCs w:val="72"/>
                              </w:rPr>
                              <w:t>5</w:t>
                            </w:r>
                            <w:r w:rsidRPr="0052523A">
                              <w:rPr>
                                <w:rFonts w:ascii="Fira Sans SemiBold" w:hAnsi="Fira Sans SemiBold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:rsidR="004435C4" w:rsidRPr="00074DD8" w:rsidRDefault="004435C4" w:rsidP="004164EF">
                            <w:pPr>
                              <w:pStyle w:val="tekstnaniebieskimtle"/>
                              <w:spacing w:before="120" w:after="120" w:line="220" w:lineRule="exact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Wskaźnik wzrostu liczby mieszkańców placówek stacjonarn</w:t>
                            </w:r>
                            <w:r w:rsidR="00DB1126">
                              <w:t>ych</w:t>
                            </w:r>
                            <w:r>
                              <w:t xml:space="preserve"> pomocy społecznej r/r</w:t>
                            </w:r>
                          </w:p>
                          <w:p w:rsidR="004435C4" w:rsidRPr="00533EFF" w:rsidRDefault="004435C4" w:rsidP="00A77F3F">
                            <w:pPr>
                              <w:pStyle w:val="Opiswskanik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3C491B" id="_x0000_s1029" alt="Wzrost o 1,5% liczby mieszkańców placówek stacjonarnych pomocy społecznej w 2023 roku w porównaniu do 2022 roku" style="position:absolute;margin-left:0;margin-top:.75pt;width:171.1pt;height:93pt;z-index:2517729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" fillcolor="#001d77" stroked="f">
                <v:stroke joinstyle="miter"/>
                <v:textbox>
                  <w:txbxContent>
                    <w:p w:rsidR="004435C4" w:rsidRPr="00BC1507" w:rsidRDefault="004435C4" w:rsidP="0052523A">
                      <w:pPr>
                        <w:autoSpaceDE w:val="0"/>
                        <w:autoSpaceDN w:val="0"/>
                        <w:adjustRightInd w:val="0"/>
                        <w:spacing w:before="360" w:after="200" w:line="260" w:lineRule="exact"/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 w:rsidRPr="006A3A7A"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  <w:t xml:space="preserve">  </w:t>
                      </w:r>
                      <w:r w:rsidRPr="00CC5F95">
                        <w:rPr>
                          <w:rFonts w:ascii="Fira Sans SemiBold" w:hAnsi="Fira Sans SemiBold"/>
                          <w:color w:val="FFFFFF"/>
                          <w:sz w:val="72"/>
                          <w:szCs w:val="72"/>
                        </w:rPr>
                        <w:t>1</w:t>
                      </w:r>
                      <w:r w:rsidRPr="0052523A">
                        <w:rPr>
                          <w:rFonts w:ascii="Fira Sans SemiBold" w:hAnsi="Fira Sans SemiBold"/>
                          <w:color w:val="FFFFFF"/>
                          <w:sz w:val="72"/>
                          <w:szCs w:val="72"/>
                        </w:rPr>
                        <w:t>,</w:t>
                      </w:r>
                      <w:r>
                        <w:rPr>
                          <w:rFonts w:ascii="Fira Sans SemiBold" w:hAnsi="Fira Sans SemiBold"/>
                          <w:color w:val="FFFFFF"/>
                          <w:sz w:val="72"/>
                          <w:szCs w:val="72"/>
                        </w:rPr>
                        <w:t>5</w:t>
                      </w:r>
                      <w:r w:rsidRPr="0052523A">
                        <w:rPr>
                          <w:rFonts w:ascii="Fira Sans SemiBold" w:hAnsi="Fira Sans SemiBold"/>
                          <w:sz w:val="72"/>
                          <w:szCs w:val="72"/>
                        </w:rPr>
                        <w:t>%</w:t>
                      </w:r>
                    </w:p>
                    <w:p w:rsidR="004435C4" w:rsidRPr="00074DD8" w:rsidRDefault="004435C4" w:rsidP="004164EF">
                      <w:pPr>
                        <w:pStyle w:val="tekstnaniebieskimtle"/>
                        <w:spacing w:before="120" w:after="120" w:line="220" w:lineRule="exact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Wskaźnik wzrostu liczby mieszkańców placówek stacjonarn</w:t>
                      </w:r>
                      <w:r w:rsidR="00DB1126">
                        <w:t>ych</w:t>
                      </w:r>
                      <w:r>
                        <w:t xml:space="preserve"> pomocy społecznej r/r</w:t>
                      </w:r>
                    </w:p>
                    <w:p w:rsidR="004435C4" w:rsidRPr="00533EFF" w:rsidRDefault="004435C4" w:rsidP="00A77F3F">
                      <w:pPr>
                        <w:pStyle w:val="Opiswskanika"/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77F3F" w:rsidRPr="00263FA8">
        <w:rPr>
          <w:b/>
        </w:rPr>
        <w:t>Według stanu w dniu 31 grudnia 202</w:t>
      </w:r>
      <w:r w:rsidR="001E0E02" w:rsidRPr="00263FA8">
        <w:rPr>
          <w:b/>
        </w:rPr>
        <w:t>3</w:t>
      </w:r>
      <w:r w:rsidR="00A77F3F" w:rsidRPr="00263FA8">
        <w:rPr>
          <w:b/>
        </w:rPr>
        <w:t xml:space="preserve"> r. na terenie woj. dolnośląskiego działał</w:t>
      </w:r>
      <w:r w:rsidR="00A273C4" w:rsidRPr="00263FA8">
        <w:rPr>
          <w:b/>
        </w:rPr>
        <w:t>o</w:t>
      </w:r>
      <w:r w:rsidR="00A77F3F" w:rsidRPr="00263FA8">
        <w:rPr>
          <w:b/>
        </w:rPr>
        <w:t xml:space="preserve"> </w:t>
      </w:r>
      <w:r w:rsidR="00A273C4" w:rsidRPr="00263FA8">
        <w:rPr>
          <w:b/>
        </w:rPr>
        <w:t>14</w:t>
      </w:r>
      <w:r w:rsidR="00CC5F95" w:rsidRPr="00263FA8">
        <w:rPr>
          <w:b/>
        </w:rPr>
        <w:t>5</w:t>
      </w:r>
      <w:r w:rsidR="00A77F3F" w:rsidRPr="00263FA8">
        <w:rPr>
          <w:b/>
        </w:rPr>
        <w:t xml:space="preserve"> zakład</w:t>
      </w:r>
      <w:r w:rsidR="00A273C4" w:rsidRPr="00263FA8">
        <w:rPr>
          <w:b/>
        </w:rPr>
        <w:t>ów</w:t>
      </w:r>
      <w:r w:rsidR="00A77F3F" w:rsidRPr="00263FA8">
        <w:rPr>
          <w:b/>
        </w:rPr>
        <w:t xml:space="preserve"> stacjonarn</w:t>
      </w:r>
      <w:r w:rsidR="00DB1126" w:rsidRPr="00263FA8">
        <w:rPr>
          <w:b/>
        </w:rPr>
        <w:t>ych</w:t>
      </w:r>
      <w:r w:rsidR="00A77F3F" w:rsidRPr="00263FA8">
        <w:rPr>
          <w:b/>
        </w:rPr>
        <w:t xml:space="preserve"> pomocy społecznej</w:t>
      </w:r>
      <w:r w:rsidR="00566A8A" w:rsidRPr="00263FA8">
        <w:rPr>
          <w:b/>
        </w:rPr>
        <w:t xml:space="preserve"> (bez filii)</w:t>
      </w:r>
      <w:r w:rsidR="00A77F3F" w:rsidRPr="00263FA8">
        <w:rPr>
          <w:b/>
        </w:rPr>
        <w:t>, które dysponowały 9,</w:t>
      </w:r>
      <w:r w:rsidR="00CC5F95" w:rsidRPr="00263FA8">
        <w:rPr>
          <w:b/>
        </w:rPr>
        <w:t>6</w:t>
      </w:r>
      <w:r w:rsidR="00A77F3F" w:rsidRPr="00263FA8">
        <w:rPr>
          <w:b/>
        </w:rPr>
        <w:t xml:space="preserve"> tys. miejsc, przebywało w nich </w:t>
      </w:r>
      <w:r w:rsidR="00CC5F95" w:rsidRPr="00263FA8">
        <w:rPr>
          <w:b/>
        </w:rPr>
        <w:t>9</w:t>
      </w:r>
      <w:r w:rsidR="00A77F3F" w:rsidRPr="00263FA8">
        <w:rPr>
          <w:b/>
        </w:rPr>
        <w:t>,</w:t>
      </w:r>
      <w:r w:rsidR="00CC5F95" w:rsidRPr="00263FA8">
        <w:rPr>
          <w:b/>
        </w:rPr>
        <w:t>0</w:t>
      </w:r>
      <w:r w:rsidR="00A77F3F" w:rsidRPr="00263FA8">
        <w:rPr>
          <w:b/>
        </w:rPr>
        <w:t xml:space="preserve"> tys. </w:t>
      </w:r>
      <w:r w:rsidR="00A77F3F" w:rsidRPr="00263FA8">
        <w:rPr>
          <w:b/>
          <w:spacing w:val="-2"/>
        </w:rPr>
        <w:t>mieszkańców. Liczba zakładów stacjonarn</w:t>
      </w:r>
      <w:r w:rsidR="00DB1126" w:rsidRPr="00263FA8">
        <w:rPr>
          <w:b/>
          <w:spacing w:val="-2"/>
        </w:rPr>
        <w:t>ych</w:t>
      </w:r>
      <w:r w:rsidR="00A77F3F" w:rsidRPr="00263FA8">
        <w:rPr>
          <w:b/>
          <w:spacing w:val="-2"/>
        </w:rPr>
        <w:t xml:space="preserve"> pomocy</w:t>
      </w:r>
      <w:r w:rsidR="00A77F3F" w:rsidRPr="00263FA8">
        <w:rPr>
          <w:b/>
        </w:rPr>
        <w:t xml:space="preserve"> społecznej w porównaniu z 202</w:t>
      </w:r>
      <w:r w:rsidR="00CC5F95" w:rsidRPr="00263FA8">
        <w:rPr>
          <w:b/>
        </w:rPr>
        <w:t>2</w:t>
      </w:r>
      <w:r w:rsidR="00A77F3F" w:rsidRPr="00263FA8">
        <w:rPr>
          <w:b/>
        </w:rPr>
        <w:t xml:space="preserve"> r. zwiększyła się o</w:t>
      </w:r>
      <w:r w:rsidR="00CC5F95" w:rsidRPr="00263FA8">
        <w:rPr>
          <w:b/>
        </w:rPr>
        <w:t> 3</w:t>
      </w:r>
      <w:r w:rsidR="00A273C4" w:rsidRPr="00263FA8">
        <w:rPr>
          <w:b/>
        </w:rPr>
        <w:t>,</w:t>
      </w:r>
      <w:r w:rsidR="00CC5F95" w:rsidRPr="00263FA8">
        <w:rPr>
          <w:b/>
        </w:rPr>
        <w:t>6</w:t>
      </w:r>
      <w:r w:rsidR="00A77F3F" w:rsidRPr="00263FA8">
        <w:rPr>
          <w:b/>
        </w:rPr>
        <w:t>%, liczba miejs</w:t>
      </w:r>
      <w:r w:rsidR="00566A8A" w:rsidRPr="00263FA8">
        <w:rPr>
          <w:b/>
        </w:rPr>
        <w:t xml:space="preserve">c w tych zakładach </w:t>
      </w:r>
      <w:r w:rsidR="00CC5F95" w:rsidRPr="00263FA8">
        <w:rPr>
          <w:b/>
        </w:rPr>
        <w:t>zmniejszyła się</w:t>
      </w:r>
      <w:r w:rsidR="00A77F3F" w:rsidRPr="00263FA8">
        <w:rPr>
          <w:b/>
        </w:rPr>
        <w:t xml:space="preserve"> o </w:t>
      </w:r>
      <w:r w:rsidR="00CC5F95" w:rsidRPr="00263FA8">
        <w:rPr>
          <w:b/>
        </w:rPr>
        <w:t>1</w:t>
      </w:r>
      <w:r w:rsidR="00A273C4" w:rsidRPr="00263FA8">
        <w:rPr>
          <w:b/>
        </w:rPr>
        <w:t>,</w:t>
      </w:r>
      <w:r w:rsidR="00CC5F95" w:rsidRPr="00263FA8">
        <w:rPr>
          <w:b/>
        </w:rPr>
        <w:t>2</w:t>
      </w:r>
      <w:r w:rsidR="00A77F3F" w:rsidRPr="00263FA8">
        <w:rPr>
          <w:b/>
        </w:rPr>
        <w:t xml:space="preserve">%, a mieszkańców </w:t>
      </w:r>
      <w:r w:rsidR="00CC5F95" w:rsidRPr="00263FA8">
        <w:rPr>
          <w:b/>
        </w:rPr>
        <w:t>wzrosła</w:t>
      </w:r>
      <w:r w:rsidR="00566A8A" w:rsidRPr="00263FA8">
        <w:rPr>
          <w:b/>
        </w:rPr>
        <w:t xml:space="preserve"> </w:t>
      </w:r>
      <w:r w:rsidR="00A77F3F" w:rsidRPr="00263FA8">
        <w:rPr>
          <w:b/>
        </w:rPr>
        <w:t xml:space="preserve">o </w:t>
      </w:r>
      <w:r w:rsidR="00CC5F95" w:rsidRPr="00263FA8">
        <w:rPr>
          <w:b/>
        </w:rPr>
        <w:t>1</w:t>
      </w:r>
      <w:r w:rsidR="00A273C4" w:rsidRPr="00263FA8">
        <w:rPr>
          <w:b/>
        </w:rPr>
        <w:t>,</w:t>
      </w:r>
      <w:r w:rsidR="00CC5F95" w:rsidRPr="00263FA8">
        <w:rPr>
          <w:b/>
        </w:rPr>
        <w:t>5</w:t>
      </w:r>
      <w:r w:rsidR="00A77F3F" w:rsidRPr="00263FA8">
        <w:rPr>
          <w:b/>
        </w:rPr>
        <w:t>%.</w:t>
      </w:r>
    </w:p>
    <w:p w:rsidR="00A77F3F" w:rsidRDefault="00B309AE" w:rsidP="00B310A8">
      <w:pPr>
        <w:spacing w:before="240" w:after="0"/>
        <w:rPr>
          <w:spacing w:val="-2"/>
          <w:shd w:val="clear" w:color="auto" w:fill="FFFFFF"/>
        </w:rPr>
      </w:pPr>
      <w:r w:rsidRPr="00263FA8">
        <w:rPr>
          <w:b/>
          <w:noProof/>
          <w:spacing w:val="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05696" behindDoc="1" locked="0" layoutInCell="1" allowOverlap="1" wp14:anchorId="19702AC5" wp14:editId="7F258AA0">
                <wp:simplePos x="0" y="0"/>
                <wp:positionH relativeFrom="column">
                  <wp:posOffset>5233670</wp:posOffset>
                </wp:positionH>
                <wp:positionV relativeFrom="paragraph">
                  <wp:posOffset>281940</wp:posOffset>
                </wp:positionV>
                <wp:extent cx="1798955" cy="958215"/>
                <wp:effectExtent l="0" t="0" r="0" b="0"/>
                <wp:wrapTight wrapText="bothSides">
                  <wp:wrapPolygon edited="0">
                    <wp:start x="686" y="0"/>
                    <wp:lineTo x="686" y="21042"/>
                    <wp:lineTo x="20815" y="21042"/>
                    <wp:lineTo x="20815" y="0"/>
                    <wp:lineTo x="686" y="0"/>
                  </wp:wrapPolygon>
                </wp:wrapTight>
                <wp:docPr id="27" name="Pole tekstowe 27" descr="Wśród zakładów stacjonarnych pomocy społecznej naj-więcej było placówek świadczących usługi opiekuńcze dla osób w podeszłym wie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8955" cy="958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09AE" w:rsidRPr="00632154" w:rsidRDefault="00B309AE" w:rsidP="00B309AE">
                            <w:pPr>
                              <w:pStyle w:val="tekstzboku"/>
                            </w:pPr>
                            <w:r>
                              <w:t xml:space="preserve">Wśród zakładów stacjonarnych pomocy społecznej </w:t>
                            </w:r>
                            <w:r w:rsidRPr="00B309AE">
                              <w:t xml:space="preserve">najwięcej </w:t>
                            </w:r>
                            <w:r>
                              <w:t>było</w:t>
                            </w:r>
                            <w:r w:rsidRPr="00B309AE">
                              <w:t xml:space="preserve"> placówek świadczący</w:t>
                            </w:r>
                            <w:r>
                              <w:t>ch usługi opiekuńcze dla osób w </w:t>
                            </w:r>
                            <w:r w:rsidRPr="00B309AE">
                              <w:t>podeszłym wieku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02AC5" id="Pole tekstowe 27" o:spid="_x0000_s1030" type="#_x0000_t202" alt="Wśród zakładów stacjonarnych pomocy społecznej naj-więcej było placówek świadczących usługi opiekuńcze dla osób w podeszłym wieku" style="position:absolute;margin-left:412.1pt;margin-top:22.2pt;width:141.65pt;height:75.45pt;z-index:-251510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" filled="f" stroked="f">
                <v:textbox>
                  <w:txbxContent>
                    <w:p w:rsidR="00B309AE" w:rsidRPr="00632154" w:rsidRDefault="00B309AE" w:rsidP="00B309AE">
                      <w:pPr>
                        <w:pStyle w:val="tekstzboku"/>
                      </w:pPr>
                      <w:r>
                        <w:t xml:space="preserve">Wśród zakładów stacjonarnych pomocy społecznej </w:t>
                      </w:r>
                      <w:r w:rsidRPr="00B309AE">
                        <w:t xml:space="preserve">najwięcej </w:t>
                      </w:r>
                      <w:r>
                        <w:t>było</w:t>
                      </w:r>
                      <w:r w:rsidRPr="00B309AE">
                        <w:t xml:space="preserve"> placówek świadczący</w:t>
                      </w:r>
                      <w:r>
                        <w:t>ch usługi opiekuńcze dla osób w </w:t>
                      </w:r>
                      <w:r w:rsidRPr="00B309AE">
                        <w:t>podeszłym wieku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77F3F" w:rsidRPr="00263FA8">
        <w:rPr>
          <w:shd w:val="clear" w:color="auto" w:fill="FFFFFF"/>
        </w:rPr>
        <w:t xml:space="preserve">Na terenie woj. dolnośląskiego </w:t>
      </w:r>
      <w:r w:rsidR="00EE506D" w:rsidRPr="00263FA8">
        <w:rPr>
          <w:shd w:val="clear" w:color="auto" w:fill="FFFFFF"/>
        </w:rPr>
        <w:t>w</w:t>
      </w:r>
      <w:r w:rsidR="00A77F3F" w:rsidRPr="00263FA8">
        <w:rPr>
          <w:shd w:val="clear" w:color="auto" w:fill="FFFFFF"/>
        </w:rPr>
        <w:t xml:space="preserve"> ko</w:t>
      </w:r>
      <w:r w:rsidR="00EE506D" w:rsidRPr="00263FA8">
        <w:rPr>
          <w:shd w:val="clear" w:color="auto" w:fill="FFFFFF"/>
        </w:rPr>
        <w:t>ń</w:t>
      </w:r>
      <w:r w:rsidR="00A77F3F" w:rsidRPr="00263FA8">
        <w:rPr>
          <w:shd w:val="clear" w:color="auto" w:fill="FFFFFF"/>
        </w:rPr>
        <w:t>c</w:t>
      </w:r>
      <w:r w:rsidR="00EE506D" w:rsidRPr="00263FA8">
        <w:rPr>
          <w:shd w:val="clear" w:color="auto" w:fill="FFFFFF"/>
        </w:rPr>
        <w:t>u</w:t>
      </w:r>
      <w:r w:rsidR="00A77F3F" w:rsidRPr="00263FA8">
        <w:rPr>
          <w:shd w:val="clear" w:color="auto" w:fill="FFFFFF"/>
        </w:rPr>
        <w:t xml:space="preserve"> 202</w:t>
      </w:r>
      <w:r w:rsidR="00EE506D" w:rsidRPr="00263FA8">
        <w:rPr>
          <w:shd w:val="clear" w:color="auto" w:fill="FFFFFF"/>
        </w:rPr>
        <w:t>3</w:t>
      </w:r>
      <w:r w:rsidR="00A77F3F" w:rsidRPr="00263FA8">
        <w:rPr>
          <w:shd w:val="clear" w:color="auto" w:fill="FFFFFF"/>
        </w:rPr>
        <w:t xml:space="preserve"> r. działał</w:t>
      </w:r>
      <w:r w:rsidR="00A273C4" w:rsidRPr="00263FA8">
        <w:rPr>
          <w:shd w:val="clear" w:color="auto" w:fill="FFFFFF"/>
        </w:rPr>
        <w:t>o</w:t>
      </w:r>
      <w:r w:rsidR="00A77F3F" w:rsidRPr="00263FA8">
        <w:rPr>
          <w:shd w:val="clear" w:color="auto" w:fill="FFFFFF"/>
        </w:rPr>
        <w:t xml:space="preserve"> 1</w:t>
      </w:r>
      <w:r w:rsidR="00A273C4" w:rsidRPr="00263FA8">
        <w:rPr>
          <w:shd w:val="clear" w:color="auto" w:fill="FFFFFF"/>
        </w:rPr>
        <w:t>4</w:t>
      </w:r>
      <w:r w:rsidR="00EE506D" w:rsidRPr="00263FA8">
        <w:rPr>
          <w:shd w:val="clear" w:color="auto" w:fill="FFFFFF"/>
        </w:rPr>
        <w:t>5</w:t>
      </w:r>
      <w:r w:rsidR="00A77F3F" w:rsidRPr="00263FA8">
        <w:rPr>
          <w:shd w:val="clear" w:color="auto" w:fill="FFFFFF"/>
        </w:rPr>
        <w:t xml:space="preserve"> placów</w:t>
      </w:r>
      <w:r w:rsidR="00A273C4" w:rsidRPr="00263FA8">
        <w:rPr>
          <w:shd w:val="clear" w:color="auto" w:fill="FFFFFF"/>
        </w:rPr>
        <w:t>ek</w:t>
      </w:r>
      <w:r w:rsidR="00A77F3F" w:rsidRPr="00263FA8">
        <w:rPr>
          <w:shd w:val="clear" w:color="auto" w:fill="FFFFFF"/>
        </w:rPr>
        <w:t xml:space="preserve"> stacjonarn</w:t>
      </w:r>
      <w:r w:rsidR="00DB1126" w:rsidRPr="00263FA8">
        <w:rPr>
          <w:shd w:val="clear" w:color="auto" w:fill="FFFFFF"/>
        </w:rPr>
        <w:t>ych</w:t>
      </w:r>
      <w:r w:rsidR="00A77F3F" w:rsidRPr="00263FA8">
        <w:rPr>
          <w:shd w:val="clear" w:color="auto" w:fill="FFFFFF"/>
        </w:rPr>
        <w:t xml:space="preserve"> pomocy społecznej (tj. 6,</w:t>
      </w:r>
      <w:r w:rsidR="00EE506D" w:rsidRPr="00263FA8">
        <w:rPr>
          <w:shd w:val="clear" w:color="auto" w:fill="FFFFFF"/>
        </w:rPr>
        <w:t>8</w:t>
      </w:r>
      <w:r w:rsidR="00A77F3F" w:rsidRPr="00263FA8">
        <w:rPr>
          <w:shd w:val="clear" w:color="auto" w:fill="FFFFFF"/>
        </w:rPr>
        <w:t xml:space="preserve">% placówek działających w Polsce). Najwięcej placówek było </w:t>
      </w:r>
      <w:r w:rsidR="006D7EB5" w:rsidRPr="00263FA8">
        <w:rPr>
          <w:color w:val="000000" w:themeColor="text1"/>
          <w:shd w:val="clear" w:color="auto" w:fill="FFFFFF"/>
        </w:rPr>
        <w:t>w podregionie wałbrzyskim (52)</w:t>
      </w:r>
      <w:r w:rsidR="006D7EB5">
        <w:rPr>
          <w:color w:val="000000" w:themeColor="text1"/>
          <w:shd w:val="clear" w:color="auto" w:fill="FFFFFF"/>
        </w:rPr>
        <w:t xml:space="preserve">, następnie </w:t>
      </w:r>
      <w:r w:rsidR="006D7EB5" w:rsidRPr="00263FA8">
        <w:rPr>
          <w:color w:val="000000" w:themeColor="text1"/>
          <w:shd w:val="clear" w:color="auto" w:fill="FFFFFF"/>
        </w:rPr>
        <w:t>w podregionie jeleniogórskim (31)</w:t>
      </w:r>
      <w:r w:rsidR="006D7EB5" w:rsidRPr="006D7EB5">
        <w:rPr>
          <w:color w:val="000000" w:themeColor="text1"/>
          <w:shd w:val="clear" w:color="auto" w:fill="FFFFFF"/>
        </w:rPr>
        <w:t xml:space="preserve"> </w:t>
      </w:r>
      <w:r w:rsidR="006D7EB5" w:rsidRPr="00263FA8">
        <w:rPr>
          <w:color w:val="000000" w:themeColor="text1"/>
          <w:shd w:val="clear" w:color="auto" w:fill="FFFFFF"/>
        </w:rPr>
        <w:t>oraz</w:t>
      </w:r>
      <w:r w:rsidR="006D7EB5">
        <w:rPr>
          <w:color w:val="000000" w:themeColor="text1"/>
          <w:shd w:val="clear" w:color="auto" w:fill="FFFFFF"/>
        </w:rPr>
        <w:t xml:space="preserve"> </w:t>
      </w:r>
      <w:r w:rsidR="00A77F3F" w:rsidRPr="00263FA8">
        <w:rPr>
          <w:shd w:val="clear" w:color="auto" w:fill="FFFFFF"/>
        </w:rPr>
        <w:t>w</w:t>
      </w:r>
      <w:r w:rsidR="00EE506D" w:rsidRPr="00263FA8">
        <w:rPr>
          <w:shd w:val="clear" w:color="auto" w:fill="FFFFFF"/>
        </w:rPr>
        <w:t>e</w:t>
      </w:r>
      <w:r w:rsidR="00A77F3F" w:rsidRPr="00263FA8">
        <w:rPr>
          <w:shd w:val="clear" w:color="auto" w:fill="FFFFFF"/>
        </w:rPr>
        <w:t xml:space="preserve"> </w:t>
      </w:r>
      <w:r w:rsidR="00A77F3F" w:rsidRPr="00263FA8">
        <w:rPr>
          <w:color w:val="000000" w:themeColor="text1"/>
          <w:shd w:val="clear" w:color="auto" w:fill="FFFFFF"/>
        </w:rPr>
        <w:t>Wrocławiu (2</w:t>
      </w:r>
      <w:r w:rsidR="00EE506D" w:rsidRPr="00263FA8">
        <w:rPr>
          <w:color w:val="000000" w:themeColor="text1"/>
          <w:shd w:val="clear" w:color="auto" w:fill="FFFFFF"/>
        </w:rPr>
        <w:t>4</w:t>
      </w:r>
      <w:r w:rsidR="00A77F3F" w:rsidRPr="00263FA8">
        <w:rPr>
          <w:color w:val="000000" w:themeColor="text1"/>
          <w:shd w:val="clear" w:color="auto" w:fill="FFFFFF"/>
        </w:rPr>
        <w:t>)</w:t>
      </w:r>
      <w:r w:rsidR="00A77F3F" w:rsidRPr="00263FA8">
        <w:rPr>
          <w:color w:val="000000" w:themeColor="text1"/>
          <w:spacing w:val="-2"/>
          <w:shd w:val="clear" w:color="auto" w:fill="FFFFFF"/>
        </w:rPr>
        <w:t xml:space="preserve">. </w:t>
      </w:r>
      <w:r w:rsidR="00A77F3F" w:rsidRPr="00263FA8">
        <w:rPr>
          <w:spacing w:val="-2"/>
          <w:shd w:val="clear" w:color="auto" w:fill="FFFFFF"/>
        </w:rPr>
        <w:t xml:space="preserve">Biorąc pod uwagę rodzaj usług, najwięcej w województwie funkcjonowało placówek świadczących usługi </w:t>
      </w:r>
      <w:r w:rsidR="00A77F3F" w:rsidRPr="00263FA8">
        <w:rPr>
          <w:shd w:val="clear" w:color="auto" w:fill="FFFFFF"/>
        </w:rPr>
        <w:t>opiekuńcze dla osób w podeszłym wieku, których w 202</w:t>
      </w:r>
      <w:r w:rsidR="002C2DAE" w:rsidRPr="00263FA8">
        <w:rPr>
          <w:shd w:val="clear" w:color="auto" w:fill="FFFFFF"/>
        </w:rPr>
        <w:t>3</w:t>
      </w:r>
      <w:r w:rsidR="00A77F3F" w:rsidRPr="00263FA8">
        <w:rPr>
          <w:shd w:val="clear" w:color="auto" w:fill="FFFFFF"/>
        </w:rPr>
        <w:t xml:space="preserve"> r. było </w:t>
      </w:r>
      <w:r w:rsidR="002C2DAE" w:rsidRPr="00263FA8">
        <w:rPr>
          <w:shd w:val="clear" w:color="auto" w:fill="FFFFFF"/>
        </w:rPr>
        <w:t>62</w:t>
      </w:r>
      <w:r w:rsidR="00A77F3F" w:rsidRPr="00263FA8">
        <w:rPr>
          <w:shd w:val="clear" w:color="auto" w:fill="FFFFFF"/>
        </w:rPr>
        <w:t xml:space="preserve">, tj. o </w:t>
      </w:r>
      <w:r w:rsidR="002C2DAE" w:rsidRPr="00263FA8">
        <w:rPr>
          <w:shd w:val="clear" w:color="auto" w:fill="FFFFFF"/>
        </w:rPr>
        <w:t>4</w:t>
      </w:r>
      <w:r w:rsidR="00A77F3F" w:rsidRPr="00263FA8">
        <w:rPr>
          <w:shd w:val="clear" w:color="auto" w:fill="FFFFFF"/>
        </w:rPr>
        <w:t xml:space="preserve"> placów</w:t>
      </w:r>
      <w:r w:rsidR="00A273C4" w:rsidRPr="00263FA8">
        <w:rPr>
          <w:shd w:val="clear" w:color="auto" w:fill="FFFFFF"/>
        </w:rPr>
        <w:t>k</w:t>
      </w:r>
      <w:r w:rsidR="002C2DAE" w:rsidRPr="00263FA8">
        <w:rPr>
          <w:shd w:val="clear" w:color="auto" w:fill="FFFFFF"/>
        </w:rPr>
        <w:t>i</w:t>
      </w:r>
      <w:r w:rsidR="00A77F3F" w:rsidRPr="00263FA8">
        <w:rPr>
          <w:shd w:val="clear" w:color="auto" w:fill="FFFFFF"/>
        </w:rPr>
        <w:t xml:space="preserve"> więcej niż w</w:t>
      </w:r>
      <w:r w:rsidR="00FB7A79" w:rsidRPr="00263FA8">
        <w:rPr>
          <w:shd w:val="clear" w:color="auto" w:fill="FFFFFF"/>
        </w:rPr>
        <w:t> </w:t>
      </w:r>
      <w:r w:rsidR="00A77F3F" w:rsidRPr="00263FA8">
        <w:rPr>
          <w:shd w:val="clear" w:color="auto" w:fill="FFFFFF"/>
        </w:rPr>
        <w:t>202</w:t>
      </w:r>
      <w:r w:rsidR="00FB7A79" w:rsidRPr="00263FA8">
        <w:rPr>
          <w:shd w:val="clear" w:color="auto" w:fill="FFFFFF"/>
        </w:rPr>
        <w:t>2</w:t>
      </w:r>
      <w:r w:rsidR="00A77F3F" w:rsidRPr="00263FA8">
        <w:rPr>
          <w:shd w:val="clear" w:color="auto" w:fill="FFFFFF"/>
        </w:rPr>
        <w:t xml:space="preserve"> r. </w:t>
      </w:r>
      <w:r w:rsidR="005E2F48" w:rsidRPr="00263FA8">
        <w:rPr>
          <w:shd w:val="clear" w:color="auto" w:fill="FFFFFF"/>
        </w:rPr>
        <w:t>S</w:t>
      </w:r>
      <w:r w:rsidR="00A77F3F" w:rsidRPr="00263FA8">
        <w:rPr>
          <w:shd w:val="clear" w:color="auto" w:fill="FFFFFF"/>
        </w:rPr>
        <w:t xml:space="preserve">tosunkowo dużo było również placówek dla osób przewlekle somatycznie chorych </w:t>
      </w:r>
      <w:r w:rsidR="00A77F3F" w:rsidRPr="00263FA8">
        <w:rPr>
          <w:spacing w:val="-2"/>
          <w:shd w:val="clear" w:color="auto" w:fill="FFFFFF"/>
        </w:rPr>
        <w:t>(3</w:t>
      </w:r>
      <w:r w:rsidR="00A273C4" w:rsidRPr="00263FA8">
        <w:rPr>
          <w:spacing w:val="-2"/>
          <w:shd w:val="clear" w:color="auto" w:fill="FFFFFF"/>
        </w:rPr>
        <w:t>1</w:t>
      </w:r>
      <w:r w:rsidR="00A77F3F" w:rsidRPr="00263FA8">
        <w:rPr>
          <w:spacing w:val="-2"/>
          <w:shd w:val="clear" w:color="auto" w:fill="FFFFFF"/>
        </w:rPr>
        <w:t xml:space="preserve"> i ich liczba na przestrzeni roku </w:t>
      </w:r>
      <w:r w:rsidR="005E2F48" w:rsidRPr="00263FA8">
        <w:rPr>
          <w:spacing w:val="-2"/>
          <w:shd w:val="clear" w:color="auto" w:fill="FFFFFF"/>
        </w:rPr>
        <w:t>nie zmieniła się</w:t>
      </w:r>
      <w:r w:rsidR="00A77F3F" w:rsidRPr="00263FA8">
        <w:rPr>
          <w:spacing w:val="-2"/>
          <w:shd w:val="clear" w:color="auto" w:fill="FFFFFF"/>
        </w:rPr>
        <w:t>), bezdomnych (2</w:t>
      </w:r>
      <w:r w:rsidR="00A273C4" w:rsidRPr="00263FA8">
        <w:rPr>
          <w:spacing w:val="-2"/>
          <w:shd w:val="clear" w:color="auto" w:fill="FFFFFF"/>
        </w:rPr>
        <w:t>3</w:t>
      </w:r>
      <w:r w:rsidR="00A77F3F" w:rsidRPr="00263FA8">
        <w:rPr>
          <w:spacing w:val="-2"/>
          <w:shd w:val="clear" w:color="auto" w:fill="FFFFFF"/>
        </w:rPr>
        <w:t xml:space="preserve"> </w:t>
      </w:r>
      <w:r w:rsidR="00B93525" w:rsidRPr="00263FA8">
        <w:rPr>
          <w:spacing w:val="-2"/>
          <w:shd w:val="clear" w:color="auto" w:fill="FFFFFF"/>
        </w:rPr>
        <w:t xml:space="preserve">– </w:t>
      </w:r>
      <w:r w:rsidR="00C7429B" w:rsidRPr="00263FA8">
        <w:rPr>
          <w:spacing w:val="-2"/>
          <w:shd w:val="clear" w:color="auto" w:fill="FFFFFF"/>
        </w:rPr>
        <w:t xml:space="preserve">tyle samo, co </w:t>
      </w:r>
      <w:r w:rsidR="00A77F3F" w:rsidRPr="00263FA8">
        <w:rPr>
          <w:spacing w:val="-2"/>
          <w:shd w:val="clear" w:color="auto" w:fill="FFFFFF"/>
        </w:rPr>
        <w:t>rok wcześniej) oraz dorosłych niepełnosprawnych intelektualnie (1</w:t>
      </w:r>
      <w:r w:rsidR="00C7429B" w:rsidRPr="00263FA8">
        <w:rPr>
          <w:spacing w:val="-2"/>
          <w:shd w:val="clear" w:color="auto" w:fill="FFFFFF"/>
        </w:rPr>
        <w:t>6</w:t>
      </w:r>
      <w:r w:rsidR="00014EDC" w:rsidRPr="00263FA8">
        <w:rPr>
          <w:spacing w:val="-2"/>
          <w:shd w:val="clear" w:color="auto" w:fill="FFFFFF"/>
        </w:rPr>
        <w:t>,</w:t>
      </w:r>
      <w:r w:rsidR="00A77F3F" w:rsidRPr="00263FA8">
        <w:rPr>
          <w:spacing w:val="-2"/>
          <w:shd w:val="clear" w:color="auto" w:fill="FFFFFF"/>
        </w:rPr>
        <w:t xml:space="preserve"> </w:t>
      </w:r>
      <w:r w:rsidR="00C7429B" w:rsidRPr="00263FA8">
        <w:rPr>
          <w:spacing w:val="-2"/>
          <w:shd w:val="clear" w:color="auto" w:fill="FFFFFF"/>
        </w:rPr>
        <w:t>o 1 jednostkę więcej niż</w:t>
      </w:r>
      <w:r w:rsidR="00A77F3F" w:rsidRPr="00263FA8">
        <w:rPr>
          <w:spacing w:val="-2"/>
          <w:shd w:val="clear" w:color="auto" w:fill="FFFFFF"/>
        </w:rPr>
        <w:t xml:space="preserve"> w 202</w:t>
      </w:r>
      <w:r w:rsidR="00C7429B" w:rsidRPr="00263FA8">
        <w:rPr>
          <w:spacing w:val="-2"/>
          <w:shd w:val="clear" w:color="auto" w:fill="FFFFFF"/>
        </w:rPr>
        <w:t>2</w:t>
      </w:r>
      <w:r w:rsidR="00566A8A" w:rsidRPr="00263FA8">
        <w:rPr>
          <w:spacing w:val="-2"/>
          <w:shd w:val="clear" w:color="auto" w:fill="FFFFFF"/>
        </w:rPr>
        <w:t xml:space="preserve"> </w:t>
      </w:r>
      <w:r w:rsidR="00A77F3F" w:rsidRPr="00263FA8">
        <w:rPr>
          <w:spacing w:val="-2"/>
          <w:shd w:val="clear" w:color="auto" w:fill="FFFFFF"/>
        </w:rPr>
        <w:t>r.).</w:t>
      </w:r>
    </w:p>
    <w:p w:rsidR="00FC6799" w:rsidRPr="00EC7A76" w:rsidRDefault="00FC6799" w:rsidP="00FC6799">
      <w:pPr>
        <w:spacing w:after="0"/>
        <w:jc w:val="both"/>
        <w:rPr>
          <w:b/>
          <w:spacing w:val="-3"/>
          <w:szCs w:val="19"/>
          <w:shd w:val="clear" w:color="auto" w:fill="FFFFFF"/>
        </w:rPr>
      </w:pPr>
      <w:r>
        <w:rPr>
          <w:b/>
          <w:spacing w:val="-2"/>
          <w:szCs w:val="19"/>
          <w:shd w:val="clear" w:color="auto" w:fill="FFFFFF"/>
        </w:rPr>
        <w:t>Wykres</w:t>
      </w:r>
      <w:r w:rsidRPr="00486841">
        <w:rPr>
          <w:b/>
          <w:spacing w:val="-2"/>
          <w:szCs w:val="19"/>
          <w:shd w:val="clear" w:color="auto" w:fill="FFFFFF"/>
        </w:rPr>
        <w:t xml:space="preserve"> </w:t>
      </w:r>
      <w:r>
        <w:rPr>
          <w:b/>
          <w:spacing w:val="-2"/>
          <w:szCs w:val="19"/>
          <w:shd w:val="clear" w:color="auto" w:fill="FFFFFF"/>
        </w:rPr>
        <w:t>2</w:t>
      </w:r>
      <w:r w:rsidRPr="00486841">
        <w:rPr>
          <w:b/>
          <w:spacing w:val="-2"/>
          <w:szCs w:val="19"/>
          <w:shd w:val="clear" w:color="auto" w:fill="FFFFFF"/>
        </w:rPr>
        <w:t xml:space="preserve">. </w:t>
      </w:r>
      <w:r w:rsidR="00EC7A76" w:rsidRPr="00EC7A76">
        <w:rPr>
          <w:b/>
          <w:spacing w:val="-3"/>
          <w:szCs w:val="19"/>
          <w:shd w:val="clear" w:color="auto" w:fill="FFFFFF"/>
        </w:rPr>
        <w:t>Struktura zakładów</w:t>
      </w:r>
      <w:r w:rsidRPr="00EC7A76">
        <w:rPr>
          <w:b/>
          <w:spacing w:val="-3"/>
          <w:szCs w:val="19"/>
          <w:shd w:val="clear" w:color="auto" w:fill="FFFFFF"/>
        </w:rPr>
        <w:t xml:space="preserve"> stacjonarn</w:t>
      </w:r>
      <w:r w:rsidR="00EC7A76" w:rsidRPr="00EC7A76">
        <w:rPr>
          <w:b/>
          <w:spacing w:val="-3"/>
          <w:szCs w:val="19"/>
          <w:shd w:val="clear" w:color="auto" w:fill="FFFFFF"/>
        </w:rPr>
        <w:t>ych</w:t>
      </w:r>
      <w:r w:rsidRPr="00EC7A76">
        <w:rPr>
          <w:b/>
          <w:spacing w:val="-3"/>
          <w:szCs w:val="19"/>
          <w:shd w:val="clear" w:color="auto" w:fill="FFFFFF"/>
        </w:rPr>
        <w:t xml:space="preserve"> pomocy społecznej według typu placówki w 2023 r.</w:t>
      </w:r>
    </w:p>
    <w:p w:rsidR="00FC6799" w:rsidRDefault="00FC6799" w:rsidP="00FC6799">
      <w:pPr>
        <w:spacing w:before="0" w:after="0"/>
        <w:ind w:left="851"/>
        <w:jc w:val="both"/>
        <w:rPr>
          <w:spacing w:val="-2"/>
          <w:szCs w:val="19"/>
          <w:shd w:val="clear" w:color="auto" w:fill="FFFFFF"/>
        </w:rPr>
      </w:pPr>
      <w:r w:rsidRPr="00FC6799">
        <w:rPr>
          <w:spacing w:val="-2"/>
          <w:szCs w:val="19"/>
          <w:shd w:val="clear" w:color="auto" w:fill="FFFFFF"/>
        </w:rPr>
        <w:t>Stan w dniu 31 grudnia</w:t>
      </w:r>
    </w:p>
    <w:p w:rsidR="00A77F3F" w:rsidRPr="00263FA8" w:rsidRDefault="00AA0F96" w:rsidP="001B6D26">
      <w:pPr>
        <w:spacing w:before="3720" w:after="0"/>
        <w:jc w:val="both"/>
        <w:rPr>
          <w:shd w:val="clear" w:color="auto" w:fill="FFFFFF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61595</wp:posOffset>
            </wp:positionV>
            <wp:extent cx="4539996" cy="2075688"/>
            <wp:effectExtent l="0" t="0" r="0" b="1270"/>
            <wp:wrapNone/>
            <wp:docPr id="21" name="Obraz 21" descr="Wykres strukturalny skumulowany poziomy przedstawia udział poszczególnych typów placówek w ogólnej liczbie zakładów stacjonarnych pomocy społecznej.&#10;Dane do wykresu dostępne są w załączonym pliku Excel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9996" cy="2075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7F3F" w:rsidRPr="00263FA8">
        <w:rPr>
          <w:shd w:val="clear" w:color="auto" w:fill="FFFFFF"/>
        </w:rPr>
        <w:t>Placówki stacjonarnej pomocy społecznej działające na terenie województwa na koniec 202</w:t>
      </w:r>
      <w:r w:rsidR="00BE1C32" w:rsidRPr="00263FA8">
        <w:rPr>
          <w:shd w:val="clear" w:color="auto" w:fill="FFFFFF"/>
        </w:rPr>
        <w:t>3</w:t>
      </w:r>
      <w:r w:rsidR="00A77F3F" w:rsidRPr="00263FA8">
        <w:rPr>
          <w:shd w:val="clear" w:color="auto" w:fill="FFFFFF"/>
        </w:rPr>
        <w:t> r. oferowały 9,</w:t>
      </w:r>
      <w:r w:rsidR="00BE1C32" w:rsidRPr="00263FA8">
        <w:rPr>
          <w:shd w:val="clear" w:color="auto" w:fill="FFFFFF"/>
        </w:rPr>
        <w:t>6</w:t>
      </w:r>
      <w:r w:rsidR="00A77F3F" w:rsidRPr="00263FA8">
        <w:rPr>
          <w:shd w:val="clear" w:color="auto" w:fill="FFFFFF"/>
        </w:rPr>
        <w:t xml:space="preserve"> tys. miejsc dla pensjonariuszy. W skali roku liczba ta z</w:t>
      </w:r>
      <w:r w:rsidR="00BE1C32" w:rsidRPr="00263FA8">
        <w:rPr>
          <w:shd w:val="clear" w:color="auto" w:fill="FFFFFF"/>
        </w:rPr>
        <w:t>mniej</w:t>
      </w:r>
      <w:r w:rsidR="00A77F3F" w:rsidRPr="00263FA8">
        <w:rPr>
          <w:shd w:val="clear" w:color="auto" w:fill="FFFFFF"/>
        </w:rPr>
        <w:t xml:space="preserve">szyła się </w:t>
      </w:r>
      <w:r w:rsidR="000643A1" w:rsidRPr="00263FA8">
        <w:rPr>
          <w:shd w:val="clear" w:color="auto" w:fill="FFFFFF"/>
        </w:rPr>
        <w:t>o </w:t>
      </w:r>
      <w:r w:rsidR="00A77F3F" w:rsidRPr="00263FA8">
        <w:rPr>
          <w:shd w:val="clear" w:color="auto" w:fill="FFFFFF"/>
        </w:rPr>
        <w:t>1</w:t>
      </w:r>
      <w:r w:rsidR="00BE1C32" w:rsidRPr="00263FA8">
        <w:rPr>
          <w:shd w:val="clear" w:color="auto" w:fill="FFFFFF"/>
        </w:rPr>
        <w:t>19</w:t>
      </w:r>
      <w:r w:rsidR="00A77F3F" w:rsidRPr="00263FA8">
        <w:rPr>
          <w:shd w:val="clear" w:color="auto" w:fill="FFFFFF"/>
        </w:rPr>
        <w:t xml:space="preserve"> miejsc.</w:t>
      </w:r>
    </w:p>
    <w:p w:rsidR="00CA4F77" w:rsidRPr="00263FA8" w:rsidRDefault="00A77F3F" w:rsidP="00A77F3F">
      <w:pPr>
        <w:rPr>
          <w:shd w:val="clear" w:color="auto" w:fill="FFFFFF"/>
        </w:rPr>
      </w:pPr>
      <w:r w:rsidRPr="00263FA8">
        <w:rPr>
          <w:b/>
          <w:noProof/>
          <w:spacing w:val="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17F04AFA" wp14:editId="78790447">
                <wp:simplePos x="0" y="0"/>
                <wp:positionH relativeFrom="column">
                  <wp:posOffset>5232400</wp:posOffset>
                </wp:positionH>
                <wp:positionV relativeFrom="paragraph">
                  <wp:posOffset>114300</wp:posOffset>
                </wp:positionV>
                <wp:extent cx="1784350" cy="838200"/>
                <wp:effectExtent l="0" t="0" r="0" b="0"/>
                <wp:wrapTight wrapText="bothSides">
                  <wp:wrapPolygon edited="0">
                    <wp:start x="692" y="0"/>
                    <wp:lineTo x="692" y="21109"/>
                    <wp:lineTo x="20754" y="21109"/>
                    <wp:lineTo x="20754" y="0"/>
                    <wp:lineTo x="692" y="0"/>
                  </wp:wrapPolygon>
                </wp:wrapTight>
                <wp:docPr id="42" name="Pole tekstowe 42" descr="Blisko 70% ogółu mieszkańców placówek stacjonarnej pomocy społecznej stanowiły osoby w wieku 60 lat i więc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0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35C4" w:rsidRPr="00632154" w:rsidRDefault="004435C4" w:rsidP="00A77F3F">
                            <w:pPr>
                              <w:pStyle w:val="tekstzboku"/>
                            </w:pPr>
                            <w:r>
                              <w:t xml:space="preserve">Blisko 70% ogółu mieszkańców placówek stacjonarnej pomocy społecznej stanowiły osoby w wieku 60 lat i więcej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04AFA" id="Pole tekstowe 42" o:spid="_x0000_s1031" type="#_x0000_t202" alt="Blisko 70% ogółu mieszkańców placówek stacjonarnej pomocy społecznej stanowiły osoby w wieku 60 lat i więcej" style="position:absolute;margin-left:412pt;margin-top:9pt;width:140.5pt;height:66pt;z-index:-251541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" filled="f" stroked="f">
                <v:textbox>
                  <w:txbxContent>
                    <w:p w:rsidR="004435C4" w:rsidRPr="00632154" w:rsidRDefault="004435C4" w:rsidP="00A77F3F">
                      <w:pPr>
                        <w:pStyle w:val="tekstzboku"/>
                      </w:pPr>
                      <w:r>
                        <w:t xml:space="preserve">Blisko 70% ogółu mieszkańców placówek stacjonarnej pomocy społecznej stanowiły osoby w wieku 60 lat i więcej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263FA8">
        <w:rPr>
          <w:spacing w:val="2"/>
          <w:shd w:val="clear" w:color="auto" w:fill="FFFFFF"/>
        </w:rPr>
        <w:t>W końcu 202</w:t>
      </w:r>
      <w:r w:rsidR="00B51C21" w:rsidRPr="00263FA8">
        <w:rPr>
          <w:spacing w:val="2"/>
          <w:shd w:val="clear" w:color="auto" w:fill="FFFFFF"/>
        </w:rPr>
        <w:t>3</w:t>
      </w:r>
      <w:r w:rsidRPr="00263FA8">
        <w:rPr>
          <w:spacing w:val="2"/>
          <w:shd w:val="clear" w:color="auto" w:fill="FFFFFF"/>
        </w:rPr>
        <w:t xml:space="preserve"> r. w placówkach przebywało łącznie </w:t>
      </w:r>
      <w:r w:rsidR="00B51C21" w:rsidRPr="00263FA8">
        <w:rPr>
          <w:spacing w:val="2"/>
          <w:shd w:val="clear" w:color="auto" w:fill="FFFFFF"/>
        </w:rPr>
        <w:t>9</w:t>
      </w:r>
      <w:r w:rsidRPr="00263FA8">
        <w:rPr>
          <w:spacing w:val="2"/>
          <w:shd w:val="clear" w:color="auto" w:fill="FFFFFF"/>
        </w:rPr>
        <w:t>,</w:t>
      </w:r>
      <w:r w:rsidR="00B51C21" w:rsidRPr="00263FA8">
        <w:rPr>
          <w:spacing w:val="2"/>
          <w:shd w:val="clear" w:color="auto" w:fill="FFFFFF"/>
        </w:rPr>
        <w:t>0</w:t>
      </w:r>
      <w:r w:rsidRPr="00263FA8">
        <w:rPr>
          <w:spacing w:val="2"/>
          <w:shd w:val="clear" w:color="auto" w:fill="FFFFFF"/>
        </w:rPr>
        <w:t xml:space="preserve"> tys. pensjonariuszy (</w:t>
      </w:r>
      <w:r w:rsidR="00B51C21" w:rsidRPr="00263FA8">
        <w:rPr>
          <w:spacing w:val="2"/>
          <w:shd w:val="clear" w:color="auto" w:fill="FFFFFF"/>
        </w:rPr>
        <w:t>w tym</w:t>
      </w:r>
      <w:r w:rsidRPr="00263FA8">
        <w:rPr>
          <w:spacing w:val="2"/>
          <w:shd w:val="clear" w:color="auto" w:fill="FFFFFF"/>
        </w:rPr>
        <w:t xml:space="preserve"> </w:t>
      </w:r>
      <w:r w:rsidR="00B93525" w:rsidRPr="00263FA8">
        <w:rPr>
          <w:spacing w:val="2"/>
          <w:shd w:val="clear" w:color="auto" w:fill="FFFFFF"/>
        </w:rPr>
        <w:t>połowę, tj.</w:t>
      </w:r>
      <w:r w:rsidR="00E254DC" w:rsidRPr="00263FA8">
        <w:rPr>
          <w:spacing w:val="2"/>
          <w:shd w:val="clear" w:color="auto" w:fill="FFFFFF"/>
        </w:rPr>
        <w:t> </w:t>
      </w:r>
      <w:r w:rsidR="00A273C4" w:rsidRPr="00263FA8">
        <w:rPr>
          <w:spacing w:val="2"/>
          <w:shd w:val="clear" w:color="auto" w:fill="FFFFFF"/>
        </w:rPr>
        <w:t>50,</w:t>
      </w:r>
      <w:r w:rsidR="00E254DC" w:rsidRPr="00263FA8">
        <w:rPr>
          <w:spacing w:val="2"/>
          <w:shd w:val="clear" w:color="auto" w:fill="FFFFFF"/>
        </w:rPr>
        <w:t>1</w:t>
      </w:r>
      <w:r w:rsidR="00B93525" w:rsidRPr="00263FA8">
        <w:rPr>
          <w:spacing w:val="2"/>
          <w:shd w:val="clear" w:color="auto" w:fill="FFFFFF"/>
        </w:rPr>
        <w:t>%</w:t>
      </w:r>
      <w:r w:rsidRPr="00263FA8">
        <w:rPr>
          <w:shd w:val="clear" w:color="auto" w:fill="FFFFFF"/>
        </w:rPr>
        <w:t xml:space="preserve"> stanowili mężczyźni). Ogólna liczba mieszkańców w stosunku do 202</w:t>
      </w:r>
      <w:r w:rsidR="00B51C21" w:rsidRPr="00263FA8">
        <w:rPr>
          <w:shd w:val="clear" w:color="auto" w:fill="FFFFFF"/>
        </w:rPr>
        <w:t>2</w:t>
      </w:r>
      <w:r w:rsidRPr="00263FA8">
        <w:rPr>
          <w:shd w:val="clear" w:color="auto" w:fill="FFFFFF"/>
        </w:rPr>
        <w:t xml:space="preserve"> r. </w:t>
      </w:r>
      <w:r w:rsidR="00B93525" w:rsidRPr="00263FA8">
        <w:rPr>
          <w:shd w:val="clear" w:color="auto" w:fill="FFFFFF"/>
        </w:rPr>
        <w:t>zwiększyła się o </w:t>
      </w:r>
      <w:r w:rsidR="00A273C4" w:rsidRPr="00263FA8">
        <w:rPr>
          <w:shd w:val="clear" w:color="auto" w:fill="FFFFFF"/>
        </w:rPr>
        <w:t>13</w:t>
      </w:r>
      <w:r w:rsidR="00E254DC" w:rsidRPr="00263FA8">
        <w:rPr>
          <w:shd w:val="clear" w:color="auto" w:fill="FFFFFF"/>
        </w:rPr>
        <w:t>4</w:t>
      </w:r>
      <w:r w:rsidRPr="00263FA8">
        <w:rPr>
          <w:shd w:val="clear" w:color="auto" w:fill="FFFFFF"/>
        </w:rPr>
        <w:t xml:space="preserve"> os</w:t>
      </w:r>
      <w:r w:rsidR="00E254DC" w:rsidRPr="00263FA8">
        <w:rPr>
          <w:shd w:val="clear" w:color="auto" w:fill="FFFFFF"/>
        </w:rPr>
        <w:t>o</w:t>
      </w:r>
      <w:r w:rsidR="00A273C4" w:rsidRPr="00263FA8">
        <w:rPr>
          <w:shd w:val="clear" w:color="auto" w:fill="FFFFFF"/>
        </w:rPr>
        <w:t>b</w:t>
      </w:r>
      <w:r w:rsidR="00E254DC" w:rsidRPr="00263FA8">
        <w:rPr>
          <w:shd w:val="clear" w:color="auto" w:fill="FFFFFF"/>
        </w:rPr>
        <w:t>y</w:t>
      </w:r>
      <w:r w:rsidRPr="00263FA8">
        <w:rPr>
          <w:shd w:val="clear" w:color="auto" w:fill="FFFFFF"/>
        </w:rPr>
        <w:t xml:space="preserve">. Biorąc pod uwagę typ placówek, najwięcej mieszkańców odnotowano w placówkach dla osób </w:t>
      </w:r>
      <w:r w:rsidR="00A273C4" w:rsidRPr="00263FA8">
        <w:rPr>
          <w:shd w:val="clear" w:color="auto" w:fill="FFFFFF"/>
        </w:rPr>
        <w:t>w podeszłym wieku</w:t>
      </w:r>
      <w:r w:rsidRPr="00263FA8">
        <w:rPr>
          <w:shd w:val="clear" w:color="auto" w:fill="FFFFFF"/>
        </w:rPr>
        <w:t xml:space="preserve"> (</w:t>
      </w:r>
      <w:r w:rsidR="00A273C4" w:rsidRPr="00263FA8">
        <w:rPr>
          <w:shd w:val="clear" w:color="auto" w:fill="FFFFFF"/>
        </w:rPr>
        <w:t>28,</w:t>
      </w:r>
      <w:r w:rsidR="00735043" w:rsidRPr="00263FA8">
        <w:rPr>
          <w:shd w:val="clear" w:color="auto" w:fill="FFFFFF"/>
        </w:rPr>
        <w:t>4</w:t>
      </w:r>
      <w:r w:rsidRPr="00263FA8">
        <w:rPr>
          <w:shd w:val="clear" w:color="auto" w:fill="FFFFFF"/>
        </w:rPr>
        <w:t xml:space="preserve">% ogółu). Wśród </w:t>
      </w:r>
      <w:r w:rsidR="00A273C4" w:rsidRPr="00263FA8">
        <w:rPr>
          <w:shd w:val="clear" w:color="auto" w:fill="FFFFFF"/>
        </w:rPr>
        <w:t xml:space="preserve">ogółu </w:t>
      </w:r>
      <w:r w:rsidRPr="00263FA8">
        <w:rPr>
          <w:shd w:val="clear" w:color="auto" w:fill="FFFFFF"/>
        </w:rPr>
        <w:t>mieszkańców domów i zakładów stacjonarn</w:t>
      </w:r>
      <w:r w:rsidR="00014EDC" w:rsidRPr="00263FA8">
        <w:rPr>
          <w:shd w:val="clear" w:color="auto" w:fill="FFFFFF"/>
        </w:rPr>
        <w:t>ej</w:t>
      </w:r>
      <w:r w:rsidRPr="00263FA8">
        <w:rPr>
          <w:shd w:val="clear" w:color="auto" w:fill="FFFFFF"/>
        </w:rPr>
        <w:t xml:space="preserve"> pomocy społecznej </w:t>
      </w:r>
      <w:r w:rsidR="00A273C4" w:rsidRPr="00263FA8">
        <w:rPr>
          <w:shd w:val="clear" w:color="auto" w:fill="FFFFFF"/>
        </w:rPr>
        <w:t>67,</w:t>
      </w:r>
      <w:r w:rsidR="002B47E2" w:rsidRPr="00263FA8">
        <w:rPr>
          <w:shd w:val="clear" w:color="auto" w:fill="FFFFFF"/>
        </w:rPr>
        <w:t>3</w:t>
      </w:r>
      <w:r w:rsidRPr="00263FA8">
        <w:rPr>
          <w:shd w:val="clear" w:color="auto" w:fill="FFFFFF"/>
        </w:rPr>
        <w:t>% p</w:t>
      </w:r>
      <w:r w:rsidR="00566A8A" w:rsidRPr="00263FA8">
        <w:rPr>
          <w:shd w:val="clear" w:color="auto" w:fill="FFFFFF"/>
        </w:rPr>
        <w:t>ensjonariuszy stanowiły osoby w </w:t>
      </w:r>
      <w:r w:rsidR="00B93525" w:rsidRPr="00263FA8">
        <w:rPr>
          <w:shd w:val="clear" w:color="auto" w:fill="FFFFFF"/>
        </w:rPr>
        <w:t>wieku 60 </w:t>
      </w:r>
      <w:r w:rsidRPr="00263FA8">
        <w:rPr>
          <w:shd w:val="clear" w:color="auto" w:fill="FFFFFF"/>
        </w:rPr>
        <w:t>lat i więcej</w:t>
      </w:r>
      <w:r w:rsidR="00A273C4" w:rsidRPr="00263FA8">
        <w:rPr>
          <w:shd w:val="clear" w:color="auto" w:fill="FFFFFF"/>
        </w:rPr>
        <w:t xml:space="preserve"> (przed rokiem – 6</w:t>
      </w:r>
      <w:r w:rsidR="002B47E2" w:rsidRPr="00263FA8">
        <w:rPr>
          <w:shd w:val="clear" w:color="auto" w:fill="FFFFFF"/>
        </w:rPr>
        <w:t>7</w:t>
      </w:r>
      <w:r w:rsidR="00A273C4" w:rsidRPr="00263FA8">
        <w:rPr>
          <w:shd w:val="clear" w:color="auto" w:fill="FFFFFF"/>
        </w:rPr>
        <w:t>,</w:t>
      </w:r>
      <w:r w:rsidR="002B47E2" w:rsidRPr="00263FA8">
        <w:rPr>
          <w:shd w:val="clear" w:color="auto" w:fill="FFFFFF"/>
        </w:rPr>
        <w:t>1</w:t>
      </w:r>
      <w:r w:rsidR="00A273C4" w:rsidRPr="00263FA8">
        <w:rPr>
          <w:shd w:val="clear" w:color="auto" w:fill="FFFFFF"/>
        </w:rPr>
        <w:t>%)</w:t>
      </w:r>
      <w:r w:rsidRPr="00263FA8">
        <w:rPr>
          <w:shd w:val="clear" w:color="auto" w:fill="FFFFFF"/>
        </w:rPr>
        <w:t>. Z kolei, dzieci i młodzież do 18 roku życia stanowiły zaledwie 2,</w:t>
      </w:r>
      <w:r w:rsidR="00E254DC" w:rsidRPr="00263FA8">
        <w:rPr>
          <w:shd w:val="clear" w:color="auto" w:fill="FFFFFF"/>
        </w:rPr>
        <w:t>7</w:t>
      </w:r>
      <w:r w:rsidRPr="00263FA8">
        <w:rPr>
          <w:shd w:val="clear" w:color="auto" w:fill="FFFFFF"/>
        </w:rPr>
        <w:t>% ogółu mieszkańców</w:t>
      </w:r>
      <w:r w:rsidR="00E254DC" w:rsidRPr="00263FA8">
        <w:rPr>
          <w:shd w:val="clear" w:color="auto" w:fill="FFFFFF"/>
        </w:rPr>
        <w:t xml:space="preserve"> (w 2022 r. – 2,6%)</w:t>
      </w:r>
      <w:r w:rsidRPr="00263FA8">
        <w:rPr>
          <w:shd w:val="clear" w:color="auto" w:fill="FFFFFF"/>
        </w:rPr>
        <w:t>.</w:t>
      </w:r>
    </w:p>
    <w:p w:rsidR="00CA4F77" w:rsidRDefault="00CA4F77">
      <w:pPr>
        <w:spacing w:before="0" w:after="0" w:line="240" w:lineRule="auto"/>
        <w:rPr>
          <w:highlight w:val="green"/>
          <w:shd w:val="clear" w:color="auto" w:fill="FFFFFF"/>
        </w:rPr>
      </w:pPr>
      <w:r>
        <w:rPr>
          <w:highlight w:val="green"/>
          <w:shd w:val="clear" w:color="auto" w:fill="FFFFFF"/>
        </w:rPr>
        <w:br w:type="page"/>
      </w:r>
    </w:p>
    <w:p w:rsidR="00CA4F77" w:rsidRPr="00DA1A94" w:rsidRDefault="00CA4F77" w:rsidP="00CA4F77">
      <w:pPr>
        <w:spacing w:after="0"/>
        <w:jc w:val="both"/>
        <w:rPr>
          <w:b/>
          <w:szCs w:val="19"/>
          <w:shd w:val="clear" w:color="auto" w:fill="FFFFFF"/>
        </w:rPr>
      </w:pPr>
      <w:r w:rsidRPr="00DA1A94">
        <w:rPr>
          <w:b/>
          <w:szCs w:val="19"/>
          <w:shd w:val="clear" w:color="auto" w:fill="FFFFFF"/>
        </w:rPr>
        <w:lastRenderedPageBreak/>
        <w:t>Wykres 3. Miejsca w zakładach stacjonarnych pomocy społecznej na 1000</w:t>
      </w:r>
      <w:r w:rsidR="00DA1A94" w:rsidRPr="00DA1A94">
        <w:rPr>
          <w:b/>
          <w:szCs w:val="19"/>
          <w:shd w:val="clear" w:color="auto" w:fill="FFFFFF"/>
        </w:rPr>
        <w:t xml:space="preserve"> ludności</w:t>
      </w:r>
    </w:p>
    <w:p w:rsidR="00CA4F77" w:rsidRDefault="00CA4F77" w:rsidP="00CA4F77">
      <w:pPr>
        <w:spacing w:before="0" w:after="0"/>
        <w:ind w:left="851"/>
        <w:jc w:val="both"/>
        <w:rPr>
          <w:spacing w:val="-2"/>
          <w:szCs w:val="19"/>
          <w:shd w:val="clear" w:color="auto" w:fill="FFFFFF"/>
        </w:rPr>
      </w:pPr>
      <w:r w:rsidRPr="00FC6799">
        <w:rPr>
          <w:spacing w:val="-2"/>
          <w:szCs w:val="19"/>
          <w:shd w:val="clear" w:color="auto" w:fill="FFFFFF"/>
        </w:rPr>
        <w:t>Stan w dniu 31 grudnia</w:t>
      </w:r>
    </w:p>
    <w:p w:rsidR="00A77F3F" w:rsidRDefault="00AA0F96" w:rsidP="00CA4F77">
      <w:pPr>
        <w:spacing w:before="3480" w:after="0"/>
        <w:rPr>
          <w:shd w:val="clear" w:color="auto" w:fill="FFFFFF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44450</wp:posOffset>
            </wp:positionV>
            <wp:extent cx="4539996" cy="2075688"/>
            <wp:effectExtent l="0" t="0" r="0" b="1270"/>
            <wp:wrapNone/>
            <wp:docPr id="22" name="Obraz 22" descr="Wykres słupkowy pionowy dotyczący liczby miejsc w zakładach stacjonarnych pomocy społecznej w przeliczeniu na 1000 ludności. Dwa słupki - dla Polski i woj. dolnośląskiego zaprezentowane dla lat 2015-2023. Na wykresie można zobaczyć rosnący trend liczby miejsc w kraju i w woj. dolnośląskim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9996" cy="2075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5B11" w:rsidRPr="00263FA8">
        <w:rPr>
          <w:shd w:val="clear" w:color="auto" w:fill="FFFFFF"/>
        </w:rPr>
        <w:t>W</w:t>
      </w:r>
      <w:r w:rsidR="00A77F3F" w:rsidRPr="00263FA8">
        <w:rPr>
          <w:shd w:val="clear" w:color="auto" w:fill="FFFFFF"/>
        </w:rPr>
        <w:t xml:space="preserve"> ko</w:t>
      </w:r>
      <w:r w:rsidR="00905B11" w:rsidRPr="00263FA8">
        <w:rPr>
          <w:shd w:val="clear" w:color="auto" w:fill="FFFFFF"/>
        </w:rPr>
        <w:t>ń</w:t>
      </w:r>
      <w:r w:rsidR="00A77F3F" w:rsidRPr="00263FA8">
        <w:rPr>
          <w:shd w:val="clear" w:color="auto" w:fill="FFFFFF"/>
        </w:rPr>
        <w:t>c</w:t>
      </w:r>
      <w:r w:rsidR="00905B11" w:rsidRPr="00263FA8">
        <w:rPr>
          <w:shd w:val="clear" w:color="auto" w:fill="FFFFFF"/>
        </w:rPr>
        <w:t>u</w:t>
      </w:r>
      <w:r w:rsidR="00A77F3F" w:rsidRPr="00263FA8">
        <w:rPr>
          <w:shd w:val="clear" w:color="auto" w:fill="FFFFFF"/>
        </w:rPr>
        <w:t xml:space="preserve"> 202</w:t>
      </w:r>
      <w:r w:rsidR="00DF437A" w:rsidRPr="00263FA8">
        <w:rPr>
          <w:shd w:val="clear" w:color="auto" w:fill="FFFFFF"/>
        </w:rPr>
        <w:t>3</w:t>
      </w:r>
      <w:r w:rsidR="00A77F3F" w:rsidRPr="00263FA8">
        <w:rPr>
          <w:shd w:val="clear" w:color="auto" w:fill="FFFFFF"/>
        </w:rPr>
        <w:t xml:space="preserve"> r. w województwie dolnośląskim na umieszczenie w placówkach stacjonarnej pomocy społecznej oczekiwał</w:t>
      </w:r>
      <w:r w:rsidR="00905B11" w:rsidRPr="00263FA8">
        <w:rPr>
          <w:shd w:val="clear" w:color="auto" w:fill="FFFFFF"/>
        </w:rPr>
        <w:t>y</w:t>
      </w:r>
      <w:r w:rsidR="00A77F3F" w:rsidRPr="00263FA8">
        <w:rPr>
          <w:shd w:val="clear" w:color="auto" w:fill="FFFFFF"/>
        </w:rPr>
        <w:t xml:space="preserve"> </w:t>
      </w:r>
      <w:r w:rsidR="00EE4EFF" w:rsidRPr="00263FA8">
        <w:rPr>
          <w:shd w:val="clear" w:color="auto" w:fill="FFFFFF"/>
        </w:rPr>
        <w:t>5</w:t>
      </w:r>
      <w:r w:rsidR="00905B11" w:rsidRPr="00263FA8">
        <w:rPr>
          <w:shd w:val="clear" w:color="auto" w:fill="FFFFFF"/>
        </w:rPr>
        <w:t>04</w:t>
      </w:r>
      <w:r w:rsidR="00A77F3F" w:rsidRPr="00263FA8">
        <w:rPr>
          <w:shd w:val="clear" w:color="auto" w:fill="FFFFFF"/>
        </w:rPr>
        <w:t xml:space="preserve"> os</w:t>
      </w:r>
      <w:r w:rsidR="00905B11" w:rsidRPr="00263FA8">
        <w:rPr>
          <w:shd w:val="clear" w:color="auto" w:fill="FFFFFF"/>
        </w:rPr>
        <w:t>o</w:t>
      </w:r>
      <w:r w:rsidR="00A77F3F" w:rsidRPr="00263FA8">
        <w:rPr>
          <w:shd w:val="clear" w:color="auto" w:fill="FFFFFF"/>
        </w:rPr>
        <w:t>b</w:t>
      </w:r>
      <w:r w:rsidR="00905B11" w:rsidRPr="00263FA8">
        <w:rPr>
          <w:shd w:val="clear" w:color="auto" w:fill="FFFFFF"/>
        </w:rPr>
        <w:t>y</w:t>
      </w:r>
      <w:r w:rsidR="00A77F3F" w:rsidRPr="00263FA8">
        <w:rPr>
          <w:shd w:val="clear" w:color="auto" w:fill="FFFFFF"/>
        </w:rPr>
        <w:t xml:space="preserve">, podczas gdy rok wcześniej </w:t>
      </w:r>
      <w:r w:rsidR="00905B11" w:rsidRPr="00263FA8">
        <w:rPr>
          <w:shd w:val="clear" w:color="auto" w:fill="FFFFFF"/>
        </w:rPr>
        <w:t>52</w:t>
      </w:r>
      <w:r w:rsidR="00EE4EFF" w:rsidRPr="00263FA8">
        <w:rPr>
          <w:shd w:val="clear" w:color="auto" w:fill="FFFFFF"/>
        </w:rPr>
        <w:t>1</w:t>
      </w:r>
      <w:r w:rsidR="00A77F3F" w:rsidRPr="00263FA8">
        <w:rPr>
          <w:shd w:val="clear" w:color="auto" w:fill="FFFFFF"/>
        </w:rPr>
        <w:t xml:space="preserve"> </w:t>
      </w:r>
      <w:r w:rsidR="00566A8A" w:rsidRPr="00263FA8">
        <w:rPr>
          <w:shd w:val="clear" w:color="auto" w:fill="FFFFFF"/>
        </w:rPr>
        <w:t>osób</w:t>
      </w:r>
      <w:r w:rsidR="00A77F3F" w:rsidRPr="00263FA8">
        <w:rPr>
          <w:shd w:val="clear" w:color="auto" w:fill="FFFFFF"/>
        </w:rPr>
        <w:t>.</w:t>
      </w:r>
    </w:p>
    <w:p w:rsidR="00D8402C" w:rsidRPr="00EC7A76" w:rsidRDefault="00D8402C" w:rsidP="009949C0">
      <w:pPr>
        <w:spacing w:after="0"/>
        <w:ind w:left="964" w:hanging="964"/>
        <w:jc w:val="both"/>
        <w:rPr>
          <w:b/>
          <w:spacing w:val="-3"/>
          <w:szCs w:val="19"/>
          <w:shd w:val="clear" w:color="auto" w:fill="FFFFFF"/>
        </w:rPr>
      </w:pPr>
      <w:r>
        <w:rPr>
          <w:b/>
          <w:spacing w:val="-2"/>
          <w:szCs w:val="19"/>
          <w:shd w:val="clear" w:color="auto" w:fill="FFFFFF"/>
        </w:rPr>
        <w:t>Wykres</w:t>
      </w:r>
      <w:r w:rsidRPr="00486841">
        <w:rPr>
          <w:b/>
          <w:spacing w:val="-2"/>
          <w:szCs w:val="19"/>
          <w:shd w:val="clear" w:color="auto" w:fill="FFFFFF"/>
        </w:rPr>
        <w:t xml:space="preserve"> </w:t>
      </w:r>
      <w:r>
        <w:rPr>
          <w:b/>
          <w:spacing w:val="-2"/>
          <w:szCs w:val="19"/>
          <w:shd w:val="clear" w:color="auto" w:fill="FFFFFF"/>
        </w:rPr>
        <w:t>4</w:t>
      </w:r>
      <w:r w:rsidRPr="00486841">
        <w:rPr>
          <w:b/>
          <w:spacing w:val="-2"/>
          <w:szCs w:val="19"/>
          <w:shd w:val="clear" w:color="auto" w:fill="FFFFFF"/>
        </w:rPr>
        <w:t xml:space="preserve">. </w:t>
      </w:r>
      <w:r w:rsidR="009949C0">
        <w:rPr>
          <w:b/>
          <w:spacing w:val="-2"/>
          <w:szCs w:val="19"/>
          <w:shd w:val="clear" w:color="auto" w:fill="FFFFFF"/>
        </w:rPr>
        <w:t>Struktura m</w:t>
      </w:r>
      <w:r w:rsidRPr="00D8402C">
        <w:rPr>
          <w:b/>
          <w:spacing w:val="-3"/>
          <w:szCs w:val="19"/>
          <w:shd w:val="clear" w:color="auto" w:fill="FFFFFF"/>
        </w:rPr>
        <w:t>ieszkańc</w:t>
      </w:r>
      <w:r w:rsidR="009949C0">
        <w:rPr>
          <w:b/>
          <w:spacing w:val="-3"/>
          <w:szCs w:val="19"/>
          <w:shd w:val="clear" w:color="auto" w:fill="FFFFFF"/>
        </w:rPr>
        <w:t>ów</w:t>
      </w:r>
      <w:r w:rsidRPr="00D8402C">
        <w:rPr>
          <w:b/>
          <w:spacing w:val="-3"/>
          <w:szCs w:val="19"/>
          <w:shd w:val="clear" w:color="auto" w:fill="FFFFFF"/>
        </w:rPr>
        <w:t xml:space="preserve"> zakładów stacjonarnych pomocy społecznej według grup wieku</w:t>
      </w:r>
      <w:r>
        <w:rPr>
          <w:b/>
          <w:spacing w:val="-3"/>
          <w:szCs w:val="19"/>
          <w:shd w:val="clear" w:color="auto" w:fill="FFFFFF"/>
        </w:rPr>
        <w:t xml:space="preserve"> </w:t>
      </w:r>
      <w:r w:rsidRPr="00CA4F77">
        <w:rPr>
          <w:b/>
          <w:spacing w:val="-3"/>
          <w:szCs w:val="19"/>
          <w:shd w:val="clear" w:color="auto" w:fill="FFFFFF"/>
        </w:rPr>
        <w:t>w 2023 r.</w:t>
      </w:r>
    </w:p>
    <w:p w:rsidR="00D8402C" w:rsidRDefault="00D8402C" w:rsidP="009949C0">
      <w:pPr>
        <w:spacing w:before="0" w:after="0"/>
        <w:ind w:left="964"/>
        <w:jc w:val="both"/>
        <w:rPr>
          <w:spacing w:val="-2"/>
          <w:szCs w:val="19"/>
          <w:shd w:val="clear" w:color="auto" w:fill="FFFFFF"/>
        </w:rPr>
      </w:pPr>
      <w:r w:rsidRPr="00FC6799">
        <w:rPr>
          <w:spacing w:val="-2"/>
          <w:szCs w:val="19"/>
          <w:shd w:val="clear" w:color="auto" w:fill="FFFFFF"/>
        </w:rPr>
        <w:t>Stan w dniu 31 grudnia</w:t>
      </w:r>
    </w:p>
    <w:p w:rsidR="00A77F3F" w:rsidRPr="00263FA8" w:rsidRDefault="0046061C" w:rsidP="0046061C">
      <w:pPr>
        <w:spacing w:before="1680" w:after="0"/>
        <w:rPr>
          <w:shd w:val="clear" w:color="auto" w:fill="FFFFFF"/>
        </w:rPr>
      </w:pPr>
      <w:r>
        <w:rPr>
          <w:b/>
          <w:noProof/>
          <w:spacing w:val="-2"/>
          <w:szCs w:val="19"/>
          <w:lang w:eastAsia="pl-PL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73025</wp:posOffset>
            </wp:positionV>
            <wp:extent cx="4539600" cy="842400"/>
            <wp:effectExtent l="0" t="0" r="0" b="0"/>
            <wp:wrapNone/>
            <wp:docPr id="23" name="Obraz 23" descr="Wykres strukturalny skumulowany poziomy przedstawia udział poszczególnych grup wiekowych w ogólnej liczbie mieszkańców zakładów stacjonarnych pomocy społecznej. Zauważalna jest dominacja osób najstarszych – w wieku 80 lat i więcej.&#10;Dane do wykresu dostępne są w załączonym pliku Excel.      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9600" cy="84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2E1" w:rsidRPr="00263FA8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55A5FF1E" wp14:editId="5C390E51">
                <wp:simplePos x="0" y="0"/>
                <wp:positionH relativeFrom="column">
                  <wp:posOffset>5241257</wp:posOffset>
                </wp:positionH>
                <wp:positionV relativeFrom="paragraph">
                  <wp:posOffset>1318293</wp:posOffset>
                </wp:positionV>
                <wp:extent cx="1725295" cy="863600"/>
                <wp:effectExtent l="0" t="0" r="0" b="0"/>
                <wp:wrapTight wrapText="bothSides">
                  <wp:wrapPolygon edited="0">
                    <wp:start x="715" y="0"/>
                    <wp:lineTo x="715" y="20965"/>
                    <wp:lineTo x="20749" y="20965"/>
                    <wp:lineTo x="20749" y="0"/>
                    <wp:lineTo x="715" y="0"/>
                  </wp:wrapPolygon>
                </wp:wrapTight>
                <wp:docPr id="43" name="Pole tekstowe 43" descr="0,7% pensjonariuszy było zwolnionych z odpłatności za pobyt w placówkach stacjo-narnej pomocy społecznej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63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35C4" w:rsidRPr="00632154" w:rsidRDefault="004435C4" w:rsidP="00A77F3F">
                            <w:pPr>
                              <w:pStyle w:val="tekstzboku"/>
                            </w:pPr>
                            <w:r>
                              <w:t xml:space="preserve">0,7% pensjonariuszy było zwolnionych z odpłatności za pobyt w placówkach stacjonarnej pomocy społecznej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5FF1E" id="Pole tekstowe 43" o:spid="_x0000_s1032" type="#_x0000_t202" alt="0,7% pensjonariuszy było zwolnionych z odpłatności za pobyt w placówkach stacjo-narnej pomocy społecznej " style="position:absolute;margin-left:412.7pt;margin-top:103.8pt;width:135.85pt;height:68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" filled="f" stroked="f">
                <v:textbox>
                  <w:txbxContent>
                    <w:p w:rsidR="004435C4" w:rsidRPr="00632154" w:rsidRDefault="004435C4" w:rsidP="00A77F3F">
                      <w:pPr>
                        <w:pStyle w:val="tekstzboku"/>
                      </w:pPr>
                      <w:r>
                        <w:t xml:space="preserve">0,7% pensjonariuszy było zwolnionych z odpłatności za pobyt w placówkach stacjonarnej pomocy społecznej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77F3F" w:rsidRPr="00263FA8">
        <w:rPr>
          <w:shd w:val="clear" w:color="auto" w:fill="FFFFFF"/>
        </w:rPr>
        <w:t>Zdecydowana większość pensjonariuszy placówek stacjonarnej pomocy społecznej przynajmniej w części partycypowała w finansowaniu swojego pobytu w zakładzie. Odsetek mieszkańców, którzy uiszczali opłatę, przynajmniej w części, za pobyt z dochodów własnych (np. własnej emerytury, renty, zasiłku stałego) z</w:t>
      </w:r>
      <w:r w:rsidR="005E1013" w:rsidRPr="00263FA8">
        <w:rPr>
          <w:shd w:val="clear" w:color="auto" w:fill="FFFFFF"/>
        </w:rPr>
        <w:t>mniejszył</w:t>
      </w:r>
      <w:r w:rsidR="00A77F3F" w:rsidRPr="00263FA8">
        <w:rPr>
          <w:shd w:val="clear" w:color="auto" w:fill="FFFFFF"/>
        </w:rPr>
        <w:t xml:space="preserve"> się w skali roku z </w:t>
      </w:r>
      <w:r w:rsidR="00EE4EFF" w:rsidRPr="00263FA8">
        <w:rPr>
          <w:shd w:val="clear" w:color="auto" w:fill="FFFFFF"/>
        </w:rPr>
        <w:t>8</w:t>
      </w:r>
      <w:r w:rsidR="005E1013" w:rsidRPr="00263FA8">
        <w:rPr>
          <w:shd w:val="clear" w:color="auto" w:fill="FFFFFF"/>
        </w:rPr>
        <w:t>4</w:t>
      </w:r>
      <w:r w:rsidR="00EE4EFF" w:rsidRPr="00263FA8">
        <w:rPr>
          <w:shd w:val="clear" w:color="auto" w:fill="FFFFFF"/>
        </w:rPr>
        <w:t>,8</w:t>
      </w:r>
      <w:r w:rsidR="00A77F3F" w:rsidRPr="00263FA8">
        <w:rPr>
          <w:shd w:val="clear" w:color="auto" w:fill="FFFFFF"/>
        </w:rPr>
        <w:t>% w końcu 202</w:t>
      </w:r>
      <w:r w:rsidR="005E1013" w:rsidRPr="00263FA8">
        <w:rPr>
          <w:shd w:val="clear" w:color="auto" w:fill="FFFFFF"/>
        </w:rPr>
        <w:t>2</w:t>
      </w:r>
      <w:r w:rsidR="00A77F3F" w:rsidRPr="00263FA8">
        <w:rPr>
          <w:shd w:val="clear" w:color="auto" w:fill="FFFFFF"/>
        </w:rPr>
        <w:t xml:space="preserve"> r. do </w:t>
      </w:r>
      <w:r w:rsidR="00EE4EFF" w:rsidRPr="00263FA8">
        <w:rPr>
          <w:shd w:val="clear" w:color="auto" w:fill="FFFFFF"/>
        </w:rPr>
        <w:t>8</w:t>
      </w:r>
      <w:r w:rsidR="005E1013" w:rsidRPr="00263FA8">
        <w:rPr>
          <w:shd w:val="clear" w:color="auto" w:fill="FFFFFF"/>
        </w:rPr>
        <w:t>2</w:t>
      </w:r>
      <w:r w:rsidR="00EE4EFF" w:rsidRPr="00263FA8">
        <w:rPr>
          <w:shd w:val="clear" w:color="auto" w:fill="FFFFFF"/>
        </w:rPr>
        <w:t>,</w:t>
      </w:r>
      <w:r w:rsidR="005E1013" w:rsidRPr="00263FA8">
        <w:rPr>
          <w:shd w:val="clear" w:color="auto" w:fill="FFFFFF"/>
        </w:rPr>
        <w:t>0</w:t>
      </w:r>
      <w:r w:rsidR="00A77F3F" w:rsidRPr="00263FA8">
        <w:rPr>
          <w:shd w:val="clear" w:color="auto" w:fill="FFFFFF"/>
        </w:rPr>
        <w:t>% na koniec 202</w:t>
      </w:r>
      <w:r w:rsidR="005E1013" w:rsidRPr="00263FA8">
        <w:rPr>
          <w:shd w:val="clear" w:color="auto" w:fill="FFFFFF"/>
        </w:rPr>
        <w:t>3</w:t>
      </w:r>
      <w:r w:rsidR="00A77F3F" w:rsidRPr="00263FA8">
        <w:rPr>
          <w:shd w:val="clear" w:color="auto" w:fill="FFFFFF"/>
        </w:rPr>
        <w:t xml:space="preserve"> r. </w:t>
      </w:r>
      <w:r w:rsidR="00A77F3F" w:rsidRPr="00263FA8">
        <w:rPr>
          <w:color w:val="000000" w:themeColor="text1"/>
          <w:shd w:val="clear" w:color="auto" w:fill="FFFFFF"/>
        </w:rPr>
        <w:t>Ponadto</w:t>
      </w:r>
      <w:r w:rsidR="00014EDC" w:rsidRPr="00263FA8">
        <w:rPr>
          <w:color w:val="000000" w:themeColor="text1"/>
          <w:shd w:val="clear" w:color="auto" w:fill="FFFFFF"/>
        </w:rPr>
        <w:t>,</w:t>
      </w:r>
      <w:r w:rsidR="00A77F3F" w:rsidRPr="00263FA8">
        <w:rPr>
          <w:color w:val="000000" w:themeColor="text1"/>
          <w:shd w:val="clear" w:color="auto" w:fill="FFFFFF"/>
        </w:rPr>
        <w:t xml:space="preserve"> w końcu 202</w:t>
      </w:r>
      <w:r w:rsidR="005E1013" w:rsidRPr="00263FA8">
        <w:rPr>
          <w:color w:val="000000" w:themeColor="text1"/>
          <w:shd w:val="clear" w:color="auto" w:fill="FFFFFF"/>
        </w:rPr>
        <w:t>3</w:t>
      </w:r>
      <w:r w:rsidR="00A77F3F" w:rsidRPr="00263FA8">
        <w:rPr>
          <w:color w:val="000000" w:themeColor="text1"/>
          <w:shd w:val="clear" w:color="auto" w:fill="FFFFFF"/>
        </w:rPr>
        <w:t xml:space="preserve"> r.</w:t>
      </w:r>
      <w:r w:rsidR="00014EDC" w:rsidRPr="00263FA8">
        <w:rPr>
          <w:color w:val="000000" w:themeColor="text1"/>
          <w:shd w:val="clear" w:color="auto" w:fill="FFFFFF"/>
        </w:rPr>
        <w:t>,</w:t>
      </w:r>
      <w:r w:rsidR="00A77F3F" w:rsidRPr="00263FA8">
        <w:rPr>
          <w:color w:val="000000" w:themeColor="text1"/>
          <w:shd w:val="clear" w:color="auto" w:fill="FFFFFF"/>
        </w:rPr>
        <w:t xml:space="preserve"> </w:t>
      </w:r>
      <w:r w:rsidR="005E1013" w:rsidRPr="00263FA8">
        <w:rPr>
          <w:color w:val="000000" w:themeColor="text1"/>
          <w:shd w:val="clear" w:color="auto" w:fill="FFFFFF"/>
        </w:rPr>
        <w:t>7</w:t>
      </w:r>
      <w:r w:rsidR="00EE4EFF" w:rsidRPr="00263FA8">
        <w:rPr>
          <w:color w:val="000000" w:themeColor="text1"/>
          <w:shd w:val="clear" w:color="auto" w:fill="FFFFFF"/>
        </w:rPr>
        <w:t>,</w:t>
      </w:r>
      <w:r w:rsidR="005E1013" w:rsidRPr="00263FA8">
        <w:rPr>
          <w:color w:val="000000" w:themeColor="text1"/>
          <w:shd w:val="clear" w:color="auto" w:fill="FFFFFF"/>
        </w:rPr>
        <w:t>9</w:t>
      </w:r>
      <w:r w:rsidR="00A77F3F" w:rsidRPr="00263FA8">
        <w:rPr>
          <w:color w:val="000000" w:themeColor="text1"/>
          <w:shd w:val="clear" w:color="auto" w:fill="FFFFFF"/>
        </w:rPr>
        <w:t>% podopiecznych zakładów stacjonarnej pomocy społecznej opłacał</w:t>
      </w:r>
      <w:r w:rsidR="005E1013" w:rsidRPr="00263FA8">
        <w:rPr>
          <w:color w:val="000000" w:themeColor="text1"/>
          <w:shd w:val="clear" w:color="auto" w:fill="FFFFFF"/>
        </w:rPr>
        <w:t>o</w:t>
      </w:r>
      <w:r w:rsidR="00A77F3F" w:rsidRPr="00263FA8">
        <w:rPr>
          <w:color w:val="000000" w:themeColor="text1"/>
          <w:shd w:val="clear" w:color="auto" w:fill="FFFFFF"/>
        </w:rPr>
        <w:t xml:space="preserve"> pobyt w pełnej wysokości (wobec </w:t>
      </w:r>
      <w:r w:rsidR="00EE4EFF" w:rsidRPr="00263FA8">
        <w:rPr>
          <w:color w:val="000000" w:themeColor="text1"/>
          <w:shd w:val="clear" w:color="auto" w:fill="FFFFFF"/>
        </w:rPr>
        <w:t>1</w:t>
      </w:r>
      <w:r w:rsidR="005E1013" w:rsidRPr="00263FA8">
        <w:rPr>
          <w:color w:val="000000" w:themeColor="text1"/>
          <w:shd w:val="clear" w:color="auto" w:fill="FFFFFF"/>
        </w:rPr>
        <w:t>2</w:t>
      </w:r>
      <w:r w:rsidR="00EE4EFF" w:rsidRPr="00263FA8">
        <w:rPr>
          <w:color w:val="000000" w:themeColor="text1"/>
          <w:shd w:val="clear" w:color="auto" w:fill="FFFFFF"/>
        </w:rPr>
        <w:t>,</w:t>
      </w:r>
      <w:r w:rsidR="005E1013" w:rsidRPr="00263FA8">
        <w:rPr>
          <w:color w:val="000000" w:themeColor="text1"/>
          <w:shd w:val="clear" w:color="auto" w:fill="FFFFFF"/>
        </w:rPr>
        <w:t>1</w:t>
      </w:r>
      <w:r w:rsidR="00A77F3F" w:rsidRPr="00263FA8">
        <w:rPr>
          <w:color w:val="000000" w:themeColor="text1"/>
          <w:shd w:val="clear" w:color="auto" w:fill="FFFFFF"/>
        </w:rPr>
        <w:t>% w końcu 202</w:t>
      </w:r>
      <w:r w:rsidR="005E1013" w:rsidRPr="00263FA8">
        <w:rPr>
          <w:color w:val="000000" w:themeColor="text1"/>
          <w:shd w:val="clear" w:color="auto" w:fill="FFFFFF"/>
        </w:rPr>
        <w:t>2</w:t>
      </w:r>
      <w:r w:rsidR="00A77F3F" w:rsidRPr="00263FA8">
        <w:rPr>
          <w:color w:val="000000" w:themeColor="text1"/>
          <w:shd w:val="clear" w:color="auto" w:fill="FFFFFF"/>
        </w:rPr>
        <w:t xml:space="preserve"> r.). </w:t>
      </w:r>
      <w:r w:rsidR="00A77F3F" w:rsidRPr="00263FA8">
        <w:rPr>
          <w:shd w:val="clear" w:color="auto" w:fill="FFFFFF"/>
        </w:rPr>
        <w:t>Wśród mieszkańców zakładów były również osoby zwolnione z odpłatności; w końcu 202</w:t>
      </w:r>
      <w:r w:rsidR="005E1013" w:rsidRPr="00263FA8">
        <w:rPr>
          <w:shd w:val="clear" w:color="auto" w:fill="FFFFFF"/>
        </w:rPr>
        <w:t>3</w:t>
      </w:r>
      <w:r w:rsidR="00A77F3F" w:rsidRPr="00263FA8">
        <w:rPr>
          <w:shd w:val="clear" w:color="auto" w:fill="FFFFFF"/>
        </w:rPr>
        <w:t xml:space="preserve"> r. był</w:t>
      </w:r>
      <w:r w:rsidR="005E1013" w:rsidRPr="00263FA8">
        <w:rPr>
          <w:shd w:val="clear" w:color="auto" w:fill="FFFFFF"/>
        </w:rPr>
        <w:t>y to 6</w:t>
      </w:r>
      <w:r w:rsidR="00EE4EFF" w:rsidRPr="00263FA8">
        <w:rPr>
          <w:shd w:val="clear" w:color="auto" w:fill="FFFFFF"/>
        </w:rPr>
        <w:t>2</w:t>
      </w:r>
      <w:r w:rsidR="00A77F3F" w:rsidRPr="00263FA8">
        <w:rPr>
          <w:shd w:val="clear" w:color="auto" w:fill="FFFFFF"/>
        </w:rPr>
        <w:t xml:space="preserve"> taki</w:t>
      </w:r>
      <w:r w:rsidR="005E1013" w:rsidRPr="00263FA8">
        <w:rPr>
          <w:shd w:val="clear" w:color="auto" w:fill="FFFFFF"/>
        </w:rPr>
        <w:t>e</w:t>
      </w:r>
      <w:r w:rsidR="00A77F3F" w:rsidRPr="00263FA8">
        <w:rPr>
          <w:shd w:val="clear" w:color="auto" w:fill="FFFFFF"/>
        </w:rPr>
        <w:t xml:space="preserve"> os</w:t>
      </w:r>
      <w:r w:rsidR="005E1013" w:rsidRPr="00263FA8">
        <w:rPr>
          <w:shd w:val="clear" w:color="auto" w:fill="FFFFFF"/>
        </w:rPr>
        <w:t>o</w:t>
      </w:r>
      <w:r w:rsidR="00A77F3F" w:rsidRPr="00263FA8">
        <w:rPr>
          <w:shd w:val="clear" w:color="auto" w:fill="FFFFFF"/>
        </w:rPr>
        <w:t>b</w:t>
      </w:r>
      <w:r w:rsidR="005E1013" w:rsidRPr="00263FA8">
        <w:rPr>
          <w:shd w:val="clear" w:color="auto" w:fill="FFFFFF"/>
        </w:rPr>
        <w:t>y</w:t>
      </w:r>
      <w:r w:rsidR="00A77F3F" w:rsidRPr="00263FA8">
        <w:rPr>
          <w:shd w:val="clear" w:color="auto" w:fill="FFFFFF"/>
        </w:rPr>
        <w:t xml:space="preserve"> wobec </w:t>
      </w:r>
      <w:r w:rsidR="00EE4EFF" w:rsidRPr="00263FA8">
        <w:rPr>
          <w:shd w:val="clear" w:color="auto" w:fill="FFFFFF"/>
        </w:rPr>
        <w:t>1</w:t>
      </w:r>
      <w:r w:rsidR="005E1013" w:rsidRPr="00263FA8">
        <w:rPr>
          <w:shd w:val="clear" w:color="auto" w:fill="FFFFFF"/>
        </w:rPr>
        <w:t>12</w:t>
      </w:r>
      <w:r w:rsidR="00A77F3F" w:rsidRPr="00263FA8">
        <w:rPr>
          <w:shd w:val="clear" w:color="auto" w:fill="FFFFFF"/>
        </w:rPr>
        <w:t xml:space="preserve"> osób r</w:t>
      </w:r>
      <w:r w:rsidR="005E1013" w:rsidRPr="00263FA8">
        <w:rPr>
          <w:shd w:val="clear" w:color="auto" w:fill="FFFFFF"/>
        </w:rPr>
        <w:t>ok wcześniej</w:t>
      </w:r>
      <w:r w:rsidR="00A77F3F" w:rsidRPr="00263FA8">
        <w:rPr>
          <w:shd w:val="clear" w:color="auto" w:fill="FFFFFF"/>
        </w:rPr>
        <w:t xml:space="preserve">. </w:t>
      </w:r>
    </w:p>
    <w:p w:rsidR="00D8402C" w:rsidRDefault="00A77F3F" w:rsidP="00A77F3F">
      <w:pPr>
        <w:spacing w:after="0"/>
        <w:rPr>
          <w:shd w:val="clear" w:color="auto" w:fill="FFFFFF"/>
        </w:rPr>
      </w:pPr>
      <w:r w:rsidRPr="00263FA8">
        <w:rPr>
          <w:shd w:val="clear" w:color="auto" w:fill="FFFFFF"/>
        </w:rPr>
        <w:t xml:space="preserve">Przeciętny pobyt pensjonariusza w placówkach stacjonarnej pomocy społecznej wyniósł </w:t>
      </w:r>
      <w:r w:rsidR="000B0E7B" w:rsidRPr="00263FA8">
        <w:rPr>
          <w:shd w:val="clear" w:color="auto" w:fill="FFFFFF"/>
        </w:rPr>
        <w:t>2</w:t>
      </w:r>
      <w:r w:rsidR="00D22C5D" w:rsidRPr="00263FA8">
        <w:rPr>
          <w:shd w:val="clear" w:color="auto" w:fill="FFFFFF"/>
        </w:rPr>
        <w:t>56</w:t>
      </w:r>
      <w:r w:rsidRPr="00263FA8">
        <w:rPr>
          <w:shd w:val="clear" w:color="auto" w:fill="FFFFFF"/>
        </w:rPr>
        <w:t xml:space="preserve"> dni</w:t>
      </w:r>
      <w:r w:rsidR="000B0E7B" w:rsidRPr="00263FA8">
        <w:rPr>
          <w:shd w:val="clear" w:color="auto" w:fill="FFFFFF"/>
        </w:rPr>
        <w:t xml:space="preserve"> (</w:t>
      </w:r>
      <w:r w:rsidR="00EE4EFF" w:rsidRPr="00263FA8">
        <w:rPr>
          <w:shd w:val="clear" w:color="auto" w:fill="FFFFFF"/>
        </w:rPr>
        <w:t>wobec 2</w:t>
      </w:r>
      <w:r w:rsidR="00D22C5D" w:rsidRPr="00263FA8">
        <w:rPr>
          <w:shd w:val="clear" w:color="auto" w:fill="FFFFFF"/>
        </w:rPr>
        <w:t>30</w:t>
      </w:r>
      <w:r w:rsidR="000B0E7B" w:rsidRPr="00263FA8">
        <w:rPr>
          <w:shd w:val="clear" w:color="auto" w:fill="FFFFFF"/>
        </w:rPr>
        <w:t xml:space="preserve"> </w:t>
      </w:r>
      <w:r w:rsidR="005E1013" w:rsidRPr="00263FA8">
        <w:rPr>
          <w:shd w:val="clear" w:color="auto" w:fill="FFFFFF"/>
        </w:rPr>
        <w:t>przed rokiem</w:t>
      </w:r>
      <w:r w:rsidR="000B0E7B" w:rsidRPr="00263FA8">
        <w:rPr>
          <w:shd w:val="clear" w:color="auto" w:fill="FFFFFF"/>
        </w:rPr>
        <w:t>)</w:t>
      </w:r>
      <w:r w:rsidRPr="00263FA8">
        <w:rPr>
          <w:shd w:val="clear" w:color="auto" w:fill="FFFFFF"/>
        </w:rPr>
        <w:t>.</w:t>
      </w:r>
    </w:p>
    <w:p w:rsidR="00D8402C" w:rsidRDefault="00D8402C">
      <w:pPr>
        <w:spacing w:before="0" w:after="0" w:line="240" w:lineRule="auto"/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:rsidR="00D23225" w:rsidRPr="00263FA8" w:rsidRDefault="00D23225" w:rsidP="00EE21A7">
      <w:pPr>
        <w:pStyle w:val="Nagwek1"/>
        <w:rPr>
          <w:rFonts w:ascii="Fira Sans" w:hAnsi="Fira Sans"/>
          <w:b/>
          <w:noProof/>
          <w:spacing w:val="-2"/>
          <w:szCs w:val="19"/>
        </w:rPr>
      </w:pPr>
      <w:r w:rsidRPr="00263FA8">
        <w:rPr>
          <w:rFonts w:ascii="Fira Sans" w:hAnsi="Fira Sans"/>
          <w:b/>
          <w:noProof/>
          <w:spacing w:val="-2"/>
          <w:szCs w:val="19"/>
        </w:rPr>
        <w:lastRenderedPageBreak/>
        <w:t>Instytucjonalna piecza zastępcza</w:t>
      </w:r>
    </w:p>
    <w:p w:rsidR="00D23225" w:rsidRDefault="00D23225" w:rsidP="00665ECD">
      <w:pPr>
        <w:spacing w:line="230" w:lineRule="exact"/>
        <w:rPr>
          <w:shd w:val="clear" w:color="auto" w:fill="FFFFFF"/>
        </w:rPr>
      </w:pPr>
      <w:r w:rsidRPr="00263FA8">
        <w:rPr>
          <w:spacing w:val="-2"/>
          <w:shd w:val="clear" w:color="auto" w:fill="FFFFFF"/>
        </w:rPr>
        <w:t xml:space="preserve">Instytucjonalna piecza zastępcza, sprawowana w </w:t>
      </w:r>
      <w:r w:rsidR="008C48BC" w:rsidRPr="00263FA8">
        <w:rPr>
          <w:spacing w:val="-2"/>
          <w:shd w:val="clear" w:color="auto" w:fill="FFFFFF"/>
        </w:rPr>
        <w:t>placów</w:t>
      </w:r>
      <w:r w:rsidRPr="00263FA8">
        <w:rPr>
          <w:spacing w:val="-2"/>
          <w:shd w:val="clear" w:color="auto" w:fill="FFFFFF"/>
        </w:rPr>
        <w:t>k</w:t>
      </w:r>
      <w:r w:rsidR="008C48BC" w:rsidRPr="00263FA8">
        <w:rPr>
          <w:spacing w:val="-2"/>
          <w:shd w:val="clear" w:color="auto" w:fill="FFFFFF"/>
        </w:rPr>
        <w:t>ach</w:t>
      </w:r>
      <w:r w:rsidRPr="00263FA8">
        <w:rPr>
          <w:spacing w:val="-2"/>
          <w:shd w:val="clear" w:color="auto" w:fill="FFFFFF"/>
        </w:rPr>
        <w:t xml:space="preserve"> opiekuńczo-wychowawczych</w:t>
      </w:r>
      <w:r w:rsidRPr="00263FA8">
        <w:rPr>
          <w:shd w:val="clear" w:color="auto" w:fill="FFFFFF"/>
        </w:rPr>
        <w:t xml:space="preserve">, </w:t>
      </w:r>
      <w:r w:rsidRPr="00263FA8">
        <w:rPr>
          <w:spacing w:val="-2"/>
          <w:shd w:val="clear" w:color="auto" w:fill="FFFFFF"/>
        </w:rPr>
        <w:t>regionaln</w:t>
      </w:r>
      <w:r w:rsidR="008C48BC" w:rsidRPr="00263FA8">
        <w:rPr>
          <w:spacing w:val="-2"/>
          <w:shd w:val="clear" w:color="auto" w:fill="FFFFFF"/>
        </w:rPr>
        <w:t>ych</w:t>
      </w:r>
      <w:r w:rsidRPr="00263FA8">
        <w:rPr>
          <w:spacing w:val="-2"/>
          <w:shd w:val="clear" w:color="auto" w:fill="FFFFFF"/>
        </w:rPr>
        <w:t xml:space="preserve"> placówk</w:t>
      </w:r>
      <w:r w:rsidR="008C48BC" w:rsidRPr="00263FA8">
        <w:rPr>
          <w:spacing w:val="-2"/>
          <w:shd w:val="clear" w:color="auto" w:fill="FFFFFF"/>
        </w:rPr>
        <w:t>ach</w:t>
      </w:r>
      <w:r w:rsidRPr="00263FA8">
        <w:rPr>
          <w:spacing w:val="-2"/>
          <w:shd w:val="clear" w:color="auto" w:fill="FFFFFF"/>
        </w:rPr>
        <w:t xml:space="preserve"> opiekuńczo-terapeutyczn</w:t>
      </w:r>
      <w:r w:rsidR="008C48BC" w:rsidRPr="00263FA8">
        <w:rPr>
          <w:spacing w:val="-2"/>
          <w:shd w:val="clear" w:color="auto" w:fill="FFFFFF"/>
        </w:rPr>
        <w:t>ych</w:t>
      </w:r>
      <w:r w:rsidRPr="00263FA8">
        <w:rPr>
          <w:spacing w:val="-2"/>
          <w:shd w:val="clear" w:color="auto" w:fill="FFFFFF"/>
        </w:rPr>
        <w:t xml:space="preserve"> czy interwencyjn</w:t>
      </w:r>
      <w:r w:rsidR="008C48BC" w:rsidRPr="00263FA8">
        <w:rPr>
          <w:spacing w:val="-2"/>
          <w:shd w:val="clear" w:color="auto" w:fill="FFFFFF"/>
        </w:rPr>
        <w:t>ych</w:t>
      </w:r>
      <w:r w:rsidRPr="00263FA8">
        <w:rPr>
          <w:spacing w:val="-2"/>
          <w:shd w:val="clear" w:color="auto" w:fill="FFFFFF"/>
        </w:rPr>
        <w:t xml:space="preserve"> ośrodka</w:t>
      </w:r>
      <w:r w:rsidR="008C48BC" w:rsidRPr="00263FA8">
        <w:rPr>
          <w:spacing w:val="-2"/>
          <w:shd w:val="clear" w:color="auto" w:fill="FFFFFF"/>
        </w:rPr>
        <w:t>ch</w:t>
      </w:r>
      <w:r w:rsidRPr="00263FA8">
        <w:rPr>
          <w:spacing w:val="-2"/>
          <w:shd w:val="clear" w:color="auto" w:fill="FFFFFF"/>
        </w:rPr>
        <w:t xml:space="preserve"> preadopcyjn</w:t>
      </w:r>
      <w:r w:rsidR="008C48BC" w:rsidRPr="00263FA8">
        <w:rPr>
          <w:spacing w:val="-2"/>
          <w:shd w:val="clear" w:color="auto" w:fill="FFFFFF"/>
        </w:rPr>
        <w:t>ych</w:t>
      </w:r>
      <w:r w:rsidRPr="00263FA8">
        <w:rPr>
          <w:shd w:val="clear" w:color="auto" w:fill="FFFFFF"/>
        </w:rPr>
        <w:t xml:space="preserve"> (w woj. dolnośląskim nie działają regionalne placówki opiekuńczo-terapeutyczne oraz interwencyjne ośrodki preadopcyjne), zapewnia opiekę dzieciom m.in. pozbawionym całkowitej lub częściowej opieki rodzicielskiej, wymagającym specjalistycznej opieki i rehabilitacji</w:t>
      </w:r>
      <w:r w:rsidR="00101D1F" w:rsidRPr="00263FA8">
        <w:rPr>
          <w:shd w:val="clear" w:color="auto" w:fill="FFFFFF"/>
        </w:rPr>
        <w:t>,</w:t>
      </w:r>
      <w:r w:rsidRPr="00263FA8">
        <w:rPr>
          <w:shd w:val="clear" w:color="auto" w:fill="FFFFFF"/>
        </w:rPr>
        <w:t xml:space="preserve"> czy</w:t>
      </w:r>
      <w:r w:rsidR="004164EF" w:rsidRPr="00263FA8">
        <w:rPr>
          <w:shd w:val="clear" w:color="auto" w:fill="FFFFFF"/>
        </w:rPr>
        <w:t> </w:t>
      </w:r>
      <w:r w:rsidRPr="00263FA8">
        <w:rPr>
          <w:shd w:val="clear" w:color="auto" w:fill="FFFFFF"/>
        </w:rPr>
        <w:t>oczekującym na przysposobienie w rodzinnej pieczy zastępczej.</w:t>
      </w:r>
      <w:r>
        <w:rPr>
          <w:shd w:val="clear" w:color="auto" w:fill="FFFFFF"/>
        </w:rPr>
        <w:t xml:space="preserve"> </w:t>
      </w:r>
    </w:p>
    <w:p w:rsidR="00A77F3F" w:rsidRPr="00263FA8" w:rsidRDefault="00A77F3F" w:rsidP="00A77F3F">
      <w:pPr>
        <w:pStyle w:val="LID"/>
        <w:rPr>
          <w:color w:val="FF0000"/>
        </w:rPr>
      </w:pPr>
      <w:r w:rsidRPr="00263FA8">
        <w:rPr>
          <w:spacing w:val="2"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568E4C2F" wp14:editId="2C0D97FE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2172970" cy="1180800"/>
                <wp:effectExtent l="0" t="0" r="0" b="635"/>
                <wp:wrapSquare wrapText="bothSides"/>
                <wp:docPr id="44" name="Pole tekstowe 2" descr="Wzrost o 2,2% liczby wychowanków w placówkach opiekuńczo-wychowawczych w 2023 roku w porównaniu do 2022 ro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2970" cy="1180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35C4" w:rsidRPr="00BC1507" w:rsidRDefault="004435C4" w:rsidP="0052523A">
                            <w:pPr>
                              <w:autoSpaceDE w:val="0"/>
                              <w:autoSpaceDN w:val="0"/>
                              <w:adjustRightInd w:val="0"/>
                              <w:spacing w:before="360" w:after="200" w:line="260" w:lineRule="exact"/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6A3A7A"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  <w:szCs w:val="72"/>
                              </w:rPr>
                              <w:t>2</w:t>
                            </w:r>
                            <w:r w:rsidRPr="0052523A"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  <w:szCs w:val="72"/>
                              </w:rPr>
                              <w:t>,</w:t>
                            </w:r>
                            <w:r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  <w:szCs w:val="72"/>
                              </w:rPr>
                              <w:t>2</w:t>
                            </w:r>
                            <w:r w:rsidRPr="0052523A">
                              <w:rPr>
                                <w:rFonts w:ascii="Fira Sans SemiBold" w:hAnsi="Fira Sans SemiBold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:rsidR="004435C4" w:rsidRPr="00074DD8" w:rsidRDefault="004435C4" w:rsidP="00A77F3F">
                            <w:pPr>
                              <w:pStyle w:val="tekstnaniebieskimtle"/>
                              <w:spacing w:before="160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Wskaźnik wzrostu liczby wychowanków w placówkach opiekuńczo-wychowawczych r/r</w:t>
                            </w:r>
                          </w:p>
                          <w:p w:rsidR="004435C4" w:rsidRPr="00533EFF" w:rsidRDefault="004435C4" w:rsidP="00A77F3F">
                            <w:pPr>
                              <w:pStyle w:val="tekstnaniebieskimtle"/>
                              <w:spacing w:before="16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8E4C2F" id="_x0000_s1032" alt="Wzrost o 2,2% liczby wychowanków w placówkach opiekuńczo-wychowawczych w 2023 roku w porównaniu do 2022 roku" style="position:absolute;margin-left:0;margin-top:.45pt;width:171.1pt;height:93pt;z-index:2517790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" fillcolor="#001d77" stroked="f">
                <v:stroke joinstyle="miter"/>
                <v:textbox>
                  <w:txbxContent>
                    <w:p w:rsidR="004435C4" w:rsidRPr="00BC1507" w:rsidRDefault="004435C4" w:rsidP="0052523A">
                      <w:pPr>
                        <w:autoSpaceDE w:val="0"/>
                        <w:autoSpaceDN w:val="0"/>
                        <w:adjustRightInd w:val="0"/>
                        <w:spacing w:before="360" w:after="200" w:line="260" w:lineRule="exact"/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 w:rsidRPr="006A3A7A"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/>
                          <w:sz w:val="72"/>
                          <w:szCs w:val="72"/>
                        </w:rPr>
                        <w:t>2</w:t>
                      </w:r>
                      <w:r w:rsidRPr="0052523A">
                        <w:rPr>
                          <w:rFonts w:ascii="Fira Sans SemiBold" w:hAnsi="Fira Sans SemiBold"/>
                          <w:color w:val="FFFFFF"/>
                          <w:sz w:val="72"/>
                          <w:szCs w:val="72"/>
                        </w:rPr>
                        <w:t>,</w:t>
                      </w:r>
                      <w:r>
                        <w:rPr>
                          <w:rFonts w:ascii="Fira Sans SemiBold" w:hAnsi="Fira Sans SemiBold"/>
                          <w:color w:val="FFFFFF"/>
                          <w:sz w:val="72"/>
                          <w:szCs w:val="72"/>
                        </w:rPr>
                        <w:t>2</w:t>
                      </w:r>
                      <w:r w:rsidRPr="0052523A">
                        <w:rPr>
                          <w:rFonts w:ascii="Fira Sans SemiBold" w:hAnsi="Fira Sans SemiBold"/>
                          <w:sz w:val="72"/>
                          <w:szCs w:val="72"/>
                        </w:rPr>
                        <w:t>%</w:t>
                      </w:r>
                    </w:p>
                    <w:p w:rsidR="004435C4" w:rsidRPr="00074DD8" w:rsidRDefault="004435C4" w:rsidP="00A77F3F">
                      <w:pPr>
                        <w:pStyle w:val="tekstnaniebieskimtle"/>
                        <w:spacing w:before="160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Wskaźnik wzrostu liczby wychowanków w placówkach opiekuńczo-wychowawczych r/r</w:t>
                      </w:r>
                    </w:p>
                    <w:p w:rsidR="004435C4" w:rsidRPr="00533EFF" w:rsidRDefault="004435C4" w:rsidP="00A77F3F">
                      <w:pPr>
                        <w:pStyle w:val="tekstnaniebieskimtle"/>
                        <w:spacing w:before="160"/>
                        <w:jc w:val="center"/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263FA8">
        <w:t>Według stanu w dniu 31 grudnia 202</w:t>
      </w:r>
      <w:r w:rsidR="004164EF" w:rsidRPr="00263FA8">
        <w:t>3</w:t>
      </w:r>
      <w:r w:rsidRPr="00263FA8">
        <w:t xml:space="preserve"> r. na terenie woj. dolnośląskiego działał</w:t>
      </w:r>
      <w:r w:rsidR="004164EF" w:rsidRPr="00263FA8">
        <w:t>y</w:t>
      </w:r>
      <w:r w:rsidRPr="00263FA8">
        <w:t xml:space="preserve"> 1</w:t>
      </w:r>
      <w:r w:rsidR="004164EF" w:rsidRPr="00263FA8">
        <w:t>62</w:t>
      </w:r>
      <w:r w:rsidRPr="00263FA8">
        <w:t xml:space="preserve"> placówk</w:t>
      </w:r>
      <w:r w:rsidR="004164EF" w:rsidRPr="00263FA8">
        <w:t>i</w:t>
      </w:r>
      <w:r w:rsidRPr="00263FA8">
        <w:t xml:space="preserve"> opiekuńczo-wychowawcz</w:t>
      </w:r>
      <w:r w:rsidR="004164EF" w:rsidRPr="00263FA8">
        <w:t>e</w:t>
      </w:r>
      <w:r w:rsidRPr="00263FA8">
        <w:t xml:space="preserve"> (</w:t>
      </w:r>
      <w:r w:rsidR="004164EF" w:rsidRPr="00263FA8">
        <w:t>o 4 więcej niż</w:t>
      </w:r>
      <w:r w:rsidR="007F19D1" w:rsidRPr="00263FA8">
        <w:t xml:space="preserve"> rok wcześniej</w:t>
      </w:r>
      <w:r w:rsidRPr="00263FA8">
        <w:t xml:space="preserve">), które dysponowały </w:t>
      </w:r>
      <w:r w:rsidR="00647315" w:rsidRPr="00263FA8">
        <w:t>2,</w:t>
      </w:r>
      <w:r w:rsidR="00D56E6D" w:rsidRPr="00263FA8">
        <w:t>0</w:t>
      </w:r>
      <w:r w:rsidRPr="00263FA8">
        <w:t xml:space="preserve"> tys. miejsc, a</w:t>
      </w:r>
      <w:r w:rsidR="00D56E6D" w:rsidRPr="00263FA8">
        <w:t> </w:t>
      </w:r>
      <w:r w:rsidRPr="00263FA8">
        <w:t>przebywało w nich 2,</w:t>
      </w:r>
      <w:r w:rsidR="00D56E6D" w:rsidRPr="00263FA8">
        <w:t>1</w:t>
      </w:r>
      <w:r w:rsidRPr="00263FA8">
        <w:t xml:space="preserve"> tys. mieszkańców. </w:t>
      </w:r>
      <w:r w:rsidRPr="00263FA8">
        <w:br/>
        <w:t>W porównaniu z 202</w:t>
      </w:r>
      <w:r w:rsidR="00D56E6D" w:rsidRPr="00263FA8">
        <w:t>2</w:t>
      </w:r>
      <w:r w:rsidRPr="00263FA8">
        <w:t xml:space="preserve"> r. </w:t>
      </w:r>
      <w:r w:rsidR="003C0893" w:rsidRPr="00263FA8">
        <w:t xml:space="preserve">liczba miejsc w tych placówkach </w:t>
      </w:r>
      <w:r w:rsidRPr="00263FA8">
        <w:t>z</w:t>
      </w:r>
      <w:r w:rsidR="00806CE9" w:rsidRPr="00263FA8">
        <w:t>mniejszył</w:t>
      </w:r>
      <w:r w:rsidRPr="00263FA8">
        <w:t xml:space="preserve">a się o </w:t>
      </w:r>
      <w:r w:rsidR="003C0893" w:rsidRPr="00263FA8">
        <w:t>9</w:t>
      </w:r>
      <w:r w:rsidR="00EA0038" w:rsidRPr="00263FA8">
        <w:t>,1</w:t>
      </w:r>
      <w:r w:rsidRPr="00263FA8">
        <w:t xml:space="preserve">%, </w:t>
      </w:r>
      <w:r w:rsidR="00D56E6D" w:rsidRPr="00263FA8">
        <w:t>wzrosła natomiast</w:t>
      </w:r>
      <w:r w:rsidRPr="00263FA8">
        <w:t xml:space="preserve"> </w:t>
      </w:r>
      <w:r w:rsidR="00101D1F" w:rsidRPr="00263FA8">
        <w:t>liczb</w:t>
      </w:r>
      <w:r w:rsidR="00D56E6D" w:rsidRPr="00263FA8">
        <w:t>a</w:t>
      </w:r>
      <w:r w:rsidR="00101D1F" w:rsidRPr="00263FA8">
        <w:t xml:space="preserve"> </w:t>
      </w:r>
      <w:r w:rsidRPr="00263FA8">
        <w:t xml:space="preserve">wychowanków </w:t>
      </w:r>
      <w:r w:rsidR="00D56E6D" w:rsidRPr="00263FA8">
        <w:rPr>
          <w:shd w:val="clear" w:color="auto" w:fill="FFFFFF"/>
        </w:rPr>
        <w:t xml:space="preserve">– </w:t>
      </w:r>
      <w:r w:rsidRPr="00263FA8">
        <w:t>o </w:t>
      </w:r>
      <w:r w:rsidR="00D56E6D" w:rsidRPr="00263FA8">
        <w:t>2</w:t>
      </w:r>
      <w:r w:rsidR="00EA0038" w:rsidRPr="00263FA8">
        <w:t>,</w:t>
      </w:r>
      <w:r w:rsidR="00D56E6D" w:rsidRPr="00263FA8">
        <w:t>2</w:t>
      </w:r>
      <w:r w:rsidRPr="00263FA8">
        <w:t>%.</w:t>
      </w:r>
    </w:p>
    <w:p w:rsidR="00A77F3F" w:rsidRPr="00263FA8" w:rsidRDefault="00564E45" w:rsidP="00665ECD">
      <w:pPr>
        <w:spacing w:before="240" w:line="230" w:lineRule="exact"/>
        <w:rPr>
          <w:shd w:val="clear" w:color="auto" w:fill="FFFFFF"/>
        </w:rPr>
      </w:pPr>
      <w:r w:rsidRPr="00263FA8">
        <w:rPr>
          <w:b/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83168" behindDoc="1" locked="0" layoutInCell="1" allowOverlap="1" wp14:anchorId="48726338" wp14:editId="6755315C">
                <wp:simplePos x="0" y="0"/>
                <wp:positionH relativeFrom="column">
                  <wp:posOffset>5248275</wp:posOffset>
                </wp:positionH>
                <wp:positionV relativeFrom="paragraph">
                  <wp:posOffset>8255</wp:posOffset>
                </wp:positionV>
                <wp:extent cx="1792605" cy="787400"/>
                <wp:effectExtent l="0" t="0" r="0" b="0"/>
                <wp:wrapTight wrapText="bothSides">
                  <wp:wrapPolygon edited="0">
                    <wp:start x="689" y="0"/>
                    <wp:lineTo x="689" y="20903"/>
                    <wp:lineTo x="20888" y="20903"/>
                    <wp:lineTo x="20888" y="0"/>
                    <wp:lineTo x="689" y="0"/>
                  </wp:wrapPolygon>
                </wp:wrapTight>
                <wp:docPr id="18" name="Pole tekstowe 18" descr="W woj. dolnośląskim najwięcej było placówek opiekuńczo-wychowawczych typu socjalizacyjne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2605" cy="787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35C4" w:rsidRPr="00632154" w:rsidRDefault="004435C4" w:rsidP="00564E45">
                            <w:pPr>
                              <w:pStyle w:val="tekstzboku"/>
                              <w:spacing w:before="60"/>
                            </w:pPr>
                            <w:r>
                              <w:t xml:space="preserve">W woj. dolnośląskim najwięcej było placówek opiekuńczo-wychowawczych typu socjalizacyjnego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26338" id="Pole tekstowe 18" o:spid="_x0000_s1034" type="#_x0000_t202" alt="W woj. dolnośląskim najwięcej było placówek opiekuńczo-wychowawczych typu socjalizacyjnego" style="position:absolute;margin-left:413.25pt;margin-top:.65pt;width:141.15pt;height:62pt;z-index:-251533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" filled="f" stroked="f">
                <v:textbox>
                  <w:txbxContent>
                    <w:p w:rsidR="004435C4" w:rsidRPr="00632154" w:rsidRDefault="004435C4" w:rsidP="00564E45">
                      <w:pPr>
                        <w:pStyle w:val="tekstzboku"/>
                        <w:spacing w:before="60"/>
                      </w:pPr>
                      <w:r>
                        <w:t xml:space="preserve">W woj. dolnośląskim najwięcej było placówek opiekuńczo-wychowawczych typu socjalizacyjnego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164EF" w:rsidRPr="00263FA8">
        <w:rPr>
          <w:shd w:val="clear" w:color="auto" w:fill="FFFFFF"/>
        </w:rPr>
        <w:t>W</w:t>
      </w:r>
      <w:r w:rsidR="00A77F3F" w:rsidRPr="00263FA8">
        <w:rPr>
          <w:shd w:val="clear" w:color="auto" w:fill="FFFFFF"/>
        </w:rPr>
        <w:t xml:space="preserve"> ko</w:t>
      </w:r>
      <w:r w:rsidR="004164EF" w:rsidRPr="00263FA8">
        <w:rPr>
          <w:shd w:val="clear" w:color="auto" w:fill="FFFFFF"/>
        </w:rPr>
        <w:t>ń</w:t>
      </w:r>
      <w:r w:rsidR="00A77F3F" w:rsidRPr="00263FA8">
        <w:rPr>
          <w:shd w:val="clear" w:color="auto" w:fill="FFFFFF"/>
        </w:rPr>
        <w:t>c</w:t>
      </w:r>
      <w:r w:rsidR="004164EF" w:rsidRPr="00263FA8">
        <w:rPr>
          <w:shd w:val="clear" w:color="auto" w:fill="FFFFFF"/>
        </w:rPr>
        <w:t>u</w:t>
      </w:r>
      <w:r w:rsidR="00A77F3F" w:rsidRPr="00263FA8">
        <w:rPr>
          <w:shd w:val="clear" w:color="auto" w:fill="FFFFFF"/>
        </w:rPr>
        <w:t xml:space="preserve"> 202</w:t>
      </w:r>
      <w:r w:rsidR="004164EF" w:rsidRPr="00263FA8">
        <w:rPr>
          <w:shd w:val="clear" w:color="auto" w:fill="FFFFFF"/>
        </w:rPr>
        <w:t>3</w:t>
      </w:r>
      <w:r w:rsidR="00A77F3F" w:rsidRPr="00263FA8">
        <w:rPr>
          <w:shd w:val="clear" w:color="auto" w:fill="FFFFFF"/>
        </w:rPr>
        <w:t xml:space="preserve"> r. w </w:t>
      </w:r>
      <w:r w:rsidR="004164EF" w:rsidRPr="00263FA8">
        <w:rPr>
          <w:shd w:val="clear" w:color="auto" w:fill="FFFFFF"/>
        </w:rPr>
        <w:t>naszym regionie</w:t>
      </w:r>
      <w:r w:rsidR="00A77F3F" w:rsidRPr="00263FA8">
        <w:rPr>
          <w:shd w:val="clear" w:color="auto" w:fill="FFFFFF"/>
        </w:rPr>
        <w:t xml:space="preserve"> funkcjonowało 12,</w:t>
      </w:r>
      <w:r w:rsidR="004164EF" w:rsidRPr="00263FA8">
        <w:rPr>
          <w:shd w:val="clear" w:color="auto" w:fill="FFFFFF"/>
        </w:rPr>
        <w:t>3</w:t>
      </w:r>
      <w:r w:rsidR="00A77F3F" w:rsidRPr="00263FA8">
        <w:rPr>
          <w:shd w:val="clear" w:color="auto" w:fill="FFFFFF"/>
        </w:rPr>
        <w:t>% ogółu placówek opiekuńczo-wychowawczych zlokalizowanych w kraju</w:t>
      </w:r>
      <w:r w:rsidR="004164EF" w:rsidRPr="00263FA8">
        <w:rPr>
          <w:shd w:val="clear" w:color="auto" w:fill="FFFFFF"/>
        </w:rPr>
        <w:t xml:space="preserve"> (2. lokata wśród województw)</w:t>
      </w:r>
      <w:r w:rsidR="00A77F3F" w:rsidRPr="00263FA8">
        <w:rPr>
          <w:shd w:val="clear" w:color="auto" w:fill="FFFFFF"/>
        </w:rPr>
        <w:t xml:space="preserve">. Najwięcej znajdowało się </w:t>
      </w:r>
      <w:r w:rsidR="00101D1F" w:rsidRPr="006D7EB5">
        <w:rPr>
          <w:spacing w:val="-2"/>
          <w:shd w:val="clear" w:color="auto" w:fill="FFFFFF"/>
        </w:rPr>
        <w:t>we</w:t>
      </w:r>
      <w:r w:rsidR="00A77F3F" w:rsidRPr="006D7EB5">
        <w:rPr>
          <w:spacing w:val="-2"/>
          <w:shd w:val="clear" w:color="auto" w:fill="FFFFFF"/>
        </w:rPr>
        <w:t xml:space="preserve"> Wrocławiu (3</w:t>
      </w:r>
      <w:r w:rsidR="00EA0038" w:rsidRPr="006D7EB5">
        <w:rPr>
          <w:spacing w:val="-2"/>
          <w:shd w:val="clear" w:color="auto" w:fill="FFFFFF"/>
        </w:rPr>
        <w:t>5</w:t>
      </w:r>
      <w:r w:rsidR="00A77F3F" w:rsidRPr="006D7EB5">
        <w:rPr>
          <w:spacing w:val="-2"/>
          <w:shd w:val="clear" w:color="auto" w:fill="FFFFFF"/>
        </w:rPr>
        <w:t xml:space="preserve">) oraz </w:t>
      </w:r>
      <w:r w:rsidR="008C48BC" w:rsidRPr="006D7EB5">
        <w:rPr>
          <w:spacing w:val="-2"/>
          <w:shd w:val="clear" w:color="auto" w:fill="FFFFFF"/>
        </w:rPr>
        <w:t xml:space="preserve">w </w:t>
      </w:r>
      <w:r w:rsidR="00A77F3F" w:rsidRPr="006D7EB5">
        <w:rPr>
          <w:spacing w:val="-2"/>
          <w:shd w:val="clear" w:color="auto" w:fill="FFFFFF"/>
        </w:rPr>
        <w:t>powiecie kłodzkim (1</w:t>
      </w:r>
      <w:r w:rsidR="008C48BC" w:rsidRPr="006D7EB5">
        <w:rPr>
          <w:spacing w:val="-2"/>
          <w:shd w:val="clear" w:color="auto" w:fill="FFFFFF"/>
        </w:rPr>
        <w:t>8</w:t>
      </w:r>
      <w:r w:rsidR="00A77F3F" w:rsidRPr="006D7EB5">
        <w:rPr>
          <w:spacing w:val="-2"/>
          <w:shd w:val="clear" w:color="auto" w:fill="FFFFFF"/>
        </w:rPr>
        <w:t>)</w:t>
      </w:r>
      <w:r w:rsidR="006D7EB5" w:rsidRPr="006D7EB5">
        <w:rPr>
          <w:spacing w:val="-2"/>
          <w:shd w:val="clear" w:color="auto" w:fill="FFFFFF"/>
        </w:rPr>
        <w:t xml:space="preserve"> i w Wałbrzychu (12)</w:t>
      </w:r>
      <w:r w:rsidR="00A77F3F" w:rsidRPr="006D7EB5">
        <w:rPr>
          <w:spacing w:val="-2"/>
          <w:shd w:val="clear" w:color="auto" w:fill="FFFFFF"/>
        </w:rPr>
        <w:t>. Biorąc pod uwagę rodzaj</w:t>
      </w:r>
      <w:r w:rsidR="00A77F3F" w:rsidRPr="00263FA8">
        <w:rPr>
          <w:shd w:val="clear" w:color="auto" w:fill="FFFFFF"/>
        </w:rPr>
        <w:t xml:space="preserve"> placówek najwięcej w woj. dolnośląskim odnotowano placówek typu socjalizacyjnego, a następnie rodzinnego. Na koniec 202</w:t>
      </w:r>
      <w:r w:rsidR="008C48BC" w:rsidRPr="00263FA8">
        <w:rPr>
          <w:shd w:val="clear" w:color="auto" w:fill="FFFFFF"/>
        </w:rPr>
        <w:t>3</w:t>
      </w:r>
      <w:r w:rsidR="00A77F3F" w:rsidRPr="00263FA8">
        <w:rPr>
          <w:shd w:val="clear" w:color="auto" w:fill="FFFFFF"/>
        </w:rPr>
        <w:t xml:space="preserve"> r. stanowiły one odpowiednio 6</w:t>
      </w:r>
      <w:r w:rsidR="008C48BC" w:rsidRPr="00263FA8">
        <w:rPr>
          <w:shd w:val="clear" w:color="auto" w:fill="FFFFFF"/>
        </w:rPr>
        <w:t>2</w:t>
      </w:r>
      <w:r w:rsidR="00A77F3F" w:rsidRPr="00263FA8">
        <w:rPr>
          <w:shd w:val="clear" w:color="auto" w:fill="FFFFFF"/>
        </w:rPr>
        <w:t>,</w:t>
      </w:r>
      <w:r w:rsidR="008C48BC" w:rsidRPr="00263FA8">
        <w:rPr>
          <w:shd w:val="clear" w:color="auto" w:fill="FFFFFF"/>
        </w:rPr>
        <w:t>3</w:t>
      </w:r>
      <w:r w:rsidR="00A77F3F" w:rsidRPr="00263FA8">
        <w:rPr>
          <w:shd w:val="clear" w:color="auto" w:fill="FFFFFF"/>
        </w:rPr>
        <w:t>% i 2</w:t>
      </w:r>
      <w:r w:rsidR="008C48BC" w:rsidRPr="00263FA8">
        <w:rPr>
          <w:shd w:val="clear" w:color="auto" w:fill="FFFFFF"/>
        </w:rPr>
        <w:t>1</w:t>
      </w:r>
      <w:r w:rsidR="00A77F3F" w:rsidRPr="00263FA8">
        <w:rPr>
          <w:shd w:val="clear" w:color="auto" w:fill="FFFFFF"/>
        </w:rPr>
        <w:t>,</w:t>
      </w:r>
      <w:r w:rsidR="008C48BC" w:rsidRPr="00263FA8">
        <w:rPr>
          <w:shd w:val="clear" w:color="auto" w:fill="FFFFFF"/>
        </w:rPr>
        <w:t>6</w:t>
      </w:r>
      <w:r w:rsidR="00A77F3F" w:rsidRPr="00263FA8">
        <w:rPr>
          <w:shd w:val="clear" w:color="auto" w:fill="FFFFFF"/>
        </w:rPr>
        <w:t xml:space="preserve">% wszystkich placówek opiekuńczo-wychowawczych w województwie. </w:t>
      </w:r>
    </w:p>
    <w:p w:rsidR="00A77F3F" w:rsidRPr="00667969" w:rsidRDefault="00564E45" w:rsidP="00665ECD">
      <w:pPr>
        <w:spacing w:line="230" w:lineRule="exact"/>
        <w:rPr>
          <w:spacing w:val="-3"/>
          <w:shd w:val="clear" w:color="auto" w:fill="FFFFFF"/>
        </w:rPr>
      </w:pPr>
      <w:r w:rsidRPr="00263FA8">
        <w:rPr>
          <w:b/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92384" behindDoc="1" locked="0" layoutInCell="1" allowOverlap="1" wp14:anchorId="63CEAA34" wp14:editId="0A647EB6">
                <wp:simplePos x="0" y="0"/>
                <wp:positionH relativeFrom="column">
                  <wp:posOffset>5251450</wp:posOffset>
                </wp:positionH>
                <wp:positionV relativeFrom="paragraph">
                  <wp:posOffset>102870</wp:posOffset>
                </wp:positionV>
                <wp:extent cx="1816100" cy="800100"/>
                <wp:effectExtent l="0" t="0" r="0" b="0"/>
                <wp:wrapTight wrapText="bothSides">
                  <wp:wrapPolygon edited="0">
                    <wp:start x="680" y="0"/>
                    <wp:lineTo x="680" y="21086"/>
                    <wp:lineTo x="20845" y="21086"/>
                    <wp:lineTo x="20845" y="0"/>
                    <wp:lineTo x="680" y="0"/>
                  </wp:wrapPolygon>
                </wp:wrapTight>
                <wp:docPr id="8" name="Pole tekstowe 8" descr="W ciągu roku wzrosła liczba miejsc w placówkach socjalizacyjnych i rodzinnych, a w pozostałych odnotowano ich spade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35C4" w:rsidRPr="00632154" w:rsidRDefault="004435C4" w:rsidP="00564E45">
                            <w:pPr>
                              <w:pStyle w:val="tekstzboku"/>
                              <w:spacing w:before="60"/>
                            </w:pPr>
                            <w:r>
                              <w:t xml:space="preserve">W ciągu roku wzrosła liczba miejsc w placówkach socjalizacyjnych i rodzinnych, a w </w:t>
                            </w:r>
                            <w:r w:rsidRPr="00187D7A">
                              <w:rPr>
                                <w:spacing w:val="-2"/>
                              </w:rPr>
                              <w:t>pozostałych odnotowano ich spadek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EAA34" id="Pole tekstowe 8" o:spid="_x0000_s1035" type="#_x0000_t202" alt="W ciągu roku wzrosła liczba miejsc w placówkach socjalizacyjnych i rodzinnych, a w pozostałych odnotowano ich spadek" style="position:absolute;margin-left:413.5pt;margin-top:8.1pt;width:143pt;height:63pt;z-index:-251524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" filled="f" stroked="f">
                <v:textbox>
                  <w:txbxContent>
                    <w:p w:rsidR="004435C4" w:rsidRPr="00632154" w:rsidRDefault="004435C4" w:rsidP="00564E45">
                      <w:pPr>
                        <w:pStyle w:val="tekstzboku"/>
                        <w:spacing w:before="60"/>
                      </w:pPr>
                      <w:r>
                        <w:t xml:space="preserve">W ciągu roku wzrosła liczba miejsc w placówkach socjalizacyjnych i rodzinnych, a w </w:t>
                      </w:r>
                      <w:r w:rsidRPr="00187D7A">
                        <w:rPr>
                          <w:spacing w:val="-2"/>
                        </w:rPr>
                        <w:t>pozostałych odnotowano ich spadek</w:t>
                      </w:r>
                      <w: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77F3F" w:rsidRPr="00263FA8">
        <w:rPr>
          <w:shd w:val="clear" w:color="auto" w:fill="FFFFFF"/>
        </w:rPr>
        <w:t xml:space="preserve">Placówki opiekuńczo-wychowawcze </w:t>
      </w:r>
      <w:r w:rsidR="008C48BC" w:rsidRPr="00263FA8">
        <w:rPr>
          <w:shd w:val="clear" w:color="auto" w:fill="FFFFFF"/>
        </w:rPr>
        <w:t xml:space="preserve">w województwie dolnośląskim </w:t>
      </w:r>
      <w:r w:rsidR="00A77F3F" w:rsidRPr="00263FA8">
        <w:rPr>
          <w:shd w:val="clear" w:color="auto" w:fill="FFFFFF"/>
        </w:rPr>
        <w:t>w końcu 202</w:t>
      </w:r>
      <w:r w:rsidR="008C48BC" w:rsidRPr="00263FA8">
        <w:rPr>
          <w:shd w:val="clear" w:color="auto" w:fill="FFFFFF"/>
        </w:rPr>
        <w:t>3</w:t>
      </w:r>
      <w:r w:rsidR="00A77F3F" w:rsidRPr="00263FA8">
        <w:rPr>
          <w:shd w:val="clear" w:color="auto" w:fill="FFFFFF"/>
        </w:rPr>
        <w:t xml:space="preserve"> r. dysponowały łącznie </w:t>
      </w:r>
      <w:r w:rsidR="008C48BC" w:rsidRPr="00263FA8">
        <w:rPr>
          <w:shd w:val="clear" w:color="auto" w:fill="FFFFFF"/>
        </w:rPr>
        <w:t>2,0</w:t>
      </w:r>
      <w:r w:rsidR="00A77F3F" w:rsidRPr="00263FA8">
        <w:rPr>
          <w:shd w:val="clear" w:color="auto" w:fill="FFFFFF"/>
        </w:rPr>
        <w:t xml:space="preserve"> tys. miejsc dla podopiecznych, w tym najwięcej ich było w placówkach typu socjalizacyjnego – 1,</w:t>
      </w:r>
      <w:r w:rsidR="008C48BC" w:rsidRPr="00263FA8">
        <w:rPr>
          <w:shd w:val="clear" w:color="auto" w:fill="FFFFFF"/>
        </w:rPr>
        <w:t>4</w:t>
      </w:r>
      <w:r w:rsidR="00A77F3F" w:rsidRPr="00263FA8">
        <w:rPr>
          <w:shd w:val="clear" w:color="auto" w:fill="FFFFFF"/>
        </w:rPr>
        <w:t xml:space="preserve"> tys., a we wspomnianych wyżej placówkach typu rodzinnego </w:t>
      </w:r>
      <w:r w:rsidR="008C48BC" w:rsidRPr="00263FA8">
        <w:rPr>
          <w:shd w:val="clear" w:color="auto" w:fill="FFFFFF"/>
        </w:rPr>
        <w:t xml:space="preserve">– </w:t>
      </w:r>
      <w:r w:rsidR="00A77F3F" w:rsidRPr="00263FA8">
        <w:rPr>
          <w:shd w:val="clear" w:color="auto" w:fill="FFFFFF"/>
        </w:rPr>
        <w:t>tylko 2</w:t>
      </w:r>
      <w:r w:rsidR="008C48BC" w:rsidRPr="00263FA8">
        <w:rPr>
          <w:shd w:val="clear" w:color="auto" w:fill="FFFFFF"/>
        </w:rPr>
        <w:t>62</w:t>
      </w:r>
      <w:r w:rsidR="00A77F3F" w:rsidRPr="00263FA8">
        <w:rPr>
          <w:shd w:val="clear" w:color="auto" w:fill="FFFFFF"/>
        </w:rPr>
        <w:t>. W relacji do 202</w:t>
      </w:r>
      <w:r w:rsidR="00D56E6D" w:rsidRPr="00263FA8">
        <w:rPr>
          <w:shd w:val="clear" w:color="auto" w:fill="FFFFFF"/>
        </w:rPr>
        <w:t>2</w:t>
      </w:r>
      <w:r w:rsidR="00A77F3F" w:rsidRPr="00263FA8">
        <w:rPr>
          <w:shd w:val="clear" w:color="auto" w:fill="FFFFFF"/>
        </w:rPr>
        <w:t xml:space="preserve"> r. ogólna liczba miejsc z</w:t>
      </w:r>
      <w:r w:rsidR="00EA0038" w:rsidRPr="00263FA8">
        <w:rPr>
          <w:shd w:val="clear" w:color="auto" w:fill="FFFFFF"/>
        </w:rPr>
        <w:t>mniejszyła</w:t>
      </w:r>
      <w:r w:rsidR="00A77F3F" w:rsidRPr="00263FA8">
        <w:rPr>
          <w:shd w:val="clear" w:color="auto" w:fill="FFFFFF"/>
        </w:rPr>
        <w:t xml:space="preserve"> się o </w:t>
      </w:r>
      <w:r w:rsidR="003C0893" w:rsidRPr="00263FA8">
        <w:rPr>
          <w:shd w:val="clear" w:color="auto" w:fill="FFFFFF"/>
        </w:rPr>
        <w:t>197</w:t>
      </w:r>
      <w:r w:rsidR="00A77F3F" w:rsidRPr="00263FA8">
        <w:rPr>
          <w:shd w:val="clear" w:color="auto" w:fill="FFFFFF"/>
        </w:rPr>
        <w:t xml:space="preserve">, w tym w placówkach </w:t>
      </w:r>
      <w:r w:rsidR="00647315" w:rsidRPr="00263FA8">
        <w:rPr>
          <w:shd w:val="clear" w:color="auto" w:fill="FFFFFF"/>
        </w:rPr>
        <w:t>socjalizacyjnych</w:t>
      </w:r>
      <w:r w:rsidR="00A77F3F" w:rsidRPr="00263FA8">
        <w:rPr>
          <w:shd w:val="clear" w:color="auto" w:fill="FFFFFF"/>
        </w:rPr>
        <w:t xml:space="preserve"> </w:t>
      </w:r>
      <w:r w:rsidRPr="00263FA8">
        <w:rPr>
          <w:shd w:val="clear" w:color="auto" w:fill="FFFFFF"/>
        </w:rPr>
        <w:t xml:space="preserve">wzrosła </w:t>
      </w:r>
      <w:r w:rsidR="00A77F3F" w:rsidRPr="00263FA8">
        <w:rPr>
          <w:shd w:val="clear" w:color="auto" w:fill="FFFFFF"/>
        </w:rPr>
        <w:t xml:space="preserve">o </w:t>
      </w:r>
      <w:r w:rsidR="003C0893" w:rsidRPr="00263FA8">
        <w:rPr>
          <w:shd w:val="clear" w:color="auto" w:fill="FFFFFF"/>
        </w:rPr>
        <w:t>92</w:t>
      </w:r>
      <w:r w:rsidR="00A77F3F" w:rsidRPr="00263FA8">
        <w:rPr>
          <w:shd w:val="clear" w:color="auto" w:fill="FFFFFF"/>
        </w:rPr>
        <w:t xml:space="preserve">, a w placówkach rodzinnych </w:t>
      </w:r>
      <w:r w:rsidRPr="00263FA8">
        <w:rPr>
          <w:shd w:val="clear" w:color="auto" w:fill="FFFFFF"/>
        </w:rPr>
        <w:t xml:space="preserve">– </w:t>
      </w:r>
      <w:r w:rsidR="00EA0038" w:rsidRPr="00263FA8">
        <w:rPr>
          <w:shd w:val="clear" w:color="auto" w:fill="FFFFFF"/>
        </w:rPr>
        <w:t xml:space="preserve">o </w:t>
      </w:r>
      <w:r w:rsidR="003C0893" w:rsidRPr="00263FA8">
        <w:rPr>
          <w:shd w:val="clear" w:color="auto" w:fill="FFFFFF"/>
        </w:rPr>
        <w:t>25</w:t>
      </w:r>
      <w:r w:rsidR="00A77F3F" w:rsidRPr="00263FA8">
        <w:rPr>
          <w:shd w:val="clear" w:color="auto" w:fill="FFFFFF"/>
        </w:rPr>
        <w:t xml:space="preserve">. </w:t>
      </w:r>
      <w:r w:rsidR="003C0893" w:rsidRPr="00263FA8">
        <w:rPr>
          <w:shd w:val="clear" w:color="auto" w:fill="FFFFFF"/>
        </w:rPr>
        <w:t xml:space="preserve">W </w:t>
      </w:r>
      <w:r w:rsidR="00667969" w:rsidRPr="00263FA8">
        <w:rPr>
          <w:shd w:val="clear" w:color="auto" w:fill="FFFFFF"/>
        </w:rPr>
        <w:t>instytucjach</w:t>
      </w:r>
      <w:r w:rsidR="003C0893" w:rsidRPr="00263FA8">
        <w:rPr>
          <w:shd w:val="clear" w:color="auto" w:fill="FFFFFF"/>
        </w:rPr>
        <w:t xml:space="preserve"> </w:t>
      </w:r>
      <w:r w:rsidR="0077000F" w:rsidRPr="00263FA8">
        <w:rPr>
          <w:shd w:val="clear" w:color="auto" w:fill="FFFFFF"/>
        </w:rPr>
        <w:t xml:space="preserve">łączących zadania </w:t>
      </w:r>
      <w:r w:rsidR="0077000F" w:rsidRPr="00263FA8">
        <w:rPr>
          <w:spacing w:val="-3"/>
          <w:shd w:val="clear" w:color="auto" w:fill="FFFFFF"/>
        </w:rPr>
        <w:t xml:space="preserve">placówek </w:t>
      </w:r>
      <w:r w:rsidR="003C0893" w:rsidRPr="00263FA8">
        <w:rPr>
          <w:spacing w:val="-3"/>
          <w:shd w:val="clear" w:color="auto" w:fill="FFFFFF"/>
        </w:rPr>
        <w:t xml:space="preserve">ubyło </w:t>
      </w:r>
      <w:r w:rsidR="0077000F" w:rsidRPr="00263FA8">
        <w:rPr>
          <w:spacing w:val="-3"/>
          <w:shd w:val="clear" w:color="auto" w:fill="FFFFFF"/>
        </w:rPr>
        <w:t>aż 290 miejsc, w specjalistyczno-wychowawczych –  14</w:t>
      </w:r>
      <w:r w:rsidR="003C0893" w:rsidRPr="00263FA8">
        <w:rPr>
          <w:spacing w:val="-3"/>
          <w:shd w:val="clear" w:color="auto" w:fill="FFFFFF"/>
        </w:rPr>
        <w:t>, a</w:t>
      </w:r>
      <w:r w:rsidR="0077000F" w:rsidRPr="00263FA8">
        <w:rPr>
          <w:spacing w:val="-3"/>
          <w:shd w:val="clear" w:color="auto" w:fill="FFFFFF"/>
        </w:rPr>
        <w:t xml:space="preserve"> w interwencyjnych – 10</w:t>
      </w:r>
      <w:r w:rsidR="00EA0038" w:rsidRPr="00263FA8">
        <w:rPr>
          <w:spacing w:val="-3"/>
          <w:shd w:val="clear" w:color="auto" w:fill="FFFFFF"/>
        </w:rPr>
        <w:t>.</w:t>
      </w:r>
    </w:p>
    <w:p w:rsidR="00A77F3F" w:rsidRPr="00263FA8" w:rsidRDefault="00A77F3F" w:rsidP="00665ECD">
      <w:pPr>
        <w:spacing w:line="230" w:lineRule="exact"/>
        <w:rPr>
          <w:shd w:val="clear" w:color="auto" w:fill="FFFFFF"/>
        </w:rPr>
      </w:pPr>
      <w:r w:rsidRPr="00263FA8">
        <w:rPr>
          <w:shd w:val="clear" w:color="auto" w:fill="FFFFFF"/>
        </w:rPr>
        <w:t xml:space="preserve">W placówkach opiekuńczo-wychowawczych zlokalizowanych w woj. dolnośląskim w końcu </w:t>
      </w:r>
      <w:r w:rsidRPr="00263FA8">
        <w:rPr>
          <w:spacing w:val="-2"/>
          <w:shd w:val="clear" w:color="auto" w:fill="FFFFFF"/>
        </w:rPr>
        <w:t>202</w:t>
      </w:r>
      <w:r w:rsidR="00B310A8" w:rsidRPr="00263FA8">
        <w:rPr>
          <w:spacing w:val="-2"/>
          <w:shd w:val="clear" w:color="auto" w:fill="FFFFFF"/>
        </w:rPr>
        <w:t>3</w:t>
      </w:r>
      <w:r w:rsidRPr="00263FA8">
        <w:rPr>
          <w:spacing w:val="-2"/>
          <w:shd w:val="clear" w:color="auto" w:fill="FFFFFF"/>
        </w:rPr>
        <w:t xml:space="preserve"> r. przebywało 2,</w:t>
      </w:r>
      <w:r w:rsidR="00B310A8" w:rsidRPr="00263FA8">
        <w:rPr>
          <w:spacing w:val="-2"/>
          <w:shd w:val="clear" w:color="auto" w:fill="FFFFFF"/>
        </w:rPr>
        <w:t>1</w:t>
      </w:r>
      <w:r w:rsidRPr="00263FA8">
        <w:rPr>
          <w:spacing w:val="-2"/>
          <w:shd w:val="clear" w:color="auto" w:fill="FFFFFF"/>
        </w:rPr>
        <w:t xml:space="preserve"> tys. wychowanków</w:t>
      </w:r>
      <w:r w:rsidR="00014EDC" w:rsidRPr="00263FA8">
        <w:rPr>
          <w:spacing w:val="-2"/>
          <w:shd w:val="clear" w:color="auto" w:fill="FFFFFF"/>
        </w:rPr>
        <w:t>,</w:t>
      </w:r>
      <w:r w:rsidRPr="00263FA8">
        <w:rPr>
          <w:spacing w:val="-2"/>
          <w:shd w:val="clear" w:color="auto" w:fill="FFFFFF"/>
        </w:rPr>
        <w:t xml:space="preserve"> nad którymi sprawowano opiekę rodzicielską poprzez</w:t>
      </w:r>
      <w:r w:rsidRPr="00263FA8">
        <w:rPr>
          <w:shd w:val="clear" w:color="auto" w:fill="FFFFFF"/>
        </w:rPr>
        <w:t xml:space="preserve"> zaspokajanie ich niezbędnych potrzeb, w szczególności emocjonalnych, rozwojowych, zdrowotnych, bytowych, społecznych, religijnych. W skali roku liczba wychowanków z</w:t>
      </w:r>
      <w:r w:rsidR="00B310A8" w:rsidRPr="00263FA8">
        <w:rPr>
          <w:shd w:val="clear" w:color="auto" w:fill="FFFFFF"/>
        </w:rPr>
        <w:t>więk</w:t>
      </w:r>
      <w:r w:rsidR="00EA0038" w:rsidRPr="00263FA8">
        <w:rPr>
          <w:shd w:val="clear" w:color="auto" w:fill="FFFFFF"/>
        </w:rPr>
        <w:t>szyła</w:t>
      </w:r>
      <w:r w:rsidRPr="00263FA8">
        <w:rPr>
          <w:shd w:val="clear" w:color="auto" w:fill="FFFFFF"/>
        </w:rPr>
        <w:t xml:space="preserve"> się o </w:t>
      </w:r>
      <w:r w:rsidR="00B310A8" w:rsidRPr="00263FA8">
        <w:rPr>
          <w:shd w:val="clear" w:color="auto" w:fill="FFFFFF"/>
        </w:rPr>
        <w:t>45</w:t>
      </w:r>
      <w:r w:rsidR="00EA0038" w:rsidRPr="00263FA8">
        <w:rPr>
          <w:shd w:val="clear" w:color="auto" w:fill="FFFFFF"/>
        </w:rPr>
        <w:t xml:space="preserve"> </w:t>
      </w:r>
      <w:r w:rsidRPr="00263FA8">
        <w:rPr>
          <w:shd w:val="clear" w:color="auto" w:fill="FFFFFF"/>
        </w:rPr>
        <w:t>os</w:t>
      </w:r>
      <w:r w:rsidR="00014EDC" w:rsidRPr="00263FA8">
        <w:rPr>
          <w:shd w:val="clear" w:color="auto" w:fill="FFFFFF"/>
        </w:rPr>
        <w:t>ób</w:t>
      </w:r>
      <w:r w:rsidRPr="00263FA8">
        <w:rPr>
          <w:shd w:val="clear" w:color="auto" w:fill="FFFFFF"/>
        </w:rPr>
        <w:t>. Zdecydowana większość podopiecznych placówek opiekuńczo-wychowawczych korzystała z</w:t>
      </w:r>
      <w:r w:rsidR="00B310A8" w:rsidRPr="00263FA8">
        <w:rPr>
          <w:shd w:val="clear" w:color="auto" w:fill="FFFFFF"/>
        </w:rPr>
        <w:t> </w:t>
      </w:r>
      <w:r w:rsidRPr="00263FA8">
        <w:rPr>
          <w:shd w:val="clear" w:color="auto" w:fill="FFFFFF"/>
        </w:rPr>
        <w:t>placówek socjalizacyjnych – 1,</w:t>
      </w:r>
      <w:r w:rsidR="00B310A8" w:rsidRPr="00263FA8">
        <w:rPr>
          <w:shd w:val="clear" w:color="auto" w:fill="FFFFFF"/>
        </w:rPr>
        <w:t>4</w:t>
      </w:r>
      <w:r w:rsidRPr="00263FA8">
        <w:rPr>
          <w:shd w:val="clear" w:color="auto" w:fill="FFFFFF"/>
        </w:rPr>
        <w:t xml:space="preserve"> tys. dzieci. W placówkach typu rodzinnego, umożliwiając</w:t>
      </w:r>
      <w:r w:rsidR="00014EDC" w:rsidRPr="00263FA8">
        <w:rPr>
          <w:shd w:val="clear" w:color="auto" w:fill="FFFFFF"/>
        </w:rPr>
        <w:t>ych</w:t>
      </w:r>
      <w:r w:rsidRPr="00263FA8">
        <w:rPr>
          <w:shd w:val="clear" w:color="auto" w:fill="FFFFFF"/>
        </w:rPr>
        <w:t xml:space="preserve"> wspólne wychowanie i opiekę licznemu rodzeństwu przebywało 2</w:t>
      </w:r>
      <w:r w:rsidR="00B310A8" w:rsidRPr="00263FA8">
        <w:rPr>
          <w:shd w:val="clear" w:color="auto" w:fill="FFFFFF"/>
        </w:rPr>
        <w:t>6</w:t>
      </w:r>
      <w:r w:rsidR="00EA0038" w:rsidRPr="00263FA8">
        <w:rPr>
          <w:shd w:val="clear" w:color="auto" w:fill="FFFFFF"/>
        </w:rPr>
        <w:t>8</w:t>
      </w:r>
      <w:r w:rsidRPr="00263FA8">
        <w:rPr>
          <w:shd w:val="clear" w:color="auto" w:fill="FFFFFF"/>
        </w:rPr>
        <w:t xml:space="preserve"> osób. </w:t>
      </w:r>
    </w:p>
    <w:p w:rsidR="00665ECD" w:rsidRPr="00EC7A76" w:rsidRDefault="00665ECD" w:rsidP="00665ECD">
      <w:pPr>
        <w:spacing w:after="0"/>
        <w:ind w:left="964" w:hanging="964"/>
        <w:jc w:val="both"/>
        <w:rPr>
          <w:b/>
          <w:spacing w:val="-3"/>
          <w:szCs w:val="19"/>
          <w:shd w:val="clear" w:color="auto" w:fill="FFFFFF"/>
        </w:rPr>
      </w:pPr>
      <w:r>
        <w:rPr>
          <w:b/>
          <w:spacing w:val="-2"/>
          <w:szCs w:val="19"/>
          <w:shd w:val="clear" w:color="auto" w:fill="FFFFFF"/>
        </w:rPr>
        <w:t>Wykres</w:t>
      </w:r>
      <w:r w:rsidRPr="00486841">
        <w:rPr>
          <w:b/>
          <w:spacing w:val="-2"/>
          <w:szCs w:val="19"/>
          <w:shd w:val="clear" w:color="auto" w:fill="FFFFFF"/>
        </w:rPr>
        <w:t xml:space="preserve"> </w:t>
      </w:r>
      <w:r>
        <w:rPr>
          <w:b/>
          <w:spacing w:val="-2"/>
          <w:szCs w:val="19"/>
          <w:shd w:val="clear" w:color="auto" w:fill="FFFFFF"/>
        </w:rPr>
        <w:t>5</w:t>
      </w:r>
      <w:r w:rsidRPr="00486841">
        <w:rPr>
          <w:b/>
          <w:spacing w:val="-2"/>
          <w:szCs w:val="19"/>
          <w:shd w:val="clear" w:color="auto" w:fill="FFFFFF"/>
        </w:rPr>
        <w:t xml:space="preserve">. </w:t>
      </w:r>
      <w:r w:rsidRPr="00665ECD">
        <w:rPr>
          <w:b/>
          <w:spacing w:val="-2"/>
          <w:szCs w:val="19"/>
          <w:shd w:val="clear" w:color="auto" w:fill="FFFFFF"/>
        </w:rPr>
        <w:t>Dzieci w instytucjonalnej pieczy zastępczej</w:t>
      </w:r>
    </w:p>
    <w:p w:rsidR="00665ECD" w:rsidRDefault="00665ECD" w:rsidP="00665ECD">
      <w:pPr>
        <w:spacing w:before="0" w:after="0"/>
        <w:ind w:left="851"/>
        <w:jc w:val="both"/>
        <w:rPr>
          <w:spacing w:val="-2"/>
          <w:szCs w:val="19"/>
          <w:shd w:val="clear" w:color="auto" w:fill="FFFFFF"/>
        </w:rPr>
      </w:pPr>
      <w:r w:rsidRPr="00FC6799">
        <w:rPr>
          <w:spacing w:val="-2"/>
          <w:szCs w:val="19"/>
          <w:shd w:val="clear" w:color="auto" w:fill="FFFFFF"/>
        </w:rPr>
        <w:t>Stan w dniu 31 grudnia</w:t>
      </w:r>
    </w:p>
    <w:p w:rsidR="00A77F3F" w:rsidRPr="00263FA8" w:rsidRDefault="005C3E14" w:rsidP="00AA0F96">
      <w:pPr>
        <w:spacing w:before="3240" w:line="230" w:lineRule="exact"/>
        <w:rPr>
          <w:shd w:val="clear" w:color="auto" w:fill="FFFFFF"/>
        </w:rPr>
      </w:pPr>
      <w:r>
        <w:rPr>
          <w:b/>
          <w:noProof/>
          <w:szCs w:val="19"/>
          <w:lang w:eastAsia="pl-PL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67945</wp:posOffset>
            </wp:positionV>
            <wp:extent cx="4539615" cy="1869440"/>
            <wp:effectExtent l="0" t="0" r="0" b="0"/>
            <wp:wrapNone/>
            <wp:docPr id="24" name="Obraz 24" descr="Wykres słupkowy pionowy dotyczący liczby dzieci w instytucjonalnej pieczy zastępczej w latach 2015-2023. Na wykresie można zobaczyć rosnący trend liczby dzieci począwszy od 2020 r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9615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6305" w:rsidRPr="00263FA8">
        <w:rPr>
          <w:b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4DED032D" wp14:editId="189FBB41">
                <wp:simplePos x="0" y="0"/>
                <wp:positionH relativeFrom="column">
                  <wp:posOffset>5234026</wp:posOffset>
                </wp:positionH>
                <wp:positionV relativeFrom="paragraph">
                  <wp:posOffset>2937407</wp:posOffset>
                </wp:positionV>
                <wp:extent cx="1725295" cy="819303"/>
                <wp:effectExtent l="0" t="0" r="0" b="0"/>
                <wp:wrapTight wrapText="bothSides">
                  <wp:wrapPolygon edited="0">
                    <wp:start x="715" y="0"/>
                    <wp:lineTo x="715" y="21098"/>
                    <wp:lineTo x="20749" y="21098"/>
                    <wp:lineTo x="20749" y="0"/>
                    <wp:lineTo x="715" y="0"/>
                  </wp:wrapPolygon>
                </wp:wrapTight>
                <wp:docPr id="20" name="Pole tekstowe 20" descr="Najczęstszą przyczyną, dla której osoby pełnoletnie opuszczały placówki, było usamodzielnienie i założenie własnego gospodarstw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193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35C4" w:rsidRPr="00632154" w:rsidRDefault="004435C4" w:rsidP="00E572E1">
                            <w:pPr>
                              <w:pStyle w:val="tekstzboku"/>
                              <w:spacing w:before="0" w:line="220" w:lineRule="exact"/>
                            </w:pPr>
                            <w:r>
                              <w:t>Najczęstszą przyczyną, dla której osoby pełnoletnie opuszczały placówki, było usamodzielnienie i założenie własnego gospodarstwa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ED032D" id="_x0000_t202" coordsize="21600,21600" o:spt="202" path="m,l,21600r21600,l21600,xe">
                <v:stroke joinstyle="miter"/>
                <v:path gradientshapeok="t" o:connecttype="rect"/>
              </v:shapetype>
              <v:shape id="Pole tekstowe 20" o:spid="_x0000_s1036" type="#_x0000_t202" alt="Najczęstszą przyczyną, dla której osoby pełnoletnie opuszczały placówki, było usamodzielnienie i założenie własnego gospodarstwa" style="position:absolute;margin-left:412.15pt;margin-top:231.3pt;width:135.85pt;height:64.5pt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" filled="f" stroked="f">
                <v:textbox>
                  <w:txbxContent>
                    <w:p w:rsidR="004435C4" w:rsidRPr="00632154" w:rsidRDefault="004435C4" w:rsidP="00E572E1">
                      <w:pPr>
                        <w:pStyle w:val="tekstzboku"/>
                        <w:spacing w:before="0" w:line="220" w:lineRule="exact"/>
                      </w:pPr>
                      <w:r>
                        <w:t>Najczęstszą przyczyną, dla której osoby pełnoletnie opuszczały placówki, było usamodzielnienie i założenie własnego gospodarstwa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572E1" w:rsidRPr="00263FA8">
        <w:rPr>
          <w:b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81120" behindDoc="1" locked="0" layoutInCell="1" allowOverlap="1" wp14:anchorId="4A538457" wp14:editId="0108E95B">
                <wp:simplePos x="0" y="0"/>
                <wp:positionH relativeFrom="column">
                  <wp:posOffset>5212649</wp:posOffset>
                </wp:positionH>
                <wp:positionV relativeFrom="paragraph">
                  <wp:posOffset>2020734</wp:posOffset>
                </wp:positionV>
                <wp:extent cx="1816100" cy="753745"/>
                <wp:effectExtent l="0" t="0" r="0" b="0"/>
                <wp:wrapTight wrapText="bothSides">
                  <wp:wrapPolygon edited="0">
                    <wp:start x="680" y="0"/>
                    <wp:lineTo x="680" y="20745"/>
                    <wp:lineTo x="20845" y="20745"/>
                    <wp:lineTo x="20845" y="0"/>
                    <wp:lineTo x="680" y="0"/>
                  </wp:wrapPolygon>
                </wp:wrapTight>
                <wp:docPr id="19" name="Pole tekstowe 19" descr="Wśród wychowanków placówek najwięcej było dzieci w wieku 14–17 lat, stanowiły one 44,1% ogółu wychowank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0" cy="753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35C4" w:rsidRPr="00632154" w:rsidRDefault="004435C4" w:rsidP="00E572E1">
                            <w:pPr>
                              <w:pStyle w:val="tekstzboku"/>
                              <w:spacing w:before="60" w:line="220" w:lineRule="exact"/>
                            </w:pPr>
                            <w:r>
                              <w:t>Wśród wychowanków placówek najwięcej było dzieci w wieku 14–17 lat, stanowiły one 44,1% ogółu wychowanków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38457" id="Pole tekstowe 19" o:spid="_x0000_s1037" type="#_x0000_t202" alt="Wśród wychowanków placówek najwięcej było dzieci w wieku 14–17 lat, stanowiły one 44,1% ogółu wychowanków" style="position:absolute;margin-left:410.45pt;margin-top:159.1pt;width:143pt;height:59.35pt;z-index:-251535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" filled="f" stroked="f">
                <v:textbox>
                  <w:txbxContent>
                    <w:p w:rsidR="004435C4" w:rsidRPr="00632154" w:rsidRDefault="004435C4" w:rsidP="00E572E1">
                      <w:pPr>
                        <w:pStyle w:val="tekstzboku"/>
                        <w:spacing w:before="60" w:line="220" w:lineRule="exact"/>
                      </w:pPr>
                      <w:r>
                        <w:t>Wśród wychowanków placówek najwięcej było dzieci w wieku 14–17 lat, stanowiły one 44,1% ogółu wychowanków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43CC0" w:rsidRPr="00263FA8">
        <w:rPr>
          <w:shd w:val="clear" w:color="auto" w:fill="FFFFFF"/>
        </w:rPr>
        <w:t>W</w:t>
      </w:r>
      <w:r w:rsidR="00A77F3F" w:rsidRPr="00263FA8">
        <w:rPr>
          <w:shd w:val="clear" w:color="auto" w:fill="FFFFFF"/>
        </w:rPr>
        <w:t xml:space="preserve"> ko</w:t>
      </w:r>
      <w:r w:rsidR="00343CC0" w:rsidRPr="00263FA8">
        <w:rPr>
          <w:shd w:val="clear" w:color="auto" w:fill="FFFFFF"/>
        </w:rPr>
        <w:t>ń</w:t>
      </w:r>
      <w:r w:rsidR="00A77F3F" w:rsidRPr="00263FA8">
        <w:rPr>
          <w:shd w:val="clear" w:color="auto" w:fill="FFFFFF"/>
        </w:rPr>
        <w:t>c</w:t>
      </w:r>
      <w:r w:rsidR="00343CC0" w:rsidRPr="00263FA8">
        <w:rPr>
          <w:shd w:val="clear" w:color="auto" w:fill="FFFFFF"/>
        </w:rPr>
        <w:t>u</w:t>
      </w:r>
      <w:r w:rsidR="00A77F3F" w:rsidRPr="00263FA8">
        <w:rPr>
          <w:shd w:val="clear" w:color="auto" w:fill="FFFFFF"/>
        </w:rPr>
        <w:t xml:space="preserve"> 202</w:t>
      </w:r>
      <w:r w:rsidR="00343CC0" w:rsidRPr="00263FA8">
        <w:rPr>
          <w:shd w:val="clear" w:color="auto" w:fill="FFFFFF"/>
        </w:rPr>
        <w:t>3</w:t>
      </w:r>
      <w:r w:rsidR="00A77F3F" w:rsidRPr="00263FA8">
        <w:rPr>
          <w:shd w:val="clear" w:color="auto" w:fill="FFFFFF"/>
        </w:rPr>
        <w:t xml:space="preserve"> r. udział dzieci do 18 roku życia w ogólnej liczbie wychowanków instytucjonalnej pieczy zastępczej wyniósł </w:t>
      </w:r>
      <w:r w:rsidR="00EA0038" w:rsidRPr="00263FA8">
        <w:rPr>
          <w:shd w:val="clear" w:color="auto" w:fill="FFFFFF"/>
        </w:rPr>
        <w:t>94,</w:t>
      </w:r>
      <w:r w:rsidR="009065D8" w:rsidRPr="00263FA8">
        <w:rPr>
          <w:shd w:val="clear" w:color="auto" w:fill="FFFFFF"/>
        </w:rPr>
        <w:t>2</w:t>
      </w:r>
      <w:r w:rsidR="00A77F3F" w:rsidRPr="00263FA8">
        <w:rPr>
          <w:shd w:val="clear" w:color="auto" w:fill="FFFFFF"/>
        </w:rPr>
        <w:t xml:space="preserve">% (wobec </w:t>
      </w:r>
      <w:r w:rsidR="00EA0038" w:rsidRPr="00263FA8">
        <w:rPr>
          <w:shd w:val="clear" w:color="auto" w:fill="FFFFFF"/>
        </w:rPr>
        <w:t>9</w:t>
      </w:r>
      <w:r w:rsidR="00343CC0" w:rsidRPr="00263FA8">
        <w:rPr>
          <w:shd w:val="clear" w:color="auto" w:fill="FFFFFF"/>
        </w:rPr>
        <w:t>4</w:t>
      </w:r>
      <w:r w:rsidR="00EA0038" w:rsidRPr="00263FA8">
        <w:rPr>
          <w:shd w:val="clear" w:color="auto" w:fill="FFFFFF"/>
        </w:rPr>
        <w:t>,</w:t>
      </w:r>
      <w:r w:rsidR="00343CC0" w:rsidRPr="00263FA8">
        <w:rPr>
          <w:shd w:val="clear" w:color="auto" w:fill="FFFFFF"/>
        </w:rPr>
        <w:t>8</w:t>
      </w:r>
      <w:r w:rsidR="00A77F3F" w:rsidRPr="00263FA8">
        <w:rPr>
          <w:shd w:val="clear" w:color="auto" w:fill="FFFFFF"/>
        </w:rPr>
        <w:t>% w 202</w:t>
      </w:r>
      <w:r w:rsidR="00343CC0" w:rsidRPr="00263FA8">
        <w:rPr>
          <w:shd w:val="clear" w:color="auto" w:fill="FFFFFF"/>
        </w:rPr>
        <w:t>2</w:t>
      </w:r>
      <w:r w:rsidR="00A77F3F" w:rsidRPr="00263FA8">
        <w:rPr>
          <w:shd w:val="clear" w:color="auto" w:fill="FFFFFF"/>
        </w:rPr>
        <w:t xml:space="preserve"> r.), w tym najwięcej było dzieci w wieku 14</w:t>
      </w:r>
      <w:r w:rsidR="00BE286E">
        <w:rPr>
          <w:shd w:val="clear" w:color="auto" w:fill="FFFFFF"/>
        </w:rPr>
        <w:t>–</w:t>
      </w:r>
      <w:r w:rsidR="00A77F3F" w:rsidRPr="00263FA8">
        <w:rPr>
          <w:shd w:val="clear" w:color="auto" w:fill="FFFFFF"/>
        </w:rPr>
        <w:t>17 lat (</w:t>
      </w:r>
      <w:r w:rsidR="00EA0038" w:rsidRPr="00263FA8">
        <w:rPr>
          <w:shd w:val="clear" w:color="auto" w:fill="FFFFFF"/>
        </w:rPr>
        <w:t>4</w:t>
      </w:r>
      <w:r w:rsidR="009065D8" w:rsidRPr="00263FA8">
        <w:rPr>
          <w:shd w:val="clear" w:color="auto" w:fill="FFFFFF"/>
        </w:rPr>
        <w:t>4</w:t>
      </w:r>
      <w:r w:rsidR="00EA0038" w:rsidRPr="00263FA8">
        <w:rPr>
          <w:shd w:val="clear" w:color="auto" w:fill="FFFFFF"/>
        </w:rPr>
        <w:t>,</w:t>
      </w:r>
      <w:r w:rsidR="009065D8" w:rsidRPr="00263FA8">
        <w:rPr>
          <w:shd w:val="clear" w:color="auto" w:fill="FFFFFF"/>
        </w:rPr>
        <w:t>1</w:t>
      </w:r>
      <w:r w:rsidR="00A77F3F" w:rsidRPr="00263FA8">
        <w:rPr>
          <w:shd w:val="clear" w:color="auto" w:fill="FFFFFF"/>
        </w:rPr>
        <w:t>% ogółu wychowanków wobec 4</w:t>
      </w:r>
      <w:r w:rsidR="009065D8" w:rsidRPr="00263FA8">
        <w:rPr>
          <w:shd w:val="clear" w:color="auto" w:fill="FFFFFF"/>
        </w:rPr>
        <w:t>2</w:t>
      </w:r>
      <w:r w:rsidR="00A77F3F" w:rsidRPr="00263FA8">
        <w:rPr>
          <w:shd w:val="clear" w:color="auto" w:fill="FFFFFF"/>
        </w:rPr>
        <w:t>,</w:t>
      </w:r>
      <w:r w:rsidR="009065D8" w:rsidRPr="00263FA8">
        <w:rPr>
          <w:shd w:val="clear" w:color="auto" w:fill="FFFFFF"/>
        </w:rPr>
        <w:t>0</w:t>
      </w:r>
      <w:r w:rsidR="00A77F3F" w:rsidRPr="00263FA8">
        <w:rPr>
          <w:shd w:val="clear" w:color="auto" w:fill="FFFFFF"/>
        </w:rPr>
        <w:t>% w 202</w:t>
      </w:r>
      <w:r w:rsidR="009065D8" w:rsidRPr="00263FA8">
        <w:rPr>
          <w:shd w:val="clear" w:color="auto" w:fill="FFFFFF"/>
        </w:rPr>
        <w:t>2</w:t>
      </w:r>
      <w:r w:rsidR="00A77F3F" w:rsidRPr="00263FA8">
        <w:rPr>
          <w:shd w:val="clear" w:color="auto" w:fill="FFFFFF"/>
        </w:rPr>
        <w:t xml:space="preserve"> r.). Wśród wychowanków placówek opiekuńczo-wychowawczych był</w:t>
      </w:r>
      <w:r w:rsidR="003833E4" w:rsidRPr="00263FA8">
        <w:rPr>
          <w:shd w:val="clear" w:color="auto" w:fill="FFFFFF"/>
        </w:rPr>
        <w:t>o</w:t>
      </w:r>
      <w:r w:rsidR="00A77F3F" w:rsidRPr="00263FA8">
        <w:rPr>
          <w:shd w:val="clear" w:color="auto" w:fill="FFFFFF"/>
        </w:rPr>
        <w:t xml:space="preserve"> 1</w:t>
      </w:r>
      <w:r w:rsidR="003833E4" w:rsidRPr="00263FA8">
        <w:rPr>
          <w:shd w:val="clear" w:color="auto" w:fill="FFFFFF"/>
        </w:rPr>
        <w:t>46</w:t>
      </w:r>
      <w:r w:rsidR="00A77F3F" w:rsidRPr="00263FA8">
        <w:rPr>
          <w:shd w:val="clear" w:color="auto" w:fill="FFFFFF"/>
        </w:rPr>
        <w:t xml:space="preserve"> dzieci </w:t>
      </w:r>
      <w:r w:rsidR="003833E4" w:rsidRPr="00263FA8">
        <w:rPr>
          <w:shd w:val="clear" w:color="auto" w:fill="FFFFFF"/>
        </w:rPr>
        <w:t xml:space="preserve">z </w:t>
      </w:r>
      <w:r w:rsidR="00A77F3F" w:rsidRPr="00263FA8">
        <w:rPr>
          <w:shd w:val="clear" w:color="auto" w:fill="FFFFFF"/>
        </w:rPr>
        <w:t>niepełnosprawn</w:t>
      </w:r>
      <w:r w:rsidR="003833E4" w:rsidRPr="00263FA8">
        <w:rPr>
          <w:shd w:val="clear" w:color="auto" w:fill="FFFFFF"/>
        </w:rPr>
        <w:t>ościami</w:t>
      </w:r>
      <w:r w:rsidR="00A77F3F" w:rsidRPr="00263FA8">
        <w:rPr>
          <w:shd w:val="clear" w:color="auto" w:fill="FFFFFF"/>
        </w:rPr>
        <w:t xml:space="preserve">, </w:t>
      </w:r>
      <w:r w:rsidR="003833E4" w:rsidRPr="00263FA8">
        <w:rPr>
          <w:shd w:val="clear" w:color="auto" w:fill="FFFFFF"/>
        </w:rPr>
        <w:t>200</w:t>
      </w:r>
      <w:r w:rsidR="00A77F3F" w:rsidRPr="00263FA8">
        <w:rPr>
          <w:shd w:val="clear" w:color="auto" w:fill="FFFFFF"/>
        </w:rPr>
        <w:t xml:space="preserve"> chorujących przewlekle, </w:t>
      </w:r>
      <w:r w:rsidR="00EA0038" w:rsidRPr="00263FA8">
        <w:rPr>
          <w:shd w:val="clear" w:color="auto" w:fill="FFFFFF"/>
        </w:rPr>
        <w:t>2</w:t>
      </w:r>
      <w:r w:rsidR="003833E4" w:rsidRPr="00263FA8">
        <w:rPr>
          <w:shd w:val="clear" w:color="auto" w:fill="FFFFFF"/>
        </w:rPr>
        <w:t>89</w:t>
      </w:r>
      <w:r w:rsidR="00A77F3F" w:rsidRPr="00263FA8">
        <w:rPr>
          <w:shd w:val="clear" w:color="auto" w:fill="FFFFFF"/>
        </w:rPr>
        <w:t xml:space="preserve"> sierot lub półsierot oraz </w:t>
      </w:r>
      <w:r w:rsidR="003833E4" w:rsidRPr="00263FA8">
        <w:rPr>
          <w:shd w:val="clear" w:color="auto" w:fill="FFFFFF"/>
        </w:rPr>
        <w:t>2</w:t>
      </w:r>
      <w:r w:rsidR="00A77F3F" w:rsidRPr="00263FA8">
        <w:rPr>
          <w:shd w:val="clear" w:color="auto" w:fill="FFFFFF"/>
        </w:rPr>
        <w:t xml:space="preserve"> małoletni</w:t>
      </w:r>
      <w:r w:rsidR="003833E4" w:rsidRPr="00263FA8">
        <w:rPr>
          <w:shd w:val="clear" w:color="auto" w:fill="FFFFFF"/>
        </w:rPr>
        <w:t>e</w:t>
      </w:r>
      <w:r w:rsidR="00A77F3F" w:rsidRPr="00263FA8">
        <w:rPr>
          <w:shd w:val="clear" w:color="auto" w:fill="FFFFFF"/>
        </w:rPr>
        <w:t xml:space="preserve"> matk</w:t>
      </w:r>
      <w:r w:rsidR="003833E4" w:rsidRPr="00263FA8">
        <w:rPr>
          <w:shd w:val="clear" w:color="auto" w:fill="FFFFFF"/>
        </w:rPr>
        <w:t>i</w:t>
      </w:r>
      <w:r w:rsidR="00A77F3F" w:rsidRPr="00263FA8">
        <w:rPr>
          <w:shd w:val="clear" w:color="auto" w:fill="FFFFFF"/>
        </w:rPr>
        <w:t xml:space="preserve">, przed rokiem odpowiednio: </w:t>
      </w:r>
      <w:r w:rsidR="00EA0038" w:rsidRPr="00263FA8">
        <w:rPr>
          <w:shd w:val="clear" w:color="auto" w:fill="FFFFFF"/>
        </w:rPr>
        <w:t>10</w:t>
      </w:r>
      <w:r w:rsidR="003833E4" w:rsidRPr="00263FA8">
        <w:rPr>
          <w:shd w:val="clear" w:color="auto" w:fill="FFFFFF"/>
        </w:rPr>
        <w:t>3</w:t>
      </w:r>
      <w:r w:rsidR="00A77F3F" w:rsidRPr="00263FA8">
        <w:rPr>
          <w:shd w:val="clear" w:color="auto" w:fill="FFFFFF"/>
        </w:rPr>
        <w:t>, 1</w:t>
      </w:r>
      <w:r w:rsidR="00EA0038" w:rsidRPr="00263FA8">
        <w:rPr>
          <w:shd w:val="clear" w:color="auto" w:fill="FFFFFF"/>
        </w:rPr>
        <w:t>3</w:t>
      </w:r>
      <w:r w:rsidR="003833E4" w:rsidRPr="00263FA8">
        <w:rPr>
          <w:shd w:val="clear" w:color="auto" w:fill="FFFFFF"/>
        </w:rPr>
        <w:t>9</w:t>
      </w:r>
      <w:r w:rsidR="00A77F3F" w:rsidRPr="00263FA8">
        <w:rPr>
          <w:shd w:val="clear" w:color="auto" w:fill="FFFFFF"/>
        </w:rPr>
        <w:t>, 3</w:t>
      </w:r>
      <w:r w:rsidR="003833E4" w:rsidRPr="00263FA8">
        <w:rPr>
          <w:shd w:val="clear" w:color="auto" w:fill="FFFFFF"/>
        </w:rPr>
        <w:t>21</w:t>
      </w:r>
      <w:r w:rsidR="00EA0038" w:rsidRPr="00263FA8">
        <w:rPr>
          <w:shd w:val="clear" w:color="auto" w:fill="FFFFFF"/>
        </w:rPr>
        <w:t xml:space="preserve"> </w:t>
      </w:r>
      <w:r w:rsidR="00A77F3F" w:rsidRPr="00263FA8">
        <w:rPr>
          <w:shd w:val="clear" w:color="auto" w:fill="FFFFFF"/>
        </w:rPr>
        <w:t xml:space="preserve">i </w:t>
      </w:r>
      <w:r w:rsidR="003833E4" w:rsidRPr="00263FA8">
        <w:rPr>
          <w:shd w:val="clear" w:color="auto" w:fill="FFFFFF"/>
        </w:rPr>
        <w:t>5</w:t>
      </w:r>
      <w:r w:rsidR="00A77F3F" w:rsidRPr="00263FA8">
        <w:rPr>
          <w:shd w:val="clear" w:color="auto" w:fill="FFFFFF"/>
        </w:rPr>
        <w:t>.</w:t>
      </w:r>
    </w:p>
    <w:p w:rsidR="00D23225" w:rsidRPr="00263FA8" w:rsidRDefault="00A77F3F" w:rsidP="00665ECD">
      <w:pPr>
        <w:spacing w:line="230" w:lineRule="exact"/>
        <w:rPr>
          <w:shd w:val="clear" w:color="auto" w:fill="FFFFFF"/>
        </w:rPr>
      </w:pPr>
      <w:r w:rsidRPr="00263FA8">
        <w:rPr>
          <w:shd w:val="clear" w:color="auto" w:fill="FFFFFF"/>
        </w:rPr>
        <w:t>W 202</w:t>
      </w:r>
      <w:r w:rsidR="003833E4" w:rsidRPr="00263FA8">
        <w:rPr>
          <w:shd w:val="clear" w:color="auto" w:fill="FFFFFF"/>
        </w:rPr>
        <w:t>3</w:t>
      </w:r>
      <w:r w:rsidRPr="00263FA8">
        <w:rPr>
          <w:shd w:val="clear" w:color="auto" w:fill="FFFFFF"/>
        </w:rPr>
        <w:t xml:space="preserve"> r. placówki opiekuńczo-wychowawcze opuściło 7</w:t>
      </w:r>
      <w:r w:rsidR="00022FC6" w:rsidRPr="00263FA8">
        <w:rPr>
          <w:shd w:val="clear" w:color="auto" w:fill="FFFFFF"/>
        </w:rPr>
        <w:t>69</w:t>
      </w:r>
      <w:r w:rsidRPr="00263FA8">
        <w:rPr>
          <w:shd w:val="clear" w:color="auto" w:fill="FFFFFF"/>
        </w:rPr>
        <w:t xml:space="preserve"> dzieci w wieku do 18 roku życia (</w:t>
      </w:r>
      <w:r w:rsidR="00022FC6" w:rsidRPr="00263FA8">
        <w:rPr>
          <w:shd w:val="clear" w:color="auto" w:fill="FFFFFF"/>
        </w:rPr>
        <w:t>więc</w:t>
      </w:r>
      <w:r w:rsidR="00EA0038" w:rsidRPr="00263FA8">
        <w:rPr>
          <w:shd w:val="clear" w:color="auto" w:fill="FFFFFF"/>
        </w:rPr>
        <w:t>ej</w:t>
      </w:r>
      <w:r w:rsidR="00343CC0" w:rsidRPr="00263FA8">
        <w:rPr>
          <w:shd w:val="clear" w:color="auto" w:fill="FFFFFF"/>
        </w:rPr>
        <w:t xml:space="preserve"> </w:t>
      </w:r>
      <w:r w:rsidRPr="00263FA8">
        <w:rPr>
          <w:shd w:val="clear" w:color="auto" w:fill="FFFFFF"/>
        </w:rPr>
        <w:t xml:space="preserve">o </w:t>
      </w:r>
      <w:r w:rsidR="00022FC6" w:rsidRPr="00263FA8">
        <w:rPr>
          <w:shd w:val="clear" w:color="auto" w:fill="FFFFFF"/>
        </w:rPr>
        <w:t>8</w:t>
      </w:r>
      <w:r w:rsidR="00EA0038" w:rsidRPr="00263FA8">
        <w:rPr>
          <w:shd w:val="clear" w:color="auto" w:fill="FFFFFF"/>
        </w:rPr>
        <w:t>,</w:t>
      </w:r>
      <w:r w:rsidR="00022FC6" w:rsidRPr="00263FA8">
        <w:rPr>
          <w:shd w:val="clear" w:color="auto" w:fill="FFFFFF"/>
        </w:rPr>
        <w:t>3</w:t>
      </w:r>
      <w:r w:rsidRPr="00263FA8">
        <w:rPr>
          <w:shd w:val="clear" w:color="auto" w:fill="FFFFFF"/>
        </w:rPr>
        <w:t>% niż rok wcześniej) oraz 2</w:t>
      </w:r>
      <w:r w:rsidR="00022FC6" w:rsidRPr="00263FA8">
        <w:rPr>
          <w:shd w:val="clear" w:color="auto" w:fill="FFFFFF"/>
        </w:rPr>
        <w:t>11</w:t>
      </w:r>
      <w:r w:rsidRPr="00263FA8">
        <w:rPr>
          <w:shd w:val="clear" w:color="auto" w:fill="FFFFFF"/>
        </w:rPr>
        <w:t xml:space="preserve"> dzieci w wieku 18 lat i więcej (o </w:t>
      </w:r>
      <w:r w:rsidR="00022FC6" w:rsidRPr="00263FA8">
        <w:rPr>
          <w:shd w:val="clear" w:color="auto" w:fill="FFFFFF"/>
        </w:rPr>
        <w:t>5</w:t>
      </w:r>
      <w:r w:rsidR="00EA0038" w:rsidRPr="00263FA8">
        <w:rPr>
          <w:shd w:val="clear" w:color="auto" w:fill="FFFFFF"/>
        </w:rPr>
        <w:t>,</w:t>
      </w:r>
      <w:r w:rsidR="00022FC6" w:rsidRPr="00263FA8">
        <w:rPr>
          <w:shd w:val="clear" w:color="auto" w:fill="FFFFFF"/>
        </w:rPr>
        <w:t>4</w:t>
      </w:r>
      <w:r w:rsidRPr="00263FA8">
        <w:rPr>
          <w:shd w:val="clear" w:color="auto" w:fill="FFFFFF"/>
        </w:rPr>
        <w:t>% mniej niż w</w:t>
      </w:r>
      <w:r w:rsidR="00022FC6" w:rsidRPr="00263FA8">
        <w:rPr>
          <w:shd w:val="clear" w:color="auto" w:fill="FFFFFF"/>
        </w:rPr>
        <w:t> </w:t>
      </w:r>
      <w:r w:rsidRPr="00263FA8">
        <w:rPr>
          <w:shd w:val="clear" w:color="auto" w:fill="FFFFFF"/>
        </w:rPr>
        <w:t>202</w:t>
      </w:r>
      <w:r w:rsidR="00022FC6" w:rsidRPr="00263FA8">
        <w:rPr>
          <w:shd w:val="clear" w:color="auto" w:fill="FFFFFF"/>
        </w:rPr>
        <w:t>2</w:t>
      </w:r>
      <w:r w:rsidRPr="00263FA8">
        <w:rPr>
          <w:shd w:val="clear" w:color="auto" w:fill="FFFFFF"/>
        </w:rPr>
        <w:t xml:space="preserve"> r.). Wśród osób niepełnoletnich, najczęstszą przyczyną, dla której podopieczni opuszczali placówki, był powrót na stałe do rodziny naturalnej (</w:t>
      </w:r>
      <w:r w:rsidR="00022FC6" w:rsidRPr="00263FA8">
        <w:rPr>
          <w:shd w:val="clear" w:color="auto" w:fill="FFFFFF"/>
        </w:rPr>
        <w:t>311</w:t>
      </w:r>
      <w:r w:rsidRPr="00263FA8">
        <w:rPr>
          <w:shd w:val="clear" w:color="auto" w:fill="FFFFFF"/>
        </w:rPr>
        <w:t xml:space="preserve"> dzieci), a w przypadku osób pełnoletnich – usamodzielnienie z powodu założenia własne</w:t>
      </w:r>
      <w:r w:rsidR="00022FC6" w:rsidRPr="00263FA8">
        <w:rPr>
          <w:shd w:val="clear" w:color="auto" w:fill="FFFFFF"/>
        </w:rPr>
        <w:t>go</w:t>
      </w:r>
      <w:r w:rsidRPr="00263FA8">
        <w:rPr>
          <w:shd w:val="clear" w:color="auto" w:fill="FFFFFF"/>
        </w:rPr>
        <w:t xml:space="preserve"> </w:t>
      </w:r>
      <w:r w:rsidR="00022FC6" w:rsidRPr="00263FA8">
        <w:rPr>
          <w:shd w:val="clear" w:color="auto" w:fill="FFFFFF"/>
        </w:rPr>
        <w:t>gospodarstwa</w:t>
      </w:r>
      <w:r w:rsidRPr="00263FA8">
        <w:rPr>
          <w:shd w:val="clear" w:color="auto" w:fill="FFFFFF"/>
        </w:rPr>
        <w:t xml:space="preserve"> (1</w:t>
      </w:r>
      <w:r w:rsidR="00EA0038" w:rsidRPr="00263FA8">
        <w:rPr>
          <w:shd w:val="clear" w:color="auto" w:fill="FFFFFF"/>
        </w:rPr>
        <w:t>1</w:t>
      </w:r>
      <w:r w:rsidR="00022FC6" w:rsidRPr="00263FA8">
        <w:rPr>
          <w:shd w:val="clear" w:color="auto" w:fill="FFFFFF"/>
        </w:rPr>
        <w:t>7</w:t>
      </w:r>
      <w:r w:rsidRPr="00263FA8">
        <w:rPr>
          <w:shd w:val="clear" w:color="auto" w:fill="FFFFFF"/>
        </w:rPr>
        <w:t xml:space="preserve"> osób).</w:t>
      </w:r>
    </w:p>
    <w:p w:rsidR="00D23225" w:rsidRPr="00263FA8" w:rsidRDefault="00D23225" w:rsidP="00EE21A7">
      <w:pPr>
        <w:pStyle w:val="Nagwek1"/>
        <w:rPr>
          <w:rFonts w:ascii="Fira Sans" w:hAnsi="Fira Sans"/>
          <w:b/>
          <w:noProof/>
          <w:spacing w:val="-2"/>
          <w:szCs w:val="19"/>
        </w:rPr>
      </w:pPr>
      <w:r w:rsidRPr="00263FA8">
        <w:rPr>
          <w:rFonts w:ascii="Fira Sans" w:hAnsi="Fira Sans"/>
          <w:b/>
          <w:noProof/>
          <w:spacing w:val="-2"/>
          <w:szCs w:val="19"/>
        </w:rPr>
        <w:lastRenderedPageBreak/>
        <w:t>Placówki wsparcia dziennego</w:t>
      </w:r>
    </w:p>
    <w:p w:rsidR="0047224F" w:rsidRPr="00263FA8" w:rsidRDefault="00847E57" w:rsidP="00556052">
      <w:pPr>
        <w:spacing w:line="230" w:lineRule="exact"/>
        <w:rPr>
          <w:shd w:val="clear" w:color="auto" w:fill="FFFFFF"/>
        </w:rPr>
      </w:pPr>
      <w:r w:rsidRPr="00263FA8">
        <w:rPr>
          <w:shd w:val="clear" w:color="auto" w:fill="FFFFFF"/>
        </w:rPr>
        <w:t>Placówki wsparcia dziennego wspomagają rodziny przeżywające trudności w wypełnianiu swoich funkcji opiekuńczo-wychowawczych.</w:t>
      </w:r>
      <w:r w:rsidR="00D23225" w:rsidRPr="00263FA8">
        <w:rPr>
          <w:shd w:val="clear" w:color="auto" w:fill="FFFFFF"/>
        </w:rPr>
        <w:t xml:space="preserve"> </w:t>
      </w:r>
      <w:r w:rsidRPr="00263FA8">
        <w:rPr>
          <w:shd w:val="clear" w:color="auto" w:fill="FFFFFF"/>
        </w:rPr>
        <w:t>O</w:t>
      </w:r>
      <w:r w:rsidR="00D23225" w:rsidRPr="00263FA8">
        <w:rPr>
          <w:shd w:val="clear" w:color="auto" w:fill="FFFFFF"/>
        </w:rPr>
        <w:t xml:space="preserve">rganizują </w:t>
      </w:r>
      <w:r w:rsidRPr="00263FA8">
        <w:rPr>
          <w:shd w:val="clear" w:color="auto" w:fill="FFFFFF"/>
        </w:rPr>
        <w:t xml:space="preserve">one m.in. </w:t>
      </w:r>
      <w:r w:rsidR="00D23225" w:rsidRPr="00263FA8">
        <w:rPr>
          <w:shd w:val="clear" w:color="auto" w:fill="FFFFFF"/>
        </w:rPr>
        <w:t xml:space="preserve">zajęcia: socjoterapeutyczne, </w:t>
      </w:r>
      <w:r w:rsidR="00D23225" w:rsidRPr="00263FA8">
        <w:rPr>
          <w:spacing w:val="-3"/>
          <w:shd w:val="clear" w:color="auto" w:fill="FFFFFF"/>
        </w:rPr>
        <w:t>terapeutyczne, korekcyjne, kompensacyjne oraz logopedyczne, realizują indywidualne programy korekcyjne, psychokorekcyjne lub psychoprofilaktyczne, prowadzą terapię pedagogiczną,</w:t>
      </w:r>
      <w:r w:rsidR="00D23225" w:rsidRPr="00263FA8">
        <w:rPr>
          <w:shd w:val="clear" w:color="auto" w:fill="FFFFFF"/>
        </w:rPr>
        <w:t xml:space="preserve"> psychologiczną i socjoterapię, zapewniają opiekę i wychowanie, pomoc w nauce, organizację czasu wolnego, zabawę i zajęcia sportowe oraz rozwój zainteresowań.</w:t>
      </w:r>
    </w:p>
    <w:p w:rsidR="00533EFF" w:rsidRPr="00263FA8" w:rsidRDefault="0047224F" w:rsidP="00A51071">
      <w:pPr>
        <w:spacing w:after="600"/>
        <w:rPr>
          <w:b/>
        </w:rPr>
      </w:pPr>
      <w:r w:rsidRPr="00263FA8">
        <w:rPr>
          <w:b/>
          <w:noProof/>
          <w:spacing w:val="2"/>
          <w:lang w:eastAsia="pl-PL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09123043" wp14:editId="19D24199">
                <wp:simplePos x="0" y="0"/>
                <wp:positionH relativeFrom="margin">
                  <wp:align>left</wp:align>
                </wp:positionH>
                <wp:positionV relativeFrom="paragraph">
                  <wp:posOffset>5542</wp:posOffset>
                </wp:positionV>
                <wp:extent cx="2172970" cy="1180800"/>
                <wp:effectExtent l="0" t="0" r="0" b="635"/>
                <wp:wrapSquare wrapText="bothSides"/>
                <wp:docPr id="46" name="Pole tekstowe 2" descr="Wzrost o 14,8% liczby korzystających z placówek wsparcia dziennego w końcu 2023 roku w porównaniu do końca 2022 ro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2970" cy="1180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35C4" w:rsidRPr="00BC1507" w:rsidRDefault="004435C4" w:rsidP="0052523A">
                            <w:pPr>
                              <w:autoSpaceDE w:val="0"/>
                              <w:autoSpaceDN w:val="0"/>
                              <w:adjustRightInd w:val="0"/>
                              <w:spacing w:before="360" w:after="200" w:line="260" w:lineRule="exact"/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6A3A7A"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52523A"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  <w:szCs w:val="72"/>
                              </w:rPr>
                              <w:t>4</w:t>
                            </w:r>
                            <w:r w:rsidRPr="0052523A"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  <w:szCs w:val="72"/>
                              </w:rPr>
                              <w:t>,</w:t>
                            </w:r>
                            <w:r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  <w:szCs w:val="72"/>
                              </w:rPr>
                              <w:t>8</w:t>
                            </w:r>
                            <w:r w:rsidRPr="0052523A">
                              <w:rPr>
                                <w:rFonts w:ascii="Fira Sans SemiBold" w:hAnsi="Fira Sans SemiBold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:rsidR="004435C4" w:rsidRPr="00074DD8" w:rsidRDefault="004435C4" w:rsidP="00D23225">
                            <w:pPr>
                              <w:pStyle w:val="tekstnaniebieskimtle"/>
                              <w:spacing w:before="120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 xml:space="preserve">Wskaźnik wzrostu liczby korzystających z placówek </w:t>
                            </w:r>
                            <w:r>
                              <w:br/>
                              <w:t>wsparcia dziennego r/r</w:t>
                            </w:r>
                          </w:p>
                          <w:p w:rsidR="004435C4" w:rsidRPr="00533EFF" w:rsidRDefault="004435C4" w:rsidP="00D23225">
                            <w:pPr>
                              <w:pStyle w:val="tekstnaniebieskimtle"/>
                              <w:spacing w:before="16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123043" id="_x0000_s1038" alt="Wzrost o 14,8% liczby korzystających z placówek wsparcia dziennego w końcu 2023 roku w porównaniu do końca 2022 roku" style="position:absolute;margin-left:0;margin-top:.45pt;width:171.1pt;height:93pt;z-index:2517688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" fillcolor="#001d77" stroked="f">
                <v:stroke joinstyle="miter"/>
                <v:textbox>
                  <w:txbxContent>
                    <w:p w:rsidR="004435C4" w:rsidRPr="00BC1507" w:rsidRDefault="004435C4" w:rsidP="0052523A">
                      <w:pPr>
                        <w:autoSpaceDE w:val="0"/>
                        <w:autoSpaceDN w:val="0"/>
                        <w:adjustRightInd w:val="0"/>
                        <w:spacing w:before="360" w:after="200" w:line="260" w:lineRule="exact"/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 w:rsidRPr="006A3A7A"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  <w:t xml:space="preserve"> </w:t>
                      </w:r>
                      <w:r w:rsidRPr="0052523A">
                        <w:rPr>
                          <w:rFonts w:ascii="Fira Sans SemiBold" w:hAnsi="Fira Sans SemiBold"/>
                          <w:color w:val="FFFFFF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 SemiBold" w:hAnsi="Fira Sans SemiBold"/>
                          <w:color w:val="FFFFFF"/>
                          <w:sz w:val="72"/>
                          <w:szCs w:val="72"/>
                        </w:rPr>
                        <w:t>4</w:t>
                      </w:r>
                      <w:r w:rsidRPr="0052523A">
                        <w:rPr>
                          <w:rFonts w:ascii="Fira Sans SemiBold" w:hAnsi="Fira Sans SemiBold"/>
                          <w:color w:val="FFFFFF"/>
                          <w:sz w:val="72"/>
                          <w:szCs w:val="72"/>
                        </w:rPr>
                        <w:t>,</w:t>
                      </w:r>
                      <w:r>
                        <w:rPr>
                          <w:rFonts w:ascii="Fira Sans SemiBold" w:hAnsi="Fira Sans SemiBold"/>
                          <w:color w:val="FFFFFF"/>
                          <w:sz w:val="72"/>
                          <w:szCs w:val="72"/>
                        </w:rPr>
                        <w:t>8</w:t>
                      </w:r>
                      <w:r w:rsidRPr="0052523A">
                        <w:rPr>
                          <w:rFonts w:ascii="Fira Sans SemiBold" w:hAnsi="Fira Sans SemiBold"/>
                          <w:sz w:val="72"/>
                          <w:szCs w:val="72"/>
                        </w:rPr>
                        <w:t>%</w:t>
                      </w:r>
                    </w:p>
                    <w:p w:rsidR="004435C4" w:rsidRPr="00074DD8" w:rsidRDefault="004435C4" w:rsidP="00D23225">
                      <w:pPr>
                        <w:pStyle w:val="tekstnaniebieskimtle"/>
                        <w:spacing w:before="120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 xml:space="preserve">Wskaźnik wzrostu liczby korzystających z placówek </w:t>
                      </w:r>
                      <w:r>
                        <w:br/>
                        <w:t>wsparcia dziennego r/r</w:t>
                      </w:r>
                    </w:p>
                    <w:p w:rsidR="004435C4" w:rsidRPr="00533EFF" w:rsidRDefault="004435C4" w:rsidP="00D23225">
                      <w:pPr>
                        <w:pStyle w:val="tekstnaniebieskimtle"/>
                        <w:spacing w:before="160"/>
                        <w:jc w:val="center"/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77F3F" w:rsidRPr="00263FA8">
        <w:rPr>
          <w:b/>
        </w:rPr>
        <w:t>Według stanu w dniu 31 grudnia 202</w:t>
      </w:r>
      <w:r w:rsidR="00A379F6" w:rsidRPr="00263FA8">
        <w:rPr>
          <w:b/>
        </w:rPr>
        <w:t>3</w:t>
      </w:r>
      <w:r w:rsidR="00A77F3F" w:rsidRPr="00263FA8">
        <w:rPr>
          <w:b/>
        </w:rPr>
        <w:t xml:space="preserve"> r. na terenie woj. dolnośląskiego działał</w:t>
      </w:r>
      <w:r w:rsidR="00A379F6" w:rsidRPr="00263FA8">
        <w:rPr>
          <w:b/>
        </w:rPr>
        <w:t>y</w:t>
      </w:r>
      <w:r w:rsidR="00A77F3F" w:rsidRPr="00263FA8">
        <w:rPr>
          <w:b/>
        </w:rPr>
        <w:t xml:space="preserve"> 1</w:t>
      </w:r>
      <w:r w:rsidR="00A379F6" w:rsidRPr="00263FA8">
        <w:rPr>
          <w:b/>
        </w:rPr>
        <w:t>83</w:t>
      </w:r>
      <w:r w:rsidR="00A77F3F" w:rsidRPr="00263FA8">
        <w:rPr>
          <w:b/>
        </w:rPr>
        <w:t xml:space="preserve"> pla</w:t>
      </w:r>
      <w:r w:rsidR="00A379F6" w:rsidRPr="00263FA8">
        <w:rPr>
          <w:b/>
        </w:rPr>
        <w:t>ców</w:t>
      </w:r>
      <w:r w:rsidR="00A77F3F" w:rsidRPr="00263FA8">
        <w:rPr>
          <w:b/>
        </w:rPr>
        <w:t>k</w:t>
      </w:r>
      <w:r w:rsidR="00A379F6" w:rsidRPr="00263FA8">
        <w:rPr>
          <w:b/>
        </w:rPr>
        <w:t>i</w:t>
      </w:r>
      <w:r w:rsidR="00A77F3F" w:rsidRPr="00263FA8">
        <w:rPr>
          <w:b/>
        </w:rPr>
        <w:t xml:space="preserve"> wsparcia </w:t>
      </w:r>
      <w:r w:rsidR="00A77F3F" w:rsidRPr="00263FA8">
        <w:rPr>
          <w:b/>
          <w:spacing w:val="2"/>
        </w:rPr>
        <w:t xml:space="preserve">dziennego, tj. o </w:t>
      </w:r>
      <w:r w:rsidR="00A379F6" w:rsidRPr="00263FA8">
        <w:rPr>
          <w:b/>
          <w:spacing w:val="2"/>
        </w:rPr>
        <w:t>30</w:t>
      </w:r>
      <w:r w:rsidRPr="00263FA8">
        <w:rPr>
          <w:b/>
          <w:spacing w:val="2"/>
        </w:rPr>
        <w:t>,</w:t>
      </w:r>
      <w:r w:rsidR="00A379F6" w:rsidRPr="00263FA8">
        <w:rPr>
          <w:b/>
          <w:spacing w:val="2"/>
        </w:rPr>
        <w:t>7</w:t>
      </w:r>
      <w:r w:rsidR="00A77F3F" w:rsidRPr="00263FA8">
        <w:rPr>
          <w:b/>
          <w:spacing w:val="2"/>
        </w:rPr>
        <w:t>% więcej niż przed rokiem.</w:t>
      </w:r>
      <w:r w:rsidR="00A77F3F" w:rsidRPr="00263FA8">
        <w:rPr>
          <w:b/>
        </w:rPr>
        <w:t xml:space="preserve"> Dysponowały</w:t>
      </w:r>
      <w:r w:rsidR="006D5679" w:rsidRPr="00263FA8">
        <w:rPr>
          <w:b/>
        </w:rPr>
        <w:t> </w:t>
      </w:r>
      <w:r w:rsidR="00A77F3F" w:rsidRPr="00263FA8">
        <w:rPr>
          <w:b/>
        </w:rPr>
        <w:t xml:space="preserve">one </w:t>
      </w:r>
      <w:r w:rsidRPr="00263FA8">
        <w:rPr>
          <w:b/>
        </w:rPr>
        <w:t>4,</w:t>
      </w:r>
      <w:r w:rsidR="006D5679" w:rsidRPr="00263FA8">
        <w:rPr>
          <w:b/>
        </w:rPr>
        <w:t>9</w:t>
      </w:r>
      <w:r w:rsidR="00A77F3F" w:rsidRPr="00263FA8">
        <w:rPr>
          <w:b/>
        </w:rPr>
        <w:t xml:space="preserve"> tys. miejsc (o </w:t>
      </w:r>
      <w:r w:rsidR="006D5679" w:rsidRPr="00263FA8">
        <w:rPr>
          <w:b/>
        </w:rPr>
        <w:t>19</w:t>
      </w:r>
      <w:r w:rsidRPr="00263FA8">
        <w:rPr>
          <w:b/>
        </w:rPr>
        <w:t>,</w:t>
      </w:r>
      <w:r w:rsidR="006D5679" w:rsidRPr="00263FA8">
        <w:rPr>
          <w:b/>
        </w:rPr>
        <w:t>5</w:t>
      </w:r>
      <w:r w:rsidR="00A77F3F" w:rsidRPr="00263FA8">
        <w:rPr>
          <w:b/>
        </w:rPr>
        <w:t>% więcej niż w</w:t>
      </w:r>
      <w:r w:rsidR="006D5679" w:rsidRPr="00263FA8">
        <w:rPr>
          <w:b/>
        </w:rPr>
        <w:t> </w:t>
      </w:r>
      <w:r w:rsidR="00A77F3F" w:rsidRPr="00263FA8">
        <w:rPr>
          <w:b/>
        </w:rPr>
        <w:t>202</w:t>
      </w:r>
      <w:r w:rsidR="006D5679" w:rsidRPr="00263FA8">
        <w:rPr>
          <w:b/>
        </w:rPr>
        <w:t>2</w:t>
      </w:r>
      <w:r w:rsidR="00FB61A9" w:rsidRPr="00263FA8">
        <w:rPr>
          <w:b/>
        </w:rPr>
        <w:t xml:space="preserve"> r.) i </w:t>
      </w:r>
      <w:r w:rsidR="00A77F3F" w:rsidRPr="00263FA8">
        <w:rPr>
          <w:b/>
        </w:rPr>
        <w:t xml:space="preserve">korzystało </w:t>
      </w:r>
      <w:r w:rsidR="00FB61A9" w:rsidRPr="00263FA8">
        <w:rPr>
          <w:b/>
        </w:rPr>
        <w:t xml:space="preserve">z nich </w:t>
      </w:r>
      <w:r w:rsidR="00C70BAD" w:rsidRPr="00263FA8">
        <w:rPr>
          <w:b/>
        </w:rPr>
        <w:t>4</w:t>
      </w:r>
      <w:r w:rsidR="00D63455" w:rsidRPr="00263FA8">
        <w:rPr>
          <w:b/>
        </w:rPr>
        <w:t>,</w:t>
      </w:r>
      <w:r w:rsidR="00C70BAD" w:rsidRPr="00263FA8">
        <w:rPr>
          <w:b/>
        </w:rPr>
        <w:t>1</w:t>
      </w:r>
      <w:r w:rsidR="00A77F3F" w:rsidRPr="00263FA8">
        <w:rPr>
          <w:b/>
        </w:rPr>
        <w:t xml:space="preserve"> tys. podopiecznych (tj. więcej o </w:t>
      </w:r>
      <w:r w:rsidRPr="00263FA8">
        <w:rPr>
          <w:b/>
        </w:rPr>
        <w:t>1</w:t>
      </w:r>
      <w:r w:rsidR="00C70BAD" w:rsidRPr="00263FA8">
        <w:rPr>
          <w:b/>
        </w:rPr>
        <w:t>4</w:t>
      </w:r>
      <w:r w:rsidRPr="00263FA8">
        <w:rPr>
          <w:b/>
        </w:rPr>
        <w:t>,</w:t>
      </w:r>
      <w:r w:rsidR="00C70BAD" w:rsidRPr="00263FA8">
        <w:rPr>
          <w:b/>
        </w:rPr>
        <w:t>8</w:t>
      </w:r>
      <w:r w:rsidR="00A77F3F" w:rsidRPr="00263FA8">
        <w:rPr>
          <w:b/>
        </w:rPr>
        <w:t>% niż przed rokiem).</w:t>
      </w:r>
    </w:p>
    <w:p w:rsidR="00A77F3F" w:rsidRPr="00263FA8" w:rsidRDefault="00A379F6" w:rsidP="00556052">
      <w:pPr>
        <w:spacing w:after="0" w:line="230" w:lineRule="exact"/>
        <w:rPr>
          <w:shd w:val="clear" w:color="auto" w:fill="FFFFFF"/>
        </w:rPr>
      </w:pPr>
      <w:r w:rsidRPr="00263FA8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94432" behindDoc="1" locked="0" layoutInCell="1" allowOverlap="1" wp14:anchorId="07382BBE" wp14:editId="10F2D1F2">
                <wp:simplePos x="0" y="0"/>
                <wp:positionH relativeFrom="column">
                  <wp:posOffset>5226050</wp:posOffset>
                </wp:positionH>
                <wp:positionV relativeFrom="paragraph">
                  <wp:posOffset>204470</wp:posOffset>
                </wp:positionV>
                <wp:extent cx="1822450" cy="679450"/>
                <wp:effectExtent l="0" t="0" r="0" b="6350"/>
                <wp:wrapTight wrapText="bothSides">
                  <wp:wrapPolygon edited="0">
                    <wp:start x="677" y="0"/>
                    <wp:lineTo x="677" y="21196"/>
                    <wp:lineTo x="20772" y="21196"/>
                    <wp:lineTo x="20772" y="0"/>
                    <wp:lineTo x="677" y="0"/>
                  </wp:wrapPolygon>
                </wp:wrapTight>
                <wp:docPr id="9" name="Pole tekstowe 9" descr="W 2023 r. w województwie dolnośląskim przybyły 43 placówki wsparcia dzienne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0" cy="679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35C4" w:rsidRPr="00632154" w:rsidRDefault="004435C4" w:rsidP="00A379F6">
                            <w:pPr>
                              <w:pStyle w:val="tekstzboku"/>
                              <w:spacing w:before="60"/>
                            </w:pPr>
                            <w:r>
                              <w:t>W 2023 r. w województwie dolnośląskim przybyły 43 placówki wsparcia dziennego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82BBE" id="Pole tekstowe 9" o:spid="_x0000_s1039" type="#_x0000_t202" alt="W 2023 r. w województwie dolnośląskim przybyły 43 placówki wsparcia dziennego" style="position:absolute;margin-left:411.5pt;margin-top:16.1pt;width:143.5pt;height:53.5pt;z-index:-251522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" filled="f" stroked="f">
                <v:textbox>
                  <w:txbxContent>
                    <w:p w:rsidR="004435C4" w:rsidRPr="00632154" w:rsidRDefault="004435C4" w:rsidP="00A379F6">
                      <w:pPr>
                        <w:pStyle w:val="tekstzboku"/>
                        <w:spacing w:before="60"/>
                      </w:pPr>
                      <w:r>
                        <w:t>W 2023 r. w województwie dolnośląskim przybyły 43 placówki wsparcia dziennego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77F3F" w:rsidRPr="00263FA8">
        <w:rPr>
          <w:shd w:val="clear" w:color="auto" w:fill="FFFFFF"/>
        </w:rPr>
        <w:t>W województwie dolnośląskim w końcu 202</w:t>
      </w:r>
      <w:r w:rsidRPr="00263FA8">
        <w:rPr>
          <w:shd w:val="clear" w:color="auto" w:fill="FFFFFF"/>
        </w:rPr>
        <w:t>3</w:t>
      </w:r>
      <w:r w:rsidR="00A77F3F" w:rsidRPr="00263FA8">
        <w:rPr>
          <w:shd w:val="clear" w:color="auto" w:fill="FFFFFF"/>
        </w:rPr>
        <w:t xml:space="preserve"> r. działał</w:t>
      </w:r>
      <w:r w:rsidRPr="00263FA8">
        <w:rPr>
          <w:shd w:val="clear" w:color="auto" w:fill="FFFFFF"/>
        </w:rPr>
        <w:t>y</w:t>
      </w:r>
      <w:r w:rsidR="00A77F3F" w:rsidRPr="00263FA8">
        <w:rPr>
          <w:shd w:val="clear" w:color="auto" w:fill="FFFFFF"/>
        </w:rPr>
        <w:t xml:space="preserve"> 1</w:t>
      </w:r>
      <w:r w:rsidRPr="00263FA8">
        <w:rPr>
          <w:shd w:val="clear" w:color="auto" w:fill="FFFFFF"/>
        </w:rPr>
        <w:t>83</w:t>
      </w:r>
      <w:r w:rsidR="00A77F3F" w:rsidRPr="00263FA8">
        <w:rPr>
          <w:shd w:val="clear" w:color="auto" w:fill="FFFFFF"/>
        </w:rPr>
        <w:t xml:space="preserve"> placówk</w:t>
      </w:r>
      <w:r w:rsidRPr="00263FA8">
        <w:rPr>
          <w:shd w:val="clear" w:color="auto" w:fill="FFFFFF"/>
        </w:rPr>
        <w:t>i</w:t>
      </w:r>
      <w:r w:rsidR="00A77F3F" w:rsidRPr="00263FA8">
        <w:rPr>
          <w:shd w:val="clear" w:color="auto" w:fill="FFFFFF"/>
        </w:rPr>
        <w:t xml:space="preserve"> wsparcia dziennego. W</w:t>
      </w:r>
      <w:r w:rsidRPr="00263FA8">
        <w:rPr>
          <w:shd w:val="clear" w:color="auto" w:fill="FFFFFF"/>
        </w:rPr>
        <w:t> </w:t>
      </w:r>
      <w:r w:rsidR="00A77F3F" w:rsidRPr="00263FA8">
        <w:rPr>
          <w:shd w:val="clear" w:color="auto" w:fill="FFFFFF"/>
        </w:rPr>
        <w:t>stosunku do 202</w:t>
      </w:r>
      <w:r w:rsidRPr="00263FA8">
        <w:rPr>
          <w:shd w:val="clear" w:color="auto" w:fill="FFFFFF"/>
        </w:rPr>
        <w:t>2</w:t>
      </w:r>
      <w:r w:rsidR="00A77F3F" w:rsidRPr="00263FA8">
        <w:rPr>
          <w:shd w:val="clear" w:color="auto" w:fill="FFFFFF"/>
        </w:rPr>
        <w:t xml:space="preserve"> r. ich liczba zwiększyła się o </w:t>
      </w:r>
      <w:r w:rsidR="0047224F" w:rsidRPr="00263FA8">
        <w:rPr>
          <w:shd w:val="clear" w:color="auto" w:fill="FFFFFF"/>
        </w:rPr>
        <w:t>4</w:t>
      </w:r>
      <w:r w:rsidRPr="00263FA8">
        <w:rPr>
          <w:shd w:val="clear" w:color="auto" w:fill="FFFFFF"/>
        </w:rPr>
        <w:t>3</w:t>
      </w:r>
      <w:r w:rsidR="00A77F3F" w:rsidRPr="00263FA8">
        <w:rPr>
          <w:shd w:val="clear" w:color="auto" w:fill="FFFFFF"/>
        </w:rPr>
        <w:t xml:space="preserve"> jednostk</w:t>
      </w:r>
      <w:r w:rsidRPr="00263FA8">
        <w:rPr>
          <w:shd w:val="clear" w:color="auto" w:fill="FFFFFF"/>
        </w:rPr>
        <w:t>i</w:t>
      </w:r>
      <w:r w:rsidR="00A77F3F" w:rsidRPr="00263FA8">
        <w:rPr>
          <w:shd w:val="clear" w:color="auto" w:fill="FFFFFF"/>
        </w:rPr>
        <w:t xml:space="preserve">. Najwięcej </w:t>
      </w:r>
      <w:r w:rsidR="001D18D9" w:rsidRPr="00263FA8">
        <w:rPr>
          <w:shd w:val="clear" w:color="auto" w:fill="FFFFFF"/>
        </w:rPr>
        <w:t>instytucji</w:t>
      </w:r>
      <w:r w:rsidR="00A77F3F" w:rsidRPr="00263FA8">
        <w:rPr>
          <w:shd w:val="clear" w:color="auto" w:fill="FFFFFF"/>
        </w:rPr>
        <w:t xml:space="preserve"> tego typu </w:t>
      </w:r>
      <w:r w:rsidR="00A77F3F" w:rsidRPr="00263FA8">
        <w:rPr>
          <w:spacing w:val="-2"/>
          <w:shd w:val="clear" w:color="auto" w:fill="FFFFFF"/>
        </w:rPr>
        <w:t>zlokalizowanych było w powiecie wrocławskim (</w:t>
      </w:r>
      <w:r w:rsidR="001D18D9" w:rsidRPr="00263FA8">
        <w:rPr>
          <w:spacing w:val="-2"/>
          <w:shd w:val="clear" w:color="auto" w:fill="FFFFFF"/>
        </w:rPr>
        <w:t>33</w:t>
      </w:r>
      <w:r w:rsidR="00A77F3F" w:rsidRPr="00263FA8">
        <w:rPr>
          <w:spacing w:val="-2"/>
          <w:shd w:val="clear" w:color="auto" w:fill="FFFFFF"/>
        </w:rPr>
        <w:t xml:space="preserve">), </w:t>
      </w:r>
      <w:r w:rsidR="00101D1F" w:rsidRPr="00263FA8">
        <w:rPr>
          <w:spacing w:val="-2"/>
          <w:shd w:val="clear" w:color="auto" w:fill="FFFFFF"/>
        </w:rPr>
        <w:t>we</w:t>
      </w:r>
      <w:r w:rsidR="00A77F3F" w:rsidRPr="00263FA8">
        <w:rPr>
          <w:spacing w:val="-2"/>
          <w:shd w:val="clear" w:color="auto" w:fill="FFFFFF"/>
        </w:rPr>
        <w:t xml:space="preserve"> Wrocławiu (</w:t>
      </w:r>
      <w:r w:rsidR="001D18D9" w:rsidRPr="00263FA8">
        <w:rPr>
          <w:spacing w:val="-2"/>
          <w:shd w:val="clear" w:color="auto" w:fill="FFFFFF"/>
        </w:rPr>
        <w:t>25</w:t>
      </w:r>
      <w:r w:rsidR="00101D1F" w:rsidRPr="00263FA8">
        <w:rPr>
          <w:spacing w:val="-2"/>
          <w:shd w:val="clear" w:color="auto" w:fill="FFFFFF"/>
        </w:rPr>
        <w:t>) i powiecie kłodzkim </w:t>
      </w:r>
      <w:r w:rsidR="00A77F3F" w:rsidRPr="00263FA8">
        <w:rPr>
          <w:spacing w:val="-2"/>
          <w:shd w:val="clear" w:color="auto" w:fill="FFFFFF"/>
        </w:rPr>
        <w:t>(</w:t>
      </w:r>
      <w:r w:rsidR="001D18D9" w:rsidRPr="00263FA8">
        <w:rPr>
          <w:spacing w:val="-2"/>
          <w:shd w:val="clear" w:color="auto" w:fill="FFFFFF"/>
        </w:rPr>
        <w:t>2</w:t>
      </w:r>
      <w:r w:rsidR="00A77F3F" w:rsidRPr="00263FA8">
        <w:rPr>
          <w:spacing w:val="-2"/>
          <w:shd w:val="clear" w:color="auto" w:fill="FFFFFF"/>
        </w:rPr>
        <w:t>1).</w:t>
      </w:r>
      <w:r w:rsidR="00A77F3F" w:rsidRPr="00263FA8">
        <w:rPr>
          <w:shd w:val="clear" w:color="auto" w:fill="FFFFFF"/>
        </w:rPr>
        <w:t xml:space="preserve"> Spośród wszystkich placówek wsparcia dziennego najwięcej odnotowano placówek typu opiekuńczego (</w:t>
      </w:r>
      <w:r w:rsidR="0047224F" w:rsidRPr="00263FA8">
        <w:rPr>
          <w:shd w:val="clear" w:color="auto" w:fill="FFFFFF"/>
        </w:rPr>
        <w:t>1</w:t>
      </w:r>
      <w:r w:rsidR="004435C4" w:rsidRPr="00263FA8">
        <w:rPr>
          <w:shd w:val="clear" w:color="auto" w:fill="FFFFFF"/>
        </w:rPr>
        <w:t>2</w:t>
      </w:r>
      <w:r w:rsidR="0047224F" w:rsidRPr="00263FA8">
        <w:rPr>
          <w:shd w:val="clear" w:color="auto" w:fill="FFFFFF"/>
        </w:rPr>
        <w:t>0</w:t>
      </w:r>
      <w:r w:rsidR="00A77F3F" w:rsidRPr="00263FA8">
        <w:rPr>
          <w:shd w:val="clear" w:color="auto" w:fill="FFFFFF"/>
        </w:rPr>
        <w:t xml:space="preserve"> wobec </w:t>
      </w:r>
      <w:r w:rsidR="004435C4" w:rsidRPr="00263FA8">
        <w:rPr>
          <w:shd w:val="clear" w:color="auto" w:fill="FFFFFF"/>
        </w:rPr>
        <w:t>10</w:t>
      </w:r>
      <w:r w:rsidR="0047224F" w:rsidRPr="00263FA8">
        <w:rPr>
          <w:shd w:val="clear" w:color="auto" w:fill="FFFFFF"/>
        </w:rPr>
        <w:t>7</w:t>
      </w:r>
      <w:r w:rsidR="00A77F3F" w:rsidRPr="00263FA8">
        <w:rPr>
          <w:shd w:val="clear" w:color="auto" w:fill="FFFFFF"/>
        </w:rPr>
        <w:t xml:space="preserve"> w końcu 202</w:t>
      </w:r>
      <w:r w:rsidR="004435C4" w:rsidRPr="00263FA8">
        <w:rPr>
          <w:shd w:val="clear" w:color="auto" w:fill="FFFFFF"/>
        </w:rPr>
        <w:t>2</w:t>
      </w:r>
      <w:r w:rsidR="00A77F3F" w:rsidRPr="00263FA8">
        <w:rPr>
          <w:shd w:val="clear" w:color="auto" w:fill="FFFFFF"/>
        </w:rPr>
        <w:t xml:space="preserve"> r.), z których </w:t>
      </w:r>
      <w:r w:rsidR="00636D9F" w:rsidRPr="00263FA8">
        <w:rPr>
          <w:shd w:val="clear" w:color="auto" w:fill="FFFFFF"/>
        </w:rPr>
        <w:t>ponad</w:t>
      </w:r>
      <w:r w:rsidR="00A77F3F" w:rsidRPr="00263FA8">
        <w:rPr>
          <w:shd w:val="clear" w:color="auto" w:fill="FFFFFF"/>
        </w:rPr>
        <w:t xml:space="preserve"> połowa (</w:t>
      </w:r>
      <w:r w:rsidR="00636D9F" w:rsidRPr="00263FA8">
        <w:rPr>
          <w:shd w:val="clear" w:color="auto" w:fill="FFFFFF"/>
        </w:rPr>
        <w:t>55</w:t>
      </w:r>
      <w:r w:rsidR="0047224F" w:rsidRPr="00263FA8">
        <w:rPr>
          <w:shd w:val="clear" w:color="auto" w:fill="FFFFFF"/>
        </w:rPr>
        <w:t>,</w:t>
      </w:r>
      <w:r w:rsidR="00636D9F" w:rsidRPr="00263FA8">
        <w:rPr>
          <w:shd w:val="clear" w:color="auto" w:fill="FFFFFF"/>
        </w:rPr>
        <w:t>0</w:t>
      </w:r>
      <w:r w:rsidR="00A77F3F" w:rsidRPr="00263FA8">
        <w:rPr>
          <w:shd w:val="clear" w:color="auto" w:fill="FFFFFF"/>
        </w:rPr>
        <w:t>%) to placówki pracujące 5 dni w tygodniu.</w:t>
      </w:r>
    </w:p>
    <w:p w:rsidR="005972C8" w:rsidRDefault="005972C8" w:rsidP="00556052">
      <w:pPr>
        <w:spacing w:before="0" w:line="230" w:lineRule="exact"/>
        <w:rPr>
          <w:shd w:val="clear" w:color="auto" w:fill="FFFFFF"/>
        </w:rPr>
      </w:pPr>
      <w:r w:rsidRPr="005972C8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57</w:t>
      </w:r>
      <w:r w:rsidRPr="005972C8">
        <w:rPr>
          <w:shd w:val="clear" w:color="auto" w:fill="FFFFFF"/>
        </w:rPr>
        <w:t>,9% placówek dziennych organem prowadzącym był samorząd gminny i powiatowy.</w:t>
      </w:r>
      <w:r>
        <w:rPr>
          <w:shd w:val="clear" w:color="auto" w:fill="FFFFFF"/>
        </w:rPr>
        <w:t xml:space="preserve"> </w:t>
      </w:r>
      <w:r w:rsidRPr="005972C8">
        <w:rPr>
          <w:shd w:val="clear" w:color="auto" w:fill="FFFFFF"/>
        </w:rPr>
        <w:t>Pozostałe prowadzone były m.in. przez</w:t>
      </w:r>
      <w:r>
        <w:rPr>
          <w:shd w:val="clear" w:color="auto" w:fill="FFFFFF"/>
        </w:rPr>
        <w:t>:</w:t>
      </w:r>
      <w:r w:rsidRPr="005972C8">
        <w:rPr>
          <w:shd w:val="clear" w:color="auto" w:fill="FFFFFF"/>
        </w:rPr>
        <w:t xml:space="preserve"> stowarzyszenia</w:t>
      </w:r>
      <w:r>
        <w:rPr>
          <w:shd w:val="clear" w:color="auto" w:fill="FFFFFF"/>
        </w:rPr>
        <w:t xml:space="preserve"> (26,2%)</w:t>
      </w:r>
      <w:r w:rsidRPr="005972C8">
        <w:rPr>
          <w:shd w:val="clear" w:color="auto" w:fill="FFFFFF"/>
        </w:rPr>
        <w:t>,</w:t>
      </w:r>
      <w:r>
        <w:rPr>
          <w:shd w:val="clear" w:color="auto" w:fill="FFFFFF"/>
        </w:rPr>
        <w:t xml:space="preserve"> </w:t>
      </w:r>
      <w:r w:rsidRPr="005972C8">
        <w:rPr>
          <w:shd w:val="clear" w:color="auto" w:fill="FFFFFF"/>
        </w:rPr>
        <w:t>kościoły</w:t>
      </w:r>
      <w:r>
        <w:rPr>
          <w:shd w:val="clear" w:color="auto" w:fill="FFFFFF"/>
        </w:rPr>
        <w:t xml:space="preserve"> (6,0%)</w:t>
      </w:r>
      <w:r w:rsidRPr="005972C8">
        <w:rPr>
          <w:shd w:val="clear" w:color="auto" w:fill="FFFFFF"/>
        </w:rPr>
        <w:t>,</w:t>
      </w:r>
      <w:r>
        <w:rPr>
          <w:shd w:val="clear" w:color="auto" w:fill="FFFFFF"/>
        </w:rPr>
        <w:t xml:space="preserve"> wspólnoty samorządowe (3,3%)</w:t>
      </w:r>
      <w:r w:rsidR="00E0742C">
        <w:rPr>
          <w:shd w:val="clear" w:color="auto" w:fill="FFFFFF"/>
        </w:rPr>
        <w:t xml:space="preserve">, </w:t>
      </w:r>
      <w:r w:rsidRPr="005972C8">
        <w:rPr>
          <w:shd w:val="clear" w:color="auto" w:fill="FFFFFF"/>
        </w:rPr>
        <w:t>fundacje</w:t>
      </w:r>
      <w:r w:rsidR="00E0742C">
        <w:rPr>
          <w:shd w:val="clear" w:color="auto" w:fill="FFFFFF"/>
        </w:rPr>
        <w:t xml:space="preserve"> (2,7%)</w:t>
      </w:r>
      <w:r w:rsidRPr="005972C8">
        <w:rPr>
          <w:shd w:val="clear" w:color="auto" w:fill="FFFFFF"/>
        </w:rPr>
        <w:t>.</w:t>
      </w:r>
    </w:p>
    <w:p w:rsidR="00FC6B7D" w:rsidRPr="00EC7A76" w:rsidRDefault="00FC6B7D" w:rsidP="00FC6B7D">
      <w:pPr>
        <w:spacing w:after="0"/>
        <w:ind w:left="964" w:hanging="964"/>
        <w:jc w:val="both"/>
        <w:rPr>
          <w:b/>
          <w:spacing w:val="-3"/>
          <w:szCs w:val="19"/>
          <w:shd w:val="clear" w:color="auto" w:fill="FFFFFF"/>
        </w:rPr>
      </w:pPr>
      <w:r>
        <w:rPr>
          <w:b/>
          <w:spacing w:val="-2"/>
          <w:szCs w:val="19"/>
          <w:shd w:val="clear" w:color="auto" w:fill="FFFFFF"/>
        </w:rPr>
        <w:t>Wykres</w:t>
      </w:r>
      <w:r w:rsidRPr="00486841">
        <w:rPr>
          <w:b/>
          <w:spacing w:val="-2"/>
          <w:szCs w:val="19"/>
          <w:shd w:val="clear" w:color="auto" w:fill="FFFFFF"/>
        </w:rPr>
        <w:t xml:space="preserve"> </w:t>
      </w:r>
      <w:r w:rsidR="00556052">
        <w:rPr>
          <w:b/>
          <w:spacing w:val="-2"/>
          <w:szCs w:val="19"/>
          <w:shd w:val="clear" w:color="auto" w:fill="FFFFFF"/>
        </w:rPr>
        <w:t>6</w:t>
      </w:r>
      <w:r w:rsidRPr="00486841">
        <w:rPr>
          <w:b/>
          <w:spacing w:val="-2"/>
          <w:szCs w:val="19"/>
          <w:shd w:val="clear" w:color="auto" w:fill="FFFFFF"/>
        </w:rPr>
        <w:t xml:space="preserve">. </w:t>
      </w:r>
      <w:r w:rsidR="00556052">
        <w:rPr>
          <w:b/>
          <w:spacing w:val="-2"/>
          <w:szCs w:val="19"/>
          <w:shd w:val="clear" w:color="auto" w:fill="FFFFFF"/>
        </w:rPr>
        <w:t>Placówki wsparcia dziennego</w:t>
      </w:r>
    </w:p>
    <w:p w:rsidR="00FC6B7D" w:rsidRDefault="00FC6B7D" w:rsidP="00FC6B7D">
      <w:pPr>
        <w:spacing w:before="0" w:after="0"/>
        <w:ind w:left="851"/>
        <w:jc w:val="both"/>
        <w:rPr>
          <w:spacing w:val="-2"/>
          <w:szCs w:val="19"/>
          <w:shd w:val="clear" w:color="auto" w:fill="FFFFFF"/>
        </w:rPr>
      </w:pPr>
      <w:r w:rsidRPr="00FC6799">
        <w:rPr>
          <w:spacing w:val="-2"/>
          <w:szCs w:val="19"/>
          <w:shd w:val="clear" w:color="auto" w:fill="FFFFFF"/>
        </w:rPr>
        <w:t>Stan w dniu 31 grudnia</w:t>
      </w:r>
    </w:p>
    <w:p w:rsidR="00A77F3F" w:rsidRPr="00263FA8" w:rsidRDefault="0046061C" w:rsidP="0046061C">
      <w:pPr>
        <w:spacing w:before="3120" w:line="230" w:lineRule="exact"/>
        <w:rPr>
          <w:shd w:val="clear" w:color="auto" w:fill="FFFFFF"/>
        </w:rPr>
      </w:pPr>
      <w:r>
        <w:rPr>
          <w:b/>
          <w:noProof/>
          <w:spacing w:val="-2"/>
          <w:szCs w:val="19"/>
          <w:lang w:eastAsia="pl-PL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523875</wp:posOffset>
            </wp:positionH>
            <wp:positionV relativeFrom="paragraph">
              <wp:posOffset>61595</wp:posOffset>
            </wp:positionV>
            <wp:extent cx="4539996" cy="1869948"/>
            <wp:effectExtent l="0" t="0" r="0" b="0"/>
            <wp:wrapNone/>
            <wp:docPr id="11" name="Obraz 11" descr="Wykres słupkowy pionowy dotyczący liczby placówek wsparcia dziennego w latach 2015-2023. Na wykresie można zobaczyć znaczący ich wzrost w 2023 r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__0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9996" cy="1869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7F3F" w:rsidRPr="00263FA8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85216" behindDoc="1" locked="0" layoutInCell="1" allowOverlap="1" wp14:anchorId="5D0F5E0F" wp14:editId="31985BB0">
                <wp:simplePos x="0" y="0"/>
                <wp:positionH relativeFrom="column">
                  <wp:posOffset>5213350</wp:posOffset>
                </wp:positionH>
                <wp:positionV relativeFrom="paragraph">
                  <wp:posOffset>274320</wp:posOffset>
                </wp:positionV>
                <wp:extent cx="1784350" cy="679450"/>
                <wp:effectExtent l="0" t="0" r="0" b="6350"/>
                <wp:wrapTight wrapText="bothSides">
                  <wp:wrapPolygon edited="0">
                    <wp:start x="692" y="0"/>
                    <wp:lineTo x="692" y="21196"/>
                    <wp:lineTo x="20754" y="21196"/>
                    <wp:lineTo x="20754" y="0"/>
                    <wp:lineTo x="692" y="0"/>
                  </wp:wrapPolygon>
                </wp:wrapTight>
                <wp:docPr id="25" name="Pole tekstowe 25" descr="W 2023 r. liczba wychowanków placówek wsparcia dziennego w skali roku zwiększyła się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0" cy="679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35C4" w:rsidRPr="00632154" w:rsidRDefault="004435C4" w:rsidP="00A379F6">
                            <w:pPr>
                              <w:pStyle w:val="tekstzboku"/>
                              <w:spacing w:before="60"/>
                            </w:pPr>
                            <w:r>
                              <w:t>W 202</w:t>
                            </w:r>
                            <w:r w:rsidR="006D5679">
                              <w:t>3</w:t>
                            </w:r>
                            <w:r>
                              <w:t xml:space="preserve"> r. liczba wychowanków placówek wsparcia dziennego w skali roku zwiększyła się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F5E0F" id="Pole tekstowe 25" o:spid="_x0000_s1040" type="#_x0000_t202" alt="W 2023 r. liczba wychowanków placówek wsparcia dziennego w skali roku zwiększyła się" style="position:absolute;margin-left:410.5pt;margin-top:21.6pt;width:140.5pt;height:53.5pt;z-index:-251531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" filled="f" stroked="f">
                <v:textbox>
                  <w:txbxContent>
                    <w:p w:rsidR="004435C4" w:rsidRPr="00632154" w:rsidRDefault="004435C4" w:rsidP="00A379F6">
                      <w:pPr>
                        <w:pStyle w:val="tekstzboku"/>
                        <w:spacing w:before="60"/>
                      </w:pPr>
                      <w:r>
                        <w:t>W 202</w:t>
                      </w:r>
                      <w:r w:rsidR="006D5679">
                        <w:t>3</w:t>
                      </w:r>
                      <w:r>
                        <w:t xml:space="preserve"> r. liczba wychowanków placówek wsparcia dziennego w skali roku zwiększyła się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77F3F" w:rsidRPr="00263FA8">
        <w:rPr>
          <w:shd w:val="clear" w:color="auto" w:fill="FFFFFF"/>
        </w:rPr>
        <w:t>Do dyspozycji podopiecznych w końcu 202</w:t>
      </w:r>
      <w:r w:rsidR="004435C4" w:rsidRPr="00263FA8">
        <w:rPr>
          <w:shd w:val="clear" w:color="auto" w:fill="FFFFFF"/>
        </w:rPr>
        <w:t>3</w:t>
      </w:r>
      <w:r w:rsidR="00A77F3F" w:rsidRPr="00263FA8">
        <w:rPr>
          <w:shd w:val="clear" w:color="auto" w:fill="FFFFFF"/>
        </w:rPr>
        <w:t xml:space="preserve"> r. było </w:t>
      </w:r>
      <w:r w:rsidR="0047224F" w:rsidRPr="00263FA8">
        <w:rPr>
          <w:shd w:val="clear" w:color="auto" w:fill="FFFFFF"/>
        </w:rPr>
        <w:t>4,</w:t>
      </w:r>
      <w:r w:rsidR="004435C4" w:rsidRPr="00263FA8">
        <w:rPr>
          <w:shd w:val="clear" w:color="auto" w:fill="FFFFFF"/>
        </w:rPr>
        <w:t>9</w:t>
      </w:r>
      <w:r w:rsidR="00A77F3F" w:rsidRPr="00263FA8">
        <w:rPr>
          <w:shd w:val="clear" w:color="auto" w:fill="FFFFFF"/>
        </w:rPr>
        <w:t xml:space="preserve"> tys. miejsc (tj. więcej o </w:t>
      </w:r>
      <w:r w:rsidR="004435C4" w:rsidRPr="00263FA8">
        <w:rPr>
          <w:shd w:val="clear" w:color="auto" w:fill="FFFFFF"/>
        </w:rPr>
        <w:t>799</w:t>
      </w:r>
      <w:r w:rsidR="00A77F3F" w:rsidRPr="00263FA8">
        <w:rPr>
          <w:shd w:val="clear" w:color="auto" w:fill="FFFFFF"/>
        </w:rPr>
        <w:t xml:space="preserve"> miejsc niż przed rokiem), z których </w:t>
      </w:r>
      <w:r w:rsidR="004435C4" w:rsidRPr="00263FA8">
        <w:rPr>
          <w:shd w:val="clear" w:color="auto" w:fill="FFFFFF"/>
        </w:rPr>
        <w:t>64</w:t>
      </w:r>
      <w:r w:rsidR="00A77F3F" w:rsidRPr="00263FA8">
        <w:rPr>
          <w:shd w:val="clear" w:color="auto" w:fill="FFFFFF"/>
        </w:rPr>
        <w:t>,</w:t>
      </w:r>
      <w:r w:rsidR="004435C4" w:rsidRPr="00263FA8">
        <w:rPr>
          <w:shd w:val="clear" w:color="auto" w:fill="FFFFFF"/>
        </w:rPr>
        <w:t>6</w:t>
      </w:r>
      <w:r w:rsidR="00A77F3F" w:rsidRPr="00263FA8">
        <w:rPr>
          <w:shd w:val="clear" w:color="auto" w:fill="FFFFFF"/>
        </w:rPr>
        <w:t>% (w końcu 202</w:t>
      </w:r>
      <w:r w:rsidR="004435C4" w:rsidRPr="00263FA8">
        <w:rPr>
          <w:shd w:val="clear" w:color="auto" w:fill="FFFFFF"/>
        </w:rPr>
        <w:t>2</w:t>
      </w:r>
      <w:r w:rsidR="00A77F3F" w:rsidRPr="00263FA8">
        <w:rPr>
          <w:shd w:val="clear" w:color="auto" w:fill="FFFFFF"/>
        </w:rPr>
        <w:t xml:space="preserve"> r. – </w:t>
      </w:r>
      <w:r w:rsidR="0047224F" w:rsidRPr="00263FA8">
        <w:rPr>
          <w:shd w:val="clear" w:color="auto" w:fill="FFFFFF"/>
        </w:rPr>
        <w:t>71,</w:t>
      </w:r>
      <w:r w:rsidR="004435C4" w:rsidRPr="00263FA8">
        <w:rPr>
          <w:shd w:val="clear" w:color="auto" w:fill="FFFFFF"/>
        </w:rPr>
        <w:t>5</w:t>
      </w:r>
      <w:r w:rsidR="00A77F3F" w:rsidRPr="00263FA8">
        <w:rPr>
          <w:shd w:val="clear" w:color="auto" w:fill="FFFFFF"/>
        </w:rPr>
        <w:t>%) oferowały placówki opiekuńcze.</w:t>
      </w:r>
      <w:r w:rsidR="00A77F3F" w:rsidRPr="00263FA8">
        <w:rPr>
          <w:b/>
          <w:noProof/>
          <w:spacing w:val="-2"/>
          <w:szCs w:val="19"/>
          <w:lang w:eastAsia="pl-PL"/>
        </w:rPr>
        <w:t xml:space="preserve"> </w:t>
      </w:r>
    </w:p>
    <w:p w:rsidR="00A77F3F" w:rsidRDefault="00A77F3F" w:rsidP="00556052">
      <w:pPr>
        <w:spacing w:line="230" w:lineRule="exact"/>
        <w:rPr>
          <w:spacing w:val="-2"/>
          <w:shd w:val="clear" w:color="auto" w:fill="FFFFFF"/>
        </w:rPr>
      </w:pPr>
      <w:r w:rsidRPr="00263FA8">
        <w:rPr>
          <w:shd w:val="clear" w:color="auto" w:fill="FFFFFF"/>
        </w:rPr>
        <w:t xml:space="preserve">W </w:t>
      </w:r>
      <w:r w:rsidR="004435C4" w:rsidRPr="00263FA8">
        <w:rPr>
          <w:shd w:val="clear" w:color="auto" w:fill="FFFFFF"/>
        </w:rPr>
        <w:t xml:space="preserve">końcu </w:t>
      </w:r>
      <w:r w:rsidRPr="00263FA8">
        <w:rPr>
          <w:shd w:val="clear" w:color="auto" w:fill="FFFFFF"/>
        </w:rPr>
        <w:t>202</w:t>
      </w:r>
      <w:r w:rsidR="004435C4" w:rsidRPr="00263FA8">
        <w:rPr>
          <w:shd w:val="clear" w:color="auto" w:fill="FFFFFF"/>
        </w:rPr>
        <w:t>3</w:t>
      </w:r>
      <w:r w:rsidRPr="00263FA8">
        <w:rPr>
          <w:shd w:val="clear" w:color="auto" w:fill="FFFFFF"/>
        </w:rPr>
        <w:t xml:space="preserve"> r. z placówek wsparcia dziennego działających na terenie województwa dolnośląskiego korzystało łącznie </w:t>
      </w:r>
      <w:r w:rsidR="004435C4" w:rsidRPr="00263FA8">
        <w:rPr>
          <w:shd w:val="clear" w:color="auto" w:fill="FFFFFF"/>
        </w:rPr>
        <w:t>4</w:t>
      </w:r>
      <w:r w:rsidR="00D63455" w:rsidRPr="00263FA8">
        <w:rPr>
          <w:shd w:val="clear" w:color="auto" w:fill="FFFFFF"/>
        </w:rPr>
        <w:t>,</w:t>
      </w:r>
      <w:r w:rsidR="004435C4" w:rsidRPr="00263FA8">
        <w:rPr>
          <w:shd w:val="clear" w:color="auto" w:fill="FFFFFF"/>
        </w:rPr>
        <w:t>1</w:t>
      </w:r>
      <w:r w:rsidRPr="00263FA8">
        <w:rPr>
          <w:shd w:val="clear" w:color="auto" w:fill="FFFFFF"/>
        </w:rPr>
        <w:t xml:space="preserve"> tys. dzieci i młodzieży. W skali roku liczba wychowanków z</w:t>
      </w:r>
      <w:r w:rsidR="00D63455" w:rsidRPr="00263FA8">
        <w:rPr>
          <w:shd w:val="clear" w:color="auto" w:fill="FFFFFF"/>
        </w:rPr>
        <w:t>większyła</w:t>
      </w:r>
      <w:r w:rsidRPr="00263FA8">
        <w:rPr>
          <w:shd w:val="clear" w:color="auto" w:fill="FFFFFF"/>
        </w:rPr>
        <w:t xml:space="preserve"> się o </w:t>
      </w:r>
      <w:r w:rsidR="0047224F" w:rsidRPr="00263FA8">
        <w:rPr>
          <w:shd w:val="clear" w:color="auto" w:fill="FFFFFF"/>
        </w:rPr>
        <w:t>5</w:t>
      </w:r>
      <w:r w:rsidR="004435C4" w:rsidRPr="00263FA8">
        <w:rPr>
          <w:shd w:val="clear" w:color="auto" w:fill="FFFFFF"/>
        </w:rPr>
        <w:t>25</w:t>
      </w:r>
      <w:r w:rsidRPr="00263FA8">
        <w:rPr>
          <w:shd w:val="clear" w:color="auto" w:fill="FFFFFF"/>
        </w:rPr>
        <w:t xml:space="preserve"> os</w:t>
      </w:r>
      <w:r w:rsidR="0047224F" w:rsidRPr="00263FA8">
        <w:rPr>
          <w:shd w:val="clear" w:color="auto" w:fill="FFFFFF"/>
        </w:rPr>
        <w:t>ób</w:t>
      </w:r>
      <w:r w:rsidRPr="00263FA8">
        <w:rPr>
          <w:shd w:val="clear" w:color="auto" w:fill="FFFFFF"/>
        </w:rPr>
        <w:t>. Najliczniejszą grupę podopiecznych, podobnie jak w 202</w:t>
      </w:r>
      <w:r w:rsidR="004435C4" w:rsidRPr="00263FA8">
        <w:rPr>
          <w:shd w:val="clear" w:color="auto" w:fill="FFFFFF"/>
        </w:rPr>
        <w:t>2</w:t>
      </w:r>
      <w:r w:rsidRPr="00263FA8">
        <w:rPr>
          <w:shd w:val="clear" w:color="auto" w:fill="FFFFFF"/>
        </w:rPr>
        <w:t xml:space="preserve"> r. stanowili </w:t>
      </w:r>
      <w:r w:rsidRPr="00263FA8">
        <w:rPr>
          <w:spacing w:val="-2"/>
          <w:shd w:val="clear" w:color="auto" w:fill="FFFFFF"/>
        </w:rPr>
        <w:t>korzystający z placówek typu opiekuńczego. W 202</w:t>
      </w:r>
      <w:r w:rsidR="004435C4" w:rsidRPr="00263FA8">
        <w:rPr>
          <w:spacing w:val="-2"/>
          <w:shd w:val="clear" w:color="auto" w:fill="FFFFFF"/>
        </w:rPr>
        <w:t>3</w:t>
      </w:r>
      <w:r w:rsidRPr="00263FA8">
        <w:rPr>
          <w:spacing w:val="-2"/>
          <w:shd w:val="clear" w:color="auto" w:fill="FFFFFF"/>
        </w:rPr>
        <w:t xml:space="preserve"> r. udział wychowanków placówek opiekuńczych wyn</w:t>
      </w:r>
      <w:r w:rsidR="004435C4" w:rsidRPr="00263FA8">
        <w:rPr>
          <w:spacing w:val="-2"/>
          <w:shd w:val="clear" w:color="auto" w:fill="FFFFFF"/>
        </w:rPr>
        <w:t>ió</w:t>
      </w:r>
      <w:r w:rsidRPr="00263FA8">
        <w:rPr>
          <w:spacing w:val="-2"/>
          <w:shd w:val="clear" w:color="auto" w:fill="FFFFFF"/>
        </w:rPr>
        <w:t xml:space="preserve">sł </w:t>
      </w:r>
      <w:r w:rsidR="004435C4" w:rsidRPr="00263FA8">
        <w:rPr>
          <w:spacing w:val="-2"/>
          <w:shd w:val="clear" w:color="auto" w:fill="FFFFFF"/>
        </w:rPr>
        <w:t>58</w:t>
      </w:r>
      <w:r w:rsidR="0047224F" w:rsidRPr="00263FA8">
        <w:rPr>
          <w:spacing w:val="-2"/>
          <w:shd w:val="clear" w:color="auto" w:fill="FFFFFF"/>
        </w:rPr>
        <w:t>,</w:t>
      </w:r>
      <w:r w:rsidR="004435C4" w:rsidRPr="00263FA8">
        <w:rPr>
          <w:spacing w:val="-2"/>
          <w:shd w:val="clear" w:color="auto" w:fill="FFFFFF"/>
        </w:rPr>
        <w:t>8</w:t>
      </w:r>
      <w:r w:rsidRPr="00263FA8">
        <w:rPr>
          <w:spacing w:val="-2"/>
          <w:shd w:val="clear" w:color="auto" w:fill="FFFFFF"/>
        </w:rPr>
        <w:t>% ogółu korzystających i był niższy od notowanego w 202</w:t>
      </w:r>
      <w:r w:rsidR="004435C4" w:rsidRPr="00263FA8">
        <w:rPr>
          <w:spacing w:val="-2"/>
          <w:shd w:val="clear" w:color="auto" w:fill="FFFFFF"/>
        </w:rPr>
        <w:t>2</w:t>
      </w:r>
      <w:r w:rsidRPr="00263FA8">
        <w:rPr>
          <w:spacing w:val="-2"/>
          <w:shd w:val="clear" w:color="auto" w:fill="FFFFFF"/>
        </w:rPr>
        <w:t xml:space="preserve"> r. o </w:t>
      </w:r>
      <w:r w:rsidR="004435C4" w:rsidRPr="00263FA8">
        <w:rPr>
          <w:spacing w:val="-2"/>
          <w:shd w:val="clear" w:color="auto" w:fill="FFFFFF"/>
        </w:rPr>
        <w:t>3</w:t>
      </w:r>
      <w:r w:rsidR="0047224F" w:rsidRPr="00263FA8">
        <w:rPr>
          <w:spacing w:val="-2"/>
          <w:shd w:val="clear" w:color="auto" w:fill="FFFFFF"/>
        </w:rPr>
        <w:t>,</w:t>
      </w:r>
      <w:r w:rsidR="004435C4" w:rsidRPr="00263FA8">
        <w:rPr>
          <w:spacing w:val="-2"/>
          <w:shd w:val="clear" w:color="auto" w:fill="FFFFFF"/>
        </w:rPr>
        <w:t>9</w:t>
      </w:r>
      <w:r w:rsidRPr="00263FA8">
        <w:rPr>
          <w:spacing w:val="-2"/>
          <w:shd w:val="clear" w:color="auto" w:fill="FFFFFF"/>
        </w:rPr>
        <w:t> p.proc.</w:t>
      </w:r>
    </w:p>
    <w:p w:rsidR="003E0D68" w:rsidRPr="00263FA8" w:rsidRDefault="003E0D68" w:rsidP="00556052">
      <w:pPr>
        <w:spacing w:line="230" w:lineRule="exact"/>
        <w:rPr>
          <w:spacing w:val="-2"/>
          <w:shd w:val="clear" w:color="auto" w:fill="FFFFFF"/>
        </w:rPr>
      </w:pPr>
      <w:r>
        <w:rPr>
          <w:spacing w:val="-2"/>
          <w:shd w:val="clear" w:color="auto" w:fill="FFFFFF"/>
        </w:rPr>
        <w:t xml:space="preserve">W dolnośląskich placówkach </w:t>
      </w:r>
      <w:r w:rsidRPr="00263FA8">
        <w:rPr>
          <w:shd w:val="clear" w:color="auto" w:fill="FFFFFF"/>
        </w:rPr>
        <w:t>wsparcia dziennego</w:t>
      </w:r>
      <w:r>
        <w:rPr>
          <w:shd w:val="clear" w:color="auto" w:fill="FFFFFF"/>
        </w:rPr>
        <w:t xml:space="preserve"> w 2023 r. pracowało 168 wolontariuszy. Średnio na 1 wolontariusza przypadało </w:t>
      </w:r>
      <w:r w:rsidR="00FC6B7D">
        <w:rPr>
          <w:shd w:val="clear" w:color="auto" w:fill="FFFFFF"/>
        </w:rPr>
        <w:t>36</w:t>
      </w:r>
      <w:r>
        <w:rPr>
          <w:shd w:val="clear" w:color="auto" w:fill="FFFFFF"/>
        </w:rPr>
        <w:t xml:space="preserve"> wychowanków</w:t>
      </w:r>
      <w:r w:rsidR="00FC6B7D">
        <w:rPr>
          <w:shd w:val="clear" w:color="auto" w:fill="FFFFFF"/>
        </w:rPr>
        <w:t xml:space="preserve">. </w:t>
      </w:r>
      <w:r w:rsidR="005972C8">
        <w:rPr>
          <w:shd w:val="clear" w:color="auto" w:fill="FFFFFF"/>
        </w:rPr>
        <w:t xml:space="preserve">Przeciętna liczba </w:t>
      </w:r>
      <w:r w:rsidR="005972C8" w:rsidRPr="005972C8">
        <w:rPr>
          <w:shd w:val="clear" w:color="auto" w:fill="FFFFFF"/>
        </w:rPr>
        <w:t>wychowanków placówek wsparcia dziennego przypadająca na jednego</w:t>
      </w:r>
      <w:r w:rsidR="005972C8">
        <w:rPr>
          <w:shd w:val="clear" w:color="auto" w:fill="FFFFFF"/>
        </w:rPr>
        <w:t xml:space="preserve"> wolontariusza odnotowana w naszym regionie </w:t>
      </w:r>
      <w:r w:rsidR="00FC6B7D">
        <w:rPr>
          <w:shd w:val="clear" w:color="auto" w:fill="FFFFFF"/>
        </w:rPr>
        <w:t>należała do</w:t>
      </w:r>
      <w:r w:rsidR="005972C8">
        <w:rPr>
          <w:shd w:val="clear" w:color="auto" w:fill="FFFFFF"/>
        </w:rPr>
        <w:t xml:space="preserve"> najwyższ</w:t>
      </w:r>
      <w:r w:rsidR="00FC6B7D">
        <w:rPr>
          <w:shd w:val="clear" w:color="auto" w:fill="FFFFFF"/>
        </w:rPr>
        <w:t>ych</w:t>
      </w:r>
      <w:r w:rsidR="005972C8">
        <w:rPr>
          <w:shd w:val="clear" w:color="auto" w:fill="FFFFFF"/>
        </w:rPr>
        <w:t xml:space="preserve"> wśród województw (</w:t>
      </w:r>
      <w:r w:rsidR="00FC6B7D">
        <w:rPr>
          <w:shd w:val="clear" w:color="auto" w:fill="FFFFFF"/>
        </w:rPr>
        <w:t xml:space="preserve">po województwie świętokrzyskim </w:t>
      </w:r>
      <w:r w:rsidR="00FC6B7D" w:rsidRPr="00263FA8">
        <w:rPr>
          <w:shd w:val="clear" w:color="auto" w:fill="FFFFFF"/>
        </w:rPr>
        <w:t>–</w:t>
      </w:r>
      <w:r w:rsidR="00FC6B7D">
        <w:rPr>
          <w:shd w:val="clear" w:color="auto" w:fill="FFFFFF"/>
        </w:rPr>
        <w:t xml:space="preserve"> 44 wychowanków; </w:t>
      </w:r>
      <w:r w:rsidR="005972C8">
        <w:rPr>
          <w:shd w:val="clear" w:color="auto" w:fill="FFFFFF"/>
        </w:rPr>
        <w:t xml:space="preserve">przeciętnie w kraju </w:t>
      </w:r>
      <w:r w:rsidR="005972C8" w:rsidRPr="00263FA8">
        <w:rPr>
          <w:shd w:val="clear" w:color="auto" w:fill="FFFFFF"/>
        </w:rPr>
        <w:t>–</w:t>
      </w:r>
      <w:r w:rsidR="005972C8">
        <w:rPr>
          <w:shd w:val="clear" w:color="auto" w:fill="FFFFFF"/>
        </w:rPr>
        <w:t xml:space="preserve"> </w:t>
      </w:r>
      <w:r w:rsidR="00FC6B7D">
        <w:rPr>
          <w:shd w:val="clear" w:color="auto" w:fill="FFFFFF"/>
        </w:rPr>
        <w:t>24</w:t>
      </w:r>
      <w:r w:rsidR="005972C8">
        <w:rPr>
          <w:shd w:val="clear" w:color="auto" w:fill="FFFFFF"/>
        </w:rPr>
        <w:t xml:space="preserve"> wychowanków).</w:t>
      </w:r>
    </w:p>
    <w:p w:rsidR="00D23225" w:rsidRPr="00E52798" w:rsidRDefault="00A77F3F" w:rsidP="00556052">
      <w:pPr>
        <w:spacing w:line="230" w:lineRule="exact"/>
        <w:rPr>
          <w:shd w:val="clear" w:color="auto" w:fill="FFFFFF"/>
        </w:rPr>
      </w:pPr>
      <w:r w:rsidRPr="00263FA8">
        <w:rPr>
          <w:shd w:val="clear" w:color="auto" w:fill="FFFFFF"/>
        </w:rPr>
        <w:t xml:space="preserve">Podobnie, jak z placówek opiekuńczo-wychowawczych, tak i z placówek wsparcia dziennego korzystają </w:t>
      </w:r>
      <w:r w:rsidR="00101D1F" w:rsidRPr="00263FA8">
        <w:rPr>
          <w:shd w:val="clear" w:color="auto" w:fill="FFFFFF"/>
        </w:rPr>
        <w:t xml:space="preserve">także </w:t>
      </w:r>
      <w:r w:rsidRPr="00263FA8">
        <w:rPr>
          <w:shd w:val="clear" w:color="auto" w:fill="FFFFFF"/>
        </w:rPr>
        <w:t xml:space="preserve">osoby </w:t>
      </w:r>
      <w:r w:rsidR="00101D1F" w:rsidRPr="00263FA8">
        <w:rPr>
          <w:shd w:val="clear" w:color="auto" w:fill="FFFFFF"/>
        </w:rPr>
        <w:t xml:space="preserve">z </w:t>
      </w:r>
      <w:r w:rsidRPr="00263FA8">
        <w:rPr>
          <w:shd w:val="clear" w:color="auto" w:fill="FFFFFF"/>
        </w:rPr>
        <w:t>niepełnosprawn</w:t>
      </w:r>
      <w:r w:rsidR="00101D1F" w:rsidRPr="00263FA8">
        <w:rPr>
          <w:shd w:val="clear" w:color="auto" w:fill="FFFFFF"/>
        </w:rPr>
        <w:t>ością</w:t>
      </w:r>
      <w:r w:rsidRPr="00263FA8">
        <w:rPr>
          <w:shd w:val="clear" w:color="auto" w:fill="FFFFFF"/>
        </w:rPr>
        <w:t>. Według stanu na koniec 202</w:t>
      </w:r>
      <w:r w:rsidR="006D5679" w:rsidRPr="00263FA8">
        <w:rPr>
          <w:shd w:val="clear" w:color="auto" w:fill="FFFFFF"/>
        </w:rPr>
        <w:t>3</w:t>
      </w:r>
      <w:r w:rsidRPr="00263FA8">
        <w:rPr>
          <w:shd w:val="clear" w:color="auto" w:fill="FFFFFF"/>
        </w:rPr>
        <w:t xml:space="preserve"> r. osoby posiadające orzeczenie o niepełnosprawności stanowiły </w:t>
      </w:r>
      <w:r w:rsidR="0047224F" w:rsidRPr="00263FA8">
        <w:rPr>
          <w:shd w:val="clear" w:color="auto" w:fill="FFFFFF"/>
        </w:rPr>
        <w:t>3,</w:t>
      </w:r>
      <w:r w:rsidR="006D5679" w:rsidRPr="00263FA8">
        <w:rPr>
          <w:shd w:val="clear" w:color="auto" w:fill="FFFFFF"/>
        </w:rPr>
        <w:t>8</w:t>
      </w:r>
      <w:r w:rsidRPr="00263FA8">
        <w:rPr>
          <w:shd w:val="clear" w:color="auto" w:fill="FFFFFF"/>
        </w:rPr>
        <w:t xml:space="preserve">% wszystkich korzystających z placówek (wobec </w:t>
      </w:r>
      <w:r w:rsidR="006D5679" w:rsidRPr="00263FA8">
        <w:rPr>
          <w:shd w:val="clear" w:color="auto" w:fill="FFFFFF"/>
        </w:rPr>
        <w:t>3</w:t>
      </w:r>
      <w:r w:rsidR="0047224F" w:rsidRPr="00263FA8">
        <w:rPr>
          <w:shd w:val="clear" w:color="auto" w:fill="FFFFFF"/>
        </w:rPr>
        <w:t>,</w:t>
      </w:r>
      <w:r w:rsidR="006D5679" w:rsidRPr="00263FA8">
        <w:rPr>
          <w:shd w:val="clear" w:color="auto" w:fill="FFFFFF"/>
        </w:rPr>
        <w:t>3</w:t>
      </w:r>
      <w:r w:rsidRPr="00263FA8">
        <w:rPr>
          <w:shd w:val="clear" w:color="auto" w:fill="FFFFFF"/>
        </w:rPr>
        <w:t>% w końcu 202</w:t>
      </w:r>
      <w:r w:rsidR="006D5679" w:rsidRPr="00263FA8">
        <w:rPr>
          <w:shd w:val="clear" w:color="auto" w:fill="FFFFFF"/>
        </w:rPr>
        <w:t>2</w:t>
      </w:r>
      <w:r w:rsidRPr="00263FA8">
        <w:rPr>
          <w:shd w:val="clear" w:color="auto" w:fill="FFFFFF"/>
        </w:rPr>
        <w:t xml:space="preserve"> r.).</w:t>
      </w:r>
    </w:p>
    <w:p w:rsidR="00E670AA" w:rsidRPr="00EE21A7" w:rsidRDefault="00E54FC6" w:rsidP="00BE286E">
      <w:pPr>
        <w:spacing w:before="420" w:after="0" w:line="230" w:lineRule="exact"/>
        <w:rPr>
          <w:szCs w:val="19"/>
          <w:shd w:val="clear" w:color="auto" w:fill="FFFFFF"/>
        </w:rPr>
      </w:pPr>
      <w:r w:rsidRPr="00EE21A7">
        <w:rPr>
          <w:rFonts w:cs="Calibri"/>
          <w:szCs w:val="19"/>
        </w:rPr>
        <w:t>W przypadku cytowania danych Głównego Urzędu Statystycznego prosimy o zamieszczenie informacji: „Źródło: dane GUS”, a w przypadku publikowania obliczeń dokonanych na danych opublikowanych przez Urząd Statystyczny we Wrocławiu prosimy o zamieszczenie informacji: „Źródło: opracowanie własne na podstawie danych GUS”.</w:t>
      </w:r>
    </w:p>
    <w:p w:rsidR="00E670AA" w:rsidRPr="00EE21A7" w:rsidRDefault="00E670AA" w:rsidP="00EE21A7">
      <w:pPr>
        <w:spacing w:line="180" w:lineRule="exact"/>
        <w:ind w:left="851" w:hanging="851"/>
        <w:rPr>
          <w:sz w:val="18"/>
          <w:szCs w:val="18"/>
        </w:rPr>
        <w:sectPr w:rsidR="00E670AA" w:rsidRPr="00EE21A7" w:rsidSect="00447971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:rsidR="003D24B9" w:rsidRDefault="003D24B9" w:rsidP="003D24B9">
      <w:pPr>
        <w:tabs>
          <w:tab w:val="left" w:pos="5103"/>
        </w:tabs>
        <w:spacing w:line="220" w:lineRule="exact"/>
        <w:rPr>
          <w:rFonts w:cs="Arial"/>
          <w:sz w:val="20"/>
        </w:rPr>
      </w:pPr>
      <w:r w:rsidRPr="004A1D19">
        <w:rPr>
          <w:rFonts w:cs="Arial"/>
          <w:sz w:val="20"/>
        </w:rPr>
        <w:lastRenderedPageBreak/>
        <w:t>Opracowanie merytoryczne:</w:t>
      </w:r>
      <w:r>
        <w:rPr>
          <w:rFonts w:cs="Arial"/>
          <w:sz w:val="20"/>
        </w:rPr>
        <w:tab/>
      </w:r>
      <w:r w:rsidRPr="004A1D19">
        <w:rPr>
          <w:rFonts w:cs="Arial"/>
          <w:sz w:val="20"/>
        </w:rPr>
        <w:t>Rozpowszechnianie:</w:t>
      </w:r>
    </w:p>
    <w:p w:rsidR="003D24B9" w:rsidRDefault="003D24B9" w:rsidP="003D24B9">
      <w:pPr>
        <w:tabs>
          <w:tab w:val="left" w:pos="5103"/>
        </w:tabs>
        <w:spacing w:line="220" w:lineRule="exact"/>
        <w:rPr>
          <w:rFonts w:cs="Arial"/>
          <w:b/>
          <w:sz w:val="20"/>
        </w:rPr>
      </w:pPr>
      <w:r w:rsidRPr="00236A47">
        <w:rPr>
          <w:rFonts w:cs="Arial"/>
          <w:b/>
          <w:color w:val="000000"/>
          <w:szCs w:val="19"/>
        </w:rPr>
        <w:t>Urząd Statystyczny we Wrocławiu</w:t>
      </w:r>
      <w:r>
        <w:rPr>
          <w:rFonts w:cs="Arial"/>
          <w:sz w:val="20"/>
        </w:rPr>
        <w:tab/>
      </w:r>
      <w:r w:rsidRPr="00236A47">
        <w:rPr>
          <w:b/>
          <w:szCs w:val="19"/>
        </w:rPr>
        <w:t xml:space="preserve">Informatorium </w:t>
      </w:r>
      <w:r w:rsidRPr="005C3010">
        <w:rPr>
          <w:rFonts w:cs="Arial"/>
          <w:b/>
          <w:szCs w:val="19"/>
        </w:rPr>
        <w:t>Statystyczne</w:t>
      </w:r>
    </w:p>
    <w:p w:rsidR="003D24B9" w:rsidRPr="00236A47" w:rsidRDefault="003D24B9" w:rsidP="003D24B9">
      <w:pPr>
        <w:tabs>
          <w:tab w:val="left" w:pos="5103"/>
        </w:tabs>
        <w:spacing w:line="220" w:lineRule="exact"/>
        <w:rPr>
          <w:rFonts w:cs="Arial"/>
          <w:b/>
          <w:color w:val="000000"/>
          <w:szCs w:val="19"/>
        </w:rPr>
      </w:pPr>
      <w:r w:rsidRPr="00236A47">
        <w:rPr>
          <w:rFonts w:cs="Arial"/>
          <w:b/>
          <w:color w:val="000000"/>
          <w:szCs w:val="19"/>
        </w:rPr>
        <w:t>Dyrektor Halina Woźniak</w:t>
      </w:r>
      <w:r>
        <w:rPr>
          <w:rFonts w:cs="Arial"/>
          <w:b/>
          <w:color w:val="000000"/>
          <w:szCs w:val="19"/>
        </w:rPr>
        <w:tab/>
      </w:r>
      <w:r w:rsidRPr="00236A47">
        <w:rPr>
          <w:rFonts w:cs="Arial"/>
          <w:color w:val="000000"/>
          <w:szCs w:val="19"/>
          <w:lang w:val="fi-FI"/>
        </w:rPr>
        <w:t>tel: 71 371 63 62, 71 371 64 55</w:t>
      </w:r>
    </w:p>
    <w:p w:rsidR="003D24B9" w:rsidRDefault="003D24B9" w:rsidP="003D24B9">
      <w:pPr>
        <w:tabs>
          <w:tab w:val="left" w:pos="5103"/>
        </w:tabs>
        <w:spacing w:after="160" w:line="220" w:lineRule="exact"/>
        <w:rPr>
          <w:rFonts w:cs="Arial"/>
          <w:color w:val="000000"/>
          <w:szCs w:val="19"/>
          <w:lang w:val="fi-FI"/>
        </w:rPr>
      </w:pPr>
      <w:r w:rsidRPr="00236A47">
        <w:rPr>
          <w:rFonts w:cs="Arial"/>
          <w:color w:val="000000"/>
          <w:szCs w:val="19"/>
          <w:lang w:val="fi-FI"/>
        </w:rPr>
        <w:t>tel: 71 371 64 00</w:t>
      </w:r>
    </w:p>
    <w:p w:rsidR="003D24B9" w:rsidRDefault="003D24B9" w:rsidP="003D24B9">
      <w:pPr>
        <w:tabs>
          <w:tab w:val="left" w:pos="5103"/>
          <w:tab w:val="left" w:pos="5670"/>
        </w:tabs>
        <w:spacing w:before="60" w:after="60" w:line="220" w:lineRule="exact"/>
        <w:rPr>
          <w:rFonts w:cs="Arial"/>
          <w:b/>
          <w:color w:val="000000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787264" behindDoc="0" locked="0" layoutInCell="1" allowOverlap="1" wp14:anchorId="690C2DDF" wp14:editId="1348A619">
            <wp:simplePos x="0" y="0"/>
            <wp:positionH relativeFrom="column">
              <wp:posOffset>3221990</wp:posOffset>
            </wp:positionH>
            <wp:positionV relativeFrom="paragraph">
              <wp:posOffset>161451</wp:posOffset>
            </wp:positionV>
            <wp:extent cx="251460" cy="251460"/>
            <wp:effectExtent l="0" t="0" r="0" b="0"/>
            <wp:wrapNone/>
            <wp:docPr id="14" name="Obraz 14" descr="Ikonka strony 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 descr="Ikonka strony www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24B9" w:rsidRPr="00277921" w:rsidRDefault="003D24B9" w:rsidP="003D24B9">
      <w:pPr>
        <w:tabs>
          <w:tab w:val="left" w:pos="5103"/>
          <w:tab w:val="left" w:pos="5529"/>
        </w:tabs>
        <w:spacing w:line="220" w:lineRule="exact"/>
        <w:rPr>
          <w:rFonts w:cs="Arial"/>
          <w:b/>
          <w:color w:val="000000"/>
          <w:position w:val="-4"/>
          <w:szCs w:val="19"/>
        </w:rPr>
      </w:pPr>
      <w:r w:rsidRPr="0072755E">
        <w:rPr>
          <w:rFonts w:cs="Arial"/>
          <w:b/>
          <w:color w:val="000000"/>
          <w:szCs w:val="19"/>
        </w:rPr>
        <w:t>Dolnośląski Ośrodek Badań Regionalnych</w:t>
      </w:r>
      <w:r w:rsidRPr="0072755E">
        <w:rPr>
          <w:rFonts w:cs="Arial"/>
          <w:b/>
          <w:color w:val="000000"/>
          <w:szCs w:val="19"/>
        </w:rPr>
        <w:tab/>
      </w:r>
      <w:r w:rsidRPr="0072755E">
        <w:rPr>
          <w:rFonts w:cs="Arial"/>
          <w:b/>
          <w:color w:val="000000"/>
          <w:szCs w:val="19"/>
        </w:rPr>
        <w:tab/>
      </w:r>
      <w:r>
        <w:rPr>
          <w:rFonts w:cs="Arial"/>
          <w:b/>
          <w:color w:val="000000"/>
          <w:szCs w:val="19"/>
        </w:rPr>
        <w:t xml:space="preserve">  </w:t>
      </w:r>
      <w:hyperlink r:id="rId23" w:tooltip="Link do strony internetowej Urzędu Statystycznego we Wrocławiu" w:history="1">
        <w:r w:rsidRPr="00236A47">
          <w:rPr>
            <w:rStyle w:val="Hipercze"/>
            <w:szCs w:val="19"/>
          </w:rPr>
          <w:t>wroclaw.stat.gov.pl</w:t>
        </w:r>
      </w:hyperlink>
    </w:p>
    <w:p w:rsidR="003D24B9" w:rsidRPr="00277921" w:rsidRDefault="003D24B9" w:rsidP="003D24B9">
      <w:pPr>
        <w:tabs>
          <w:tab w:val="left" w:pos="5103"/>
          <w:tab w:val="left" w:pos="5529"/>
        </w:tabs>
        <w:spacing w:before="240" w:line="220" w:lineRule="exact"/>
        <w:rPr>
          <w:rFonts w:cs="Arial"/>
          <w:color w:val="000000"/>
          <w:position w:val="-4"/>
          <w:szCs w:val="19"/>
          <w:lang w:val="fi-FI"/>
        </w:rPr>
      </w:pPr>
      <w:r>
        <w:rPr>
          <w:rFonts w:cs="Arial"/>
          <w:noProof/>
          <w:color w:val="000000"/>
          <w:szCs w:val="19"/>
          <w:lang w:eastAsia="pl-PL"/>
        </w:rPr>
        <w:drawing>
          <wp:anchor distT="0" distB="0" distL="114300" distR="114300" simplePos="0" relativeHeight="251790336" behindDoc="0" locked="0" layoutInCell="1" allowOverlap="1" wp14:anchorId="6518B7A4" wp14:editId="0049EF04">
            <wp:simplePos x="0" y="0"/>
            <wp:positionH relativeFrom="column">
              <wp:posOffset>3239135</wp:posOffset>
            </wp:positionH>
            <wp:positionV relativeFrom="paragraph">
              <wp:posOffset>43341</wp:posOffset>
            </wp:positionV>
            <wp:extent cx="216000" cy="219600"/>
            <wp:effectExtent l="0" t="0" r="0" b="9525"/>
            <wp:wrapNone/>
            <wp:docPr id="12" name="Obraz 12" descr="Ikonka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x_twitter.em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755E">
        <w:rPr>
          <w:rFonts w:cs="Arial"/>
          <w:color w:val="000000"/>
          <w:szCs w:val="19"/>
          <w:lang w:val="fi-FI"/>
        </w:rPr>
        <w:t>tel. 71 371 63 71</w:t>
      </w:r>
      <w:r w:rsidRPr="0072755E">
        <w:rPr>
          <w:rFonts w:cs="Arial"/>
          <w:color w:val="000000"/>
          <w:szCs w:val="19"/>
          <w:lang w:val="fi-FI"/>
        </w:rPr>
        <w:tab/>
      </w:r>
      <w:r w:rsidRPr="0072755E">
        <w:rPr>
          <w:rFonts w:cs="Arial"/>
          <w:color w:val="000000"/>
          <w:szCs w:val="19"/>
          <w:lang w:val="fi-FI"/>
        </w:rPr>
        <w:tab/>
      </w:r>
      <w:r>
        <w:rPr>
          <w:rFonts w:cs="Arial"/>
          <w:color w:val="000000"/>
          <w:szCs w:val="19"/>
          <w:lang w:val="fi-FI"/>
        </w:rPr>
        <w:t xml:space="preserve"> </w:t>
      </w:r>
      <w:hyperlink r:id="rId25" w:tooltip="Link do profilu Urzędu Statystycznego we Wrocławiu na X" w:history="1">
        <w:r w:rsidRPr="002244F2">
          <w:rPr>
            <w:rStyle w:val="Hipercze"/>
            <w:szCs w:val="19"/>
            <w:lang w:val="en-US"/>
          </w:rPr>
          <w:t>@WROCLAW_STAT</w:t>
        </w:r>
      </w:hyperlink>
    </w:p>
    <w:p w:rsidR="00692D13" w:rsidRPr="004E3738" w:rsidRDefault="002A6480" w:rsidP="003D24B9">
      <w:pPr>
        <w:tabs>
          <w:tab w:val="left" w:pos="5103"/>
        </w:tabs>
        <w:spacing w:before="300" w:line="220" w:lineRule="exact"/>
        <w:rPr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-68580</wp:posOffset>
                </wp:positionH>
                <wp:positionV relativeFrom="paragraph">
                  <wp:posOffset>566420</wp:posOffset>
                </wp:positionV>
                <wp:extent cx="6559550" cy="4892675"/>
                <wp:effectExtent l="0" t="0" r="12700" b="22225"/>
                <wp:wrapSquare wrapText="bothSides"/>
                <wp:docPr id="6" name="Pole tekstowe 2" descr="Element ozdobn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8926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35C4" w:rsidRDefault="004435C4" w:rsidP="00EE21A7">
                            <w:pPr>
                              <w:rPr>
                                <w:b/>
                                <w:szCs w:val="19"/>
                              </w:rPr>
                            </w:pPr>
                            <w:r w:rsidRPr="004E3738">
                              <w:rPr>
                                <w:b/>
                                <w:szCs w:val="19"/>
                              </w:rPr>
                              <w:t>Powiązane opracowania</w:t>
                            </w:r>
                          </w:p>
                          <w:p w:rsidR="004435C4" w:rsidRPr="00902BCB" w:rsidRDefault="004435C4" w:rsidP="00EE21A7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"https://wroclaw.stat.gov.pl/publikacje-i-foldery/roczniki-statystyczne/rocznik-statystyczny-wojewodztwa-dolnoslaskiego-2023,2,26.html" \o "Link do opracowania pt. Rocznik Statystyczny Województwa Dolnośląskiego"</w:instrText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902BCB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Rocznik Statystyczny Województwa Dolnośląskiego</w:t>
                            </w:r>
                          </w:p>
                          <w:p w:rsidR="004435C4" w:rsidRPr="002A6480" w:rsidRDefault="004435C4" w:rsidP="00EE21A7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"https://wroclaw.stat.gov.pl/publikacje-i-foldery/inne-opracowania/raport-o-sytuacji-spoleczno-gospodarczej-wojewodztwa-dolnoslaskiego-2024,1,13.html" \o "Link do opracowania pt. Raport o sytuacji społeczno-gospodarczej województwa dolnośląskiego" </w:instrText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A6480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Raport o sytuacji społeczno-gospodarczej województwa dolnośląskiego</w:t>
                            </w:r>
                          </w:p>
                          <w:p w:rsidR="004435C4" w:rsidRDefault="004435C4" w:rsidP="00D6515A">
                            <w:pPr>
                              <w:spacing w:after="24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:rsidR="004435C4" w:rsidRPr="00505A92" w:rsidRDefault="004435C4" w:rsidP="00D6515A">
                            <w:pPr>
                              <w:spacing w:after="24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4435C4" w:rsidRDefault="007B544A" w:rsidP="00D6515A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6" w:tooltip="Link do bazy pt. Bank Danych Lokalnych" w:history="1">
                              <w:r w:rsidR="004435C4" w:rsidRPr="00673FB8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:rsidR="004435C4" w:rsidRPr="002A6480" w:rsidRDefault="004435C4" w:rsidP="00D6515A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"https://bdl.stat.gov.pl/bdl/pages/regionalareas/AtlasRegionowBDL.aspx" \o "Link do bazy pt. Atlas Regionów" </w:instrText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A6480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Atlas Regionów</w:t>
                            </w:r>
                          </w:p>
                          <w:p w:rsidR="004435C4" w:rsidRDefault="004435C4" w:rsidP="00D6515A">
                            <w:pPr>
                              <w:keepNext/>
                              <w:keepLines/>
                              <w:spacing w:before="60" w:after="60"/>
                              <w:outlineLvl w:val="1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27" w:tooltip="Link do bazy pt. Strateg" w:history="1">
                              <w:r w:rsidRPr="00DE528D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Strateg</w:t>
                              </w:r>
                            </w:hyperlink>
                          </w:p>
                          <w:p w:rsidR="004435C4" w:rsidRPr="00101D1F" w:rsidRDefault="004435C4" w:rsidP="007C30AA">
                            <w:pPr>
                              <w:keepNext/>
                              <w:keepLines/>
                              <w:outlineLvl w:val="1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 xml:space="preserve"> HYPERLINK "https://dbw.stat.gov.pl/" \o "Link do bazy pt. Dziedzinowe Bazy Wiedzy"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101D1F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Dziedzinowe Bazy Wiedzy</w:t>
                            </w:r>
                          </w:p>
                          <w:p w:rsidR="004435C4" w:rsidRPr="005C601A" w:rsidRDefault="004435C4" w:rsidP="00D6515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:rsidR="004435C4" w:rsidRDefault="004435C4" w:rsidP="00D6515A">
                            <w:pPr>
                              <w:spacing w:after="24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4435C4" w:rsidRPr="002A6480" w:rsidRDefault="004435C4" w:rsidP="00EE21A7">
                            <w:pPr>
                              <w:rPr>
                                <w:rStyle w:val="Hipercze"/>
                                <w:rFonts w:cstheme="minorBidi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</w:rPr>
                              <w:instrText xml:space="preserve"> HYPERLINK "https://stat.gov.pl/metainformacje/slownik-pojec/pojecia-stosowane-w-statystyce-publicznej/3866,pojecie.html" \o "Link do pojęcia w Słowniku pojęć - Beneficjenci środowiskowej pomocy społecznej" </w:instrText>
                            </w:r>
                            <w:r>
                              <w:rPr>
                                <w:rStyle w:val="Hipercze"/>
                                <w:rFonts w:cstheme="minorBidi"/>
                              </w:rPr>
                              <w:fldChar w:fldCharType="separate"/>
                            </w:r>
                            <w:r w:rsidRPr="002A6480">
                              <w:rPr>
                                <w:rStyle w:val="Hipercze"/>
                                <w:rFonts w:cstheme="minorBidi"/>
                              </w:rPr>
                              <w:t>Beneficjenci środowiskowej pomocy społecznej</w:t>
                            </w:r>
                          </w:p>
                          <w:p w:rsidR="004435C4" w:rsidRPr="00902BCB" w:rsidRDefault="004435C4" w:rsidP="00EE21A7">
                            <w:pPr>
                              <w:rPr>
                                <w:rStyle w:val="Hipercze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theme="minorBidi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</w:rPr>
                              <w:instrText>HYPERLINK "https://stat.gov.pl/metainformacje/slownik-pojec/pojecia-stosowane-w-statystyce-publicznej/1353,pojecie.html" \o "Link do pojęcia w Ssłowniku pojęć - Dom pomocy społecznej"</w:instrText>
                            </w:r>
                            <w:r>
                              <w:rPr>
                                <w:rStyle w:val="Hipercze"/>
                                <w:rFonts w:cstheme="minorBidi"/>
                              </w:rPr>
                              <w:fldChar w:fldCharType="separate"/>
                            </w:r>
                            <w:r w:rsidRPr="00902BCB">
                              <w:rPr>
                                <w:rStyle w:val="Hipercze"/>
                                <w:rFonts w:cstheme="minorBidi"/>
                              </w:rPr>
                              <w:t>Dom pomocy społecznej</w:t>
                            </w:r>
                          </w:p>
                          <w:p w:rsidR="004435C4" w:rsidRPr="00902BCB" w:rsidRDefault="004435C4" w:rsidP="00EE21A7">
                            <w:pPr>
                              <w:rPr>
                                <w:rStyle w:val="Hipercze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theme="minorBidi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</w:rPr>
                              <w:instrText>HYPERLINK "https://stat.gov.pl/metainformacje/slownik-pojec/pojecia-stosowane-w-statystyce-publicznej/1389,pojecie.html" \o "Link do pojęcia w Słowniku pojęć - Placówka opiekuńczo-wychowawcza"</w:instrText>
                            </w:r>
                            <w:r>
                              <w:rPr>
                                <w:rStyle w:val="Hipercze"/>
                                <w:rFonts w:cstheme="minorBidi"/>
                              </w:rPr>
                              <w:fldChar w:fldCharType="separate"/>
                            </w:r>
                            <w:r w:rsidRPr="00902BCB">
                              <w:rPr>
                                <w:rStyle w:val="Hipercze"/>
                                <w:rFonts w:cstheme="minorBidi"/>
                              </w:rPr>
                              <w:t>Placówka opiekuńczo-wychowawcza</w:t>
                            </w:r>
                          </w:p>
                          <w:p w:rsidR="004435C4" w:rsidRPr="00902BCB" w:rsidRDefault="004435C4" w:rsidP="00EE21A7">
                            <w:pPr>
                              <w:rPr>
                                <w:rStyle w:val="Hipercze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theme="minorBidi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</w:rPr>
                              <w:instrText>HYPERLINK "https://stat.gov.pl/metainformacje/slownik-pojec/pojecia-stosowane-w-statystyce-publicznej/1357,pojecie.html" \o "Link do pojęcia w Słowniku pojęć - Placówka wsparcia dziennego"</w:instrText>
                            </w:r>
                            <w:r>
                              <w:rPr>
                                <w:rStyle w:val="Hipercze"/>
                                <w:rFonts w:cstheme="minorBidi"/>
                              </w:rPr>
                              <w:fldChar w:fldCharType="separate"/>
                            </w:r>
                            <w:r w:rsidRPr="00902BCB">
                              <w:rPr>
                                <w:rStyle w:val="Hipercze"/>
                                <w:rFonts w:cstheme="minorBidi"/>
                              </w:rPr>
                              <w:t>Placówka wsparcia dziennego</w:t>
                            </w:r>
                          </w:p>
                          <w:p w:rsidR="004435C4" w:rsidRDefault="004435C4" w:rsidP="002A6480">
                            <w:pP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</w:rPr>
                              <w:fldChar w:fldCharType="end"/>
                            </w:r>
                            <w:hyperlink r:id="rId28" w:tooltip="Link do pojęcia w Słowniku pojęć - Pomoc społeczna" w:history="1">
                              <w:r w:rsidRPr="005E64E8">
                                <w:rPr>
                                  <w:rStyle w:val="Hipercze"/>
                                  <w:rFonts w:cstheme="minorBidi"/>
                                </w:rPr>
                                <w:t>Pomoc społeczna</w:t>
                              </w:r>
                            </w:hyperlink>
                            <w:r w:rsidRPr="007D151C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:rsidR="004435C4" w:rsidRPr="00236A47" w:rsidRDefault="004435C4" w:rsidP="007C5180">
                            <w:pPr>
                              <w:rPr>
                                <w:b/>
                                <w:color w:val="00000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alt="Element ozdobny" style="position:absolute;margin-left:-5.4pt;margin-top:44.6pt;width:516.5pt;height:385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" fillcolor="#f2f2f2" strokecolor="window">
                <v:textbox>
                  <w:txbxContent>
                    <w:p w:rsidR="004435C4" w:rsidRDefault="004435C4" w:rsidP="00EE21A7">
                      <w:pPr>
                        <w:rPr>
                          <w:b/>
                          <w:szCs w:val="19"/>
                        </w:rPr>
                      </w:pPr>
                      <w:r w:rsidRPr="004E3738">
                        <w:rPr>
                          <w:b/>
                          <w:szCs w:val="19"/>
                        </w:rPr>
                        <w:t>Powiązane opracowania</w:t>
                      </w:r>
                    </w:p>
                    <w:p w:rsidR="004435C4" w:rsidRPr="00902BCB" w:rsidRDefault="004435C4" w:rsidP="00EE21A7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"https://wroclaw.stat.gov.pl/publikacje-i-foldery/roczniki-statystyczne/rocznik-statystyczny-wojewodztwa-dolnoslaskiego-2023,2,26.html" \o "Link do opracowania pt. Rocznik Statystyczny Województwa Dolnośląskiego"</w:instrText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902BCB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Rocznik Statystyczny Województwa Dolnośląskiego</w:t>
                      </w:r>
                    </w:p>
                    <w:p w:rsidR="004435C4" w:rsidRPr="002A6480" w:rsidRDefault="004435C4" w:rsidP="00EE21A7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"https://wroclaw.stat.gov.pl/publikacje-i-foldery/inne-opracowania/raport-o-sytuacji-spoleczno-gospodarczej-wojewodztwa-dolnoslaskiego-2024,1,13.html" \o "Link do opracowania pt. Raport o sytuacji społeczno-gospodarczej województwa dolnośląskiego" </w:instrText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A6480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Raport o sytuacji społeczno-gospodarczej województwa dolnośląskiego</w:t>
                      </w:r>
                    </w:p>
                    <w:p w:rsidR="004435C4" w:rsidRDefault="004435C4" w:rsidP="00D6515A">
                      <w:pPr>
                        <w:spacing w:after="24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:rsidR="004435C4" w:rsidRPr="00505A92" w:rsidRDefault="004435C4" w:rsidP="00D6515A">
                      <w:pPr>
                        <w:spacing w:after="24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4435C4" w:rsidRDefault="00481991" w:rsidP="00D6515A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29" w:tooltip="Link do bazy pt. Bank Danych Lokalnych" w:history="1">
                        <w:r w:rsidR="004435C4" w:rsidRPr="00673FB8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:rsidR="004435C4" w:rsidRPr="002A6480" w:rsidRDefault="004435C4" w:rsidP="00D6515A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"https://bdl.stat.gov.pl/bdl/pages/regionalareas/AtlasRegionowBDL.aspx" \o "Link do bazy pt. Atlas Regionów" </w:instrText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A6480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Atlas Regionów</w:t>
                      </w:r>
                    </w:p>
                    <w:p w:rsidR="004435C4" w:rsidRDefault="004435C4" w:rsidP="00D6515A">
                      <w:pPr>
                        <w:keepNext/>
                        <w:keepLines/>
                        <w:spacing w:before="60" w:after="60"/>
                        <w:outlineLvl w:val="1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30" w:tooltip="Link do bazy pt. Strateg" w:history="1">
                        <w:r w:rsidRPr="00DE528D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Strateg</w:t>
                        </w:r>
                      </w:hyperlink>
                    </w:p>
                    <w:p w:rsidR="004435C4" w:rsidRPr="00101D1F" w:rsidRDefault="004435C4" w:rsidP="007C30AA">
                      <w:pPr>
                        <w:keepNext/>
                        <w:keepLines/>
                        <w:outlineLvl w:val="1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 xml:space="preserve"> HYPERLINK "https://dbw.stat.gov.pl/" \o "Link do bazy pt. Dziedzinowe Bazy Wiedzy" </w:instrTex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101D1F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Dziedzinowe Bazy Wiedzy</w:t>
                      </w:r>
                    </w:p>
                    <w:p w:rsidR="004435C4" w:rsidRPr="005C601A" w:rsidRDefault="004435C4" w:rsidP="00D6515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</w:p>
                    <w:p w:rsidR="004435C4" w:rsidRDefault="004435C4" w:rsidP="00D6515A">
                      <w:pPr>
                        <w:spacing w:after="24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4435C4" w:rsidRPr="002A6480" w:rsidRDefault="004435C4" w:rsidP="00EE21A7">
                      <w:pPr>
                        <w:rPr>
                          <w:rStyle w:val="Hipercze"/>
                          <w:rFonts w:cstheme="minorBidi"/>
                        </w:rPr>
                      </w:pPr>
                      <w:r>
                        <w:rPr>
                          <w:rStyle w:val="Hipercze"/>
                          <w:rFonts w:cstheme="minorBidi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</w:rPr>
                        <w:instrText xml:space="preserve"> HYPERLINK "https://stat.gov.pl/metainformacje/slownik-pojec/pojecia-stosowane-w-statystyce-publicznej/3866,pojecie.html" \o "Link do pojęcia w Słowniku pojęć - Beneficjenci środowiskowej pomocy społecznej" </w:instrText>
                      </w:r>
                      <w:r>
                        <w:rPr>
                          <w:rStyle w:val="Hipercze"/>
                          <w:rFonts w:cstheme="minorBidi"/>
                        </w:rPr>
                        <w:fldChar w:fldCharType="separate"/>
                      </w:r>
                      <w:r w:rsidRPr="002A6480">
                        <w:rPr>
                          <w:rStyle w:val="Hipercze"/>
                          <w:rFonts w:cstheme="minorBidi"/>
                        </w:rPr>
                        <w:t>Beneficjenci środowiskowej pomocy społecznej</w:t>
                      </w:r>
                    </w:p>
                    <w:p w:rsidR="004435C4" w:rsidRPr="00902BCB" w:rsidRDefault="004435C4" w:rsidP="00EE21A7">
                      <w:pPr>
                        <w:rPr>
                          <w:rStyle w:val="Hipercze"/>
                        </w:rPr>
                      </w:pPr>
                      <w:r>
                        <w:rPr>
                          <w:rStyle w:val="Hipercze"/>
                          <w:rFonts w:cstheme="minorBidi"/>
                        </w:rPr>
                        <w:fldChar w:fldCharType="end"/>
                      </w:r>
                      <w:r>
                        <w:rPr>
                          <w:rStyle w:val="Hipercze"/>
                          <w:rFonts w:cstheme="minorBidi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</w:rPr>
                        <w:instrText>HYPERLINK "https://stat.gov.pl/metainformacje/slownik-pojec/pojecia-stosowane-w-statystyce-publicznej/1353,pojecie.html" \o "Link do pojęcia w Ssłowniku pojęć - Dom pomocy społecznej"</w:instrText>
                      </w:r>
                      <w:r>
                        <w:rPr>
                          <w:rStyle w:val="Hipercze"/>
                          <w:rFonts w:cstheme="minorBidi"/>
                        </w:rPr>
                        <w:fldChar w:fldCharType="separate"/>
                      </w:r>
                      <w:r w:rsidRPr="00902BCB">
                        <w:rPr>
                          <w:rStyle w:val="Hipercze"/>
                          <w:rFonts w:cstheme="minorBidi"/>
                        </w:rPr>
                        <w:t>Dom pomocy społecznej</w:t>
                      </w:r>
                    </w:p>
                    <w:p w:rsidR="004435C4" w:rsidRPr="00902BCB" w:rsidRDefault="004435C4" w:rsidP="00EE21A7">
                      <w:pPr>
                        <w:rPr>
                          <w:rStyle w:val="Hipercze"/>
                        </w:rPr>
                      </w:pPr>
                      <w:r>
                        <w:rPr>
                          <w:rStyle w:val="Hipercze"/>
                          <w:rFonts w:cstheme="minorBidi"/>
                        </w:rPr>
                        <w:fldChar w:fldCharType="end"/>
                      </w:r>
                      <w:r>
                        <w:rPr>
                          <w:rStyle w:val="Hipercze"/>
                          <w:rFonts w:cstheme="minorBidi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</w:rPr>
                        <w:instrText>HYPERLINK "https://stat.gov.pl/metainformacje/slownik-pojec/pojecia-stosowane-w-statystyce-publicznej/1389,pojecie.html" \o "Link do pojęcia w Słowniku pojęć - Placówka opiekuńczo-wychowawcza"</w:instrText>
                      </w:r>
                      <w:r>
                        <w:rPr>
                          <w:rStyle w:val="Hipercze"/>
                          <w:rFonts w:cstheme="minorBidi"/>
                        </w:rPr>
                        <w:fldChar w:fldCharType="separate"/>
                      </w:r>
                      <w:r w:rsidRPr="00902BCB">
                        <w:rPr>
                          <w:rStyle w:val="Hipercze"/>
                          <w:rFonts w:cstheme="minorBidi"/>
                        </w:rPr>
                        <w:t>Placówka opiekuńczo-wychowawcza</w:t>
                      </w:r>
                    </w:p>
                    <w:p w:rsidR="004435C4" w:rsidRPr="00902BCB" w:rsidRDefault="004435C4" w:rsidP="00EE21A7">
                      <w:pPr>
                        <w:rPr>
                          <w:rStyle w:val="Hipercze"/>
                        </w:rPr>
                      </w:pPr>
                      <w:r>
                        <w:rPr>
                          <w:rStyle w:val="Hipercze"/>
                          <w:rFonts w:cstheme="minorBidi"/>
                        </w:rPr>
                        <w:fldChar w:fldCharType="end"/>
                      </w:r>
                      <w:r>
                        <w:rPr>
                          <w:rStyle w:val="Hipercze"/>
                          <w:rFonts w:cstheme="minorBidi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</w:rPr>
                        <w:instrText>HYPERLINK "https://stat.gov.pl/metainformacje/slownik-pojec/pojecia-stosowane-w-statystyce-publicznej/1357,pojecie.html" \o "Link do pojęcia w Słowniku pojęć - Placówka wsparcia dziennego"</w:instrText>
                      </w:r>
                      <w:r>
                        <w:rPr>
                          <w:rStyle w:val="Hipercze"/>
                          <w:rFonts w:cstheme="minorBidi"/>
                        </w:rPr>
                        <w:fldChar w:fldCharType="separate"/>
                      </w:r>
                      <w:r w:rsidRPr="00902BCB">
                        <w:rPr>
                          <w:rStyle w:val="Hipercze"/>
                          <w:rFonts w:cstheme="minorBidi"/>
                        </w:rPr>
                        <w:t>Placówka wsparcia dziennego</w:t>
                      </w:r>
                    </w:p>
                    <w:p w:rsidR="004435C4" w:rsidRDefault="004435C4" w:rsidP="002A6480">
                      <w:pP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theme="minorBidi"/>
                        </w:rPr>
                        <w:fldChar w:fldCharType="end"/>
                      </w:r>
                      <w:hyperlink r:id="rId31" w:tooltip="Link do pojęcia w Słowniku pojęć - Pomoc społeczna" w:history="1">
                        <w:r w:rsidRPr="005E64E8">
                          <w:rPr>
                            <w:rStyle w:val="Hipercze"/>
                            <w:rFonts w:cstheme="minorBidi"/>
                          </w:rPr>
                          <w:t>Pomoc społeczna</w:t>
                        </w:r>
                      </w:hyperlink>
                      <w:r w:rsidRPr="007D151C"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t xml:space="preserve"> </w:t>
                      </w:r>
                    </w:p>
                    <w:p w:rsidR="004435C4" w:rsidRPr="00236A47" w:rsidRDefault="004435C4" w:rsidP="007C5180">
                      <w:pPr>
                        <w:rPr>
                          <w:b/>
                          <w:color w:val="000000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D24B9">
        <w:rPr>
          <w:noProof/>
          <w:lang w:eastAsia="pl-PL"/>
        </w:rPr>
        <w:drawing>
          <wp:anchor distT="0" distB="0" distL="114300" distR="114300" simplePos="0" relativeHeight="251788288" behindDoc="0" locked="0" layoutInCell="1" allowOverlap="1" wp14:anchorId="2F63172A" wp14:editId="077C6E45">
            <wp:simplePos x="0" y="0"/>
            <wp:positionH relativeFrom="column">
              <wp:posOffset>3221355</wp:posOffset>
            </wp:positionH>
            <wp:positionV relativeFrom="paragraph">
              <wp:posOffset>49056</wp:posOffset>
            </wp:positionV>
            <wp:extent cx="252095" cy="252095"/>
            <wp:effectExtent l="0" t="0" r="0" b="0"/>
            <wp:wrapNone/>
            <wp:docPr id="16" name="Obraz 16" descr="Ikonka Faceboo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 descr="Ikonka Facebooka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4B9" w:rsidRPr="001E06EE">
        <w:rPr>
          <w:b/>
          <w:sz w:val="20"/>
          <w:lang w:val="en-US"/>
        </w:rPr>
        <w:t>e-mail:</w:t>
      </w:r>
      <w:r w:rsidR="003D24B9" w:rsidRPr="001E06EE">
        <w:rPr>
          <w:sz w:val="20"/>
          <w:lang w:val="en-US"/>
        </w:rPr>
        <w:t xml:space="preserve"> </w:t>
      </w:r>
      <w:hyperlink r:id="rId33" w:history="1">
        <w:r w:rsidR="003D24B9" w:rsidRPr="00456E0A">
          <w:rPr>
            <w:rStyle w:val="Hipercze"/>
            <w:sz w:val="20"/>
            <w:lang w:val="en-US"/>
          </w:rPr>
          <w:t>A.Ilczuk@stat.gov.pl</w:t>
        </w:r>
      </w:hyperlink>
      <w:r w:rsidR="003D24B9">
        <w:rPr>
          <w:rStyle w:val="Hipercze"/>
          <w:sz w:val="20"/>
          <w:u w:val="none"/>
          <w:lang w:val="en-US"/>
        </w:rPr>
        <w:tab/>
        <w:t xml:space="preserve">          </w:t>
      </w:r>
      <w:hyperlink r:id="rId34" w:tooltip="Link do profilu Urzędu Statystycznego we Wrocławiu na Facebooku" w:history="1">
        <w:r w:rsidR="003D24B9" w:rsidRPr="002C0D3C">
          <w:rPr>
            <w:rStyle w:val="Hipercze"/>
            <w:position w:val="6"/>
            <w:szCs w:val="19"/>
            <w:lang w:val="en-US"/>
          </w:rPr>
          <w:t>@USWroclaw</w:t>
        </w:r>
      </w:hyperlink>
      <w:r w:rsidR="00896B2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5106040</wp:posOffset>
                </wp:positionH>
                <wp:positionV relativeFrom="paragraph">
                  <wp:posOffset>395973</wp:posOffset>
                </wp:positionV>
                <wp:extent cx="2476500" cy="10168170"/>
                <wp:effectExtent l="0" t="0" r="19050" b="24130"/>
                <wp:wrapNone/>
                <wp:docPr id="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10168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35C4" w:rsidRDefault="004435C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41" type="#_x0000_t202" style="position:absolute;margin-left:402.05pt;margin-top:31.2pt;width:195pt;height:80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" strokecolor="white">
                <v:textbox>
                  <w:txbxContent>
                    <w:p w:rsidR="004435C4" w:rsidRDefault="004435C4"/>
                  </w:txbxContent>
                </v:textbox>
              </v:shape>
            </w:pict>
          </mc:Fallback>
        </mc:AlternateContent>
      </w:r>
    </w:p>
    <w:sectPr w:rsidR="00692D13" w:rsidRPr="004E3738" w:rsidSect="00447971">
      <w:headerReference w:type="default" r:id="rId35"/>
      <w:footerReference w:type="default" r:id="rId3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544A" w:rsidRDefault="007B544A" w:rsidP="000662E2">
      <w:pPr>
        <w:spacing w:after="0" w:line="240" w:lineRule="auto"/>
      </w:pPr>
      <w:r>
        <w:separator/>
      </w:r>
    </w:p>
  </w:endnote>
  <w:endnote w:type="continuationSeparator" w:id="0">
    <w:p w:rsidR="007B544A" w:rsidRDefault="007B544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1438D2E6-0B32-42FC-B9AD-BCB5FA88B65B}"/>
    <w:embedBold r:id="rId2" w:fontKey="{5888A2B4-721C-4D9B-9AEB-8D2618A945EA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378BA1E4-71EE-489D-9E4E-77CA7F77F503}"/>
    <w:embedBold r:id="rId4" w:fontKey="{7B4C5ABC-2EB4-4843-9B4E-90DEE81278E6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8DC4ECCD-9839-42D4-A420-C24CFA437B6E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28C120E2-9AB7-4DD2-8DE2-8FB7F598025F}"/>
    <w:embedItalic r:id="rId7" w:fontKey="{7DA2EF5B-84A6-4C83-9BBC-9AC3C387F4E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6F563A71-F6E6-4E92-8ABB-4F2476AD9CE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ADD6BC39-A113-474B-91AF-AEC1B219277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81E39A63-4C79-4A3A-AF00-0C7D3EE5B6D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F08D69A9-8685-48CD-AAAB-A1237170839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35C4" w:rsidRDefault="004435C4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A175B5">
      <w:rPr>
        <w:noProof/>
      </w:rPr>
      <w:t>6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35C4" w:rsidRDefault="004435C4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A175B5"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35C4" w:rsidRDefault="004435C4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A175B5">
      <w:rPr>
        <w:noProof/>
      </w:rPr>
      <w:t>7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544A" w:rsidRDefault="007B544A" w:rsidP="000662E2">
      <w:pPr>
        <w:spacing w:after="0" w:line="240" w:lineRule="auto"/>
      </w:pPr>
      <w:r>
        <w:separator/>
      </w:r>
    </w:p>
  </w:footnote>
  <w:footnote w:type="continuationSeparator" w:id="0">
    <w:p w:rsidR="007B544A" w:rsidRDefault="007B544A" w:rsidP="000662E2">
      <w:pPr>
        <w:spacing w:after="0" w:line="240" w:lineRule="auto"/>
      </w:pPr>
      <w:r>
        <w:continuationSeparator/>
      </w:r>
    </w:p>
  </w:footnote>
  <w:footnote w:id="1">
    <w:p w:rsidR="00982428" w:rsidRPr="00B93525" w:rsidRDefault="00982428" w:rsidP="00982428">
      <w:pPr>
        <w:pStyle w:val="Tekstprzypisudolnego"/>
        <w:spacing w:before="0"/>
      </w:pPr>
      <w:r w:rsidRPr="00B93525">
        <w:rPr>
          <w:rStyle w:val="Odwoanieprzypisudolnego"/>
        </w:rPr>
        <w:footnoteRef/>
      </w:r>
      <w:r w:rsidRPr="00B93525">
        <w:t xml:space="preserve"> </w:t>
      </w:r>
      <w:r w:rsidRPr="00B93525">
        <w:rPr>
          <w:sz w:val="16"/>
          <w:szCs w:val="16"/>
        </w:rPr>
        <w:t>Ustawa z dnia 12 marca 2004 r. o pomocy społecznej (tekst jednolity Dz.U. z 202</w:t>
      </w:r>
      <w:r>
        <w:rPr>
          <w:sz w:val="16"/>
          <w:szCs w:val="16"/>
        </w:rPr>
        <w:t>3</w:t>
      </w:r>
      <w:r w:rsidRPr="00B93525">
        <w:rPr>
          <w:sz w:val="16"/>
          <w:szCs w:val="16"/>
        </w:rPr>
        <w:t xml:space="preserve"> r. poz. </w:t>
      </w:r>
      <w:r>
        <w:rPr>
          <w:sz w:val="16"/>
          <w:szCs w:val="16"/>
        </w:rPr>
        <w:t>901</w:t>
      </w:r>
      <w:r w:rsidRPr="00B93525">
        <w:rPr>
          <w:sz w:val="16"/>
          <w:szCs w:val="16"/>
        </w:rPr>
        <w:t xml:space="preserve"> z późn. zm.).</w:t>
      </w:r>
    </w:p>
  </w:footnote>
  <w:footnote w:id="2">
    <w:p w:rsidR="004435C4" w:rsidRDefault="004435C4" w:rsidP="00533EFF">
      <w:pPr>
        <w:pStyle w:val="Tekstprzypisudolnego"/>
        <w:spacing w:before="0"/>
      </w:pPr>
      <w:r w:rsidRPr="00B93525">
        <w:rPr>
          <w:rStyle w:val="Odwoanieprzypisudolnego"/>
        </w:rPr>
        <w:footnoteRef/>
      </w:r>
      <w:r w:rsidRPr="00B93525">
        <w:t xml:space="preserve"> </w:t>
      </w:r>
      <w:r w:rsidRPr="00B93525">
        <w:rPr>
          <w:sz w:val="16"/>
          <w:szCs w:val="16"/>
        </w:rPr>
        <w:t>Dane Ministerstwa Rodziny i Polityki Społecznej, sprawozdanie MRiPS-03-R.</w:t>
      </w:r>
    </w:p>
  </w:footnote>
  <w:footnote w:id="3">
    <w:p w:rsidR="004435C4" w:rsidRPr="00B93525" w:rsidRDefault="004435C4" w:rsidP="00FC6799">
      <w:pPr>
        <w:pStyle w:val="Tekstprzypisudolnego"/>
        <w:spacing w:before="60" w:line="160" w:lineRule="exact"/>
        <w:jc w:val="both"/>
        <w:rPr>
          <w:sz w:val="16"/>
          <w:szCs w:val="16"/>
        </w:rPr>
      </w:pPr>
      <w:r w:rsidRPr="00B93525">
        <w:rPr>
          <w:rStyle w:val="Odwoanieprzypisudolnego"/>
        </w:rPr>
        <w:footnoteRef/>
      </w:r>
      <w:r w:rsidRPr="00B93525">
        <w:t xml:space="preserve"> </w:t>
      </w:r>
      <w:r w:rsidRPr="00B93525">
        <w:rPr>
          <w:sz w:val="16"/>
          <w:szCs w:val="16"/>
        </w:rPr>
        <w:t>Niniejsze informacje zbierane są w ramach sprawozdawczości Głównego Urzędu Statystycznego: instytucjonalna piecza zastępcza oraz placówki wsparcia dziennego (formularz PS-01), zakłady stacjonarne pomocy społecznej (formularz PS-03).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35C4" w:rsidRDefault="004435C4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1" locked="0" layoutInCell="1" allowOverlap="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0"/>
              <wp:wrapNone/>
              <wp:docPr id="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9C090E8" id="Prostokąt 24" o:spid="_x0000_s1026" style="position:absolute;margin-left:410.6pt;margin-top:-14.05pt;width:147.6pt;height:1785.8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" fillcolor="#f2f2f2" stroked="f" strokeweight="1pt">
              <v:path arrowok="t"/>
            </v:rect>
          </w:pict>
        </mc:Fallback>
      </mc:AlternateContent>
    </w:r>
  </w:p>
  <w:p w:rsidR="004435C4" w:rsidRDefault="004435C4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35C4" w:rsidRDefault="004435C4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5036820</wp:posOffset>
              </wp:positionH>
              <wp:positionV relativeFrom="paragraph">
                <wp:posOffset>190500</wp:posOffset>
              </wp:positionV>
              <wp:extent cx="2060575" cy="357505"/>
              <wp:effectExtent l="7620" t="8890" r="8255" b="5080"/>
              <wp:wrapNone/>
              <wp:docPr id="3" name="Schemat blokowy: opóźnienie 6" descr="Seria: INFORMACJE SYGNAL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T0" fmla="*/ 0 w 3527018"/>
                          <a:gd name="T1" fmla="*/ 0 h 612140"/>
                          <a:gd name="T2" fmla="*/ 1881761 w 3527018"/>
                          <a:gd name="T3" fmla="*/ 0 h 612140"/>
                          <a:gd name="T4" fmla="*/ 2060575 w 3527018"/>
                          <a:gd name="T5" fmla="*/ 178753 h 612140"/>
                          <a:gd name="T6" fmla="*/ 1881761 w 3527018"/>
                          <a:gd name="T7" fmla="*/ 357505 h 612140"/>
                          <a:gd name="T8" fmla="*/ 0 w 3527018"/>
                          <a:gd name="T9" fmla="*/ 357505 h 612140"/>
                          <a:gd name="T10" fmla="*/ 0 w 3527018"/>
                          <a:gd name="T11" fmla="*/ 0 h 612140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3527018"/>
                          <a:gd name="T19" fmla="*/ 0 h 612140"/>
                          <a:gd name="T20" fmla="*/ 3527018 w 3527018"/>
                          <a:gd name="T21" fmla="*/ 612140 h 612140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35C4" w:rsidRPr="003C6C8D" w:rsidRDefault="004435C4" w:rsidP="00A175B5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Schemat blokowy: opóźnienie 6" o:spid="_x0000_s1043" alt="Seria: INFORMACJE SYGNALNE" style="position:absolute;margin-left:396.6pt;margin-top:15pt;width:162.25pt;height:28.15pt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099373,0;1203841,104396;1099373,208792;0,208792;0,0" o:connectangles="0,0,0,0,0,0" textboxrect="0,0,3527018,612140"/>
              <v:textbox>
                <w:txbxContent>
                  <w:p w:rsidR="004435C4" w:rsidRPr="003C6C8D" w:rsidRDefault="004435C4" w:rsidP="00A175B5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5A48B5" id="Prostokąt 10" o:spid="_x0000_s1026" style="position:absolute;margin-left:410.95pt;margin-top:40.3pt;width:147.4pt;height:1803.5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 w:rsidRPr="00D04F70">
      <w:rPr>
        <w:noProof/>
        <w:lang w:eastAsia="pl-PL"/>
      </w:rPr>
      <w:drawing>
        <wp:inline distT="0" distB="0" distL="0" distR="0">
          <wp:extent cx="1504950" cy="495300"/>
          <wp:effectExtent l="0" t="0" r="0" b="0"/>
          <wp:docPr id="1" name="Obraz 15" descr="Logo Urzędu Statystycznego we Wrocławiu przedstawiające dwa koła, jedno koloru zielonego, drugie niebieskiego, nachodzące na siebie pionowo. Obok napis Urząd Statystyczny we Wrocławiu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5" descr="Logo Urzędu Statystycznego we Wrocławi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98" t="18022" r="8127" b="17522"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435C4" w:rsidRDefault="004435C4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4445" r="0" b="1905"/>
              <wp:wrapNone/>
              <wp:docPr id="2" name="Pole tekstowe 2" descr="Data publikacji informacji sygnalnej: 31.07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35C4" w:rsidRPr="00C97596" w:rsidRDefault="004435C4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31.07.2024 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>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alt="Data publikacji informacji sygnalnej: 31.07.2024 r." style="position:absolute;margin-left:411pt;margin-top:20.95pt;width:112.8pt;height:26.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" filled="f" stroked="f">
              <v:textbox>
                <w:txbxContent>
                  <w:p w:rsidR="004435C4" w:rsidRPr="00C97596" w:rsidRDefault="004435C4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 xml:space="preserve">31.07.2024 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>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35C4" w:rsidRDefault="004435C4">
    <w:pPr>
      <w:pStyle w:val="Nagwek"/>
    </w:pPr>
  </w:p>
  <w:p w:rsidR="004435C4" w:rsidRDefault="004435C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23.25pt;height:125.45pt;visibility:visible" o:bullet="t">
        <v:imagedata r:id="rId1" o:title=""/>
      </v:shape>
    </w:pict>
  </w:numPicBullet>
  <w:numPicBullet w:numPicBulletId="1">
    <w:pict>
      <v:shape id="_x0000_i1043" type="#_x0000_t75" style="width:123.25pt;height:125.45pt;visibility:visible" o:bullet="t">
        <v:imagedata r:id="rId2" o:title=""/>
      </v:shape>
    </w:pict>
  </w:numPicBullet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A940A1C"/>
    <w:multiLevelType w:val="hybridMultilevel"/>
    <w:tmpl w:val="F7D2B3B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E06AAF"/>
    <w:multiLevelType w:val="hybridMultilevel"/>
    <w:tmpl w:val="05D28C16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4" w15:restartNumberingAfterBreak="0">
    <w:nsid w:val="176F2D17"/>
    <w:multiLevelType w:val="singleLevel"/>
    <w:tmpl w:val="1090B7FE"/>
    <w:lvl w:ilvl="0">
      <w:start w:val="6"/>
      <w:numFmt w:val="bullet"/>
      <w:lvlText w:val="-"/>
      <w:lvlJc w:val="left"/>
      <w:pPr>
        <w:tabs>
          <w:tab w:val="num" w:pos="700"/>
        </w:tabs>
        <w:ind w:left="700" w:hanging="360"/>
      </w:pPr>
      <w:rPr>
        <w:rFonts w:hint="default"/>
      </w:r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A0D0B64"/>
    <w:multiLevelType w:val="hybridMultilevel"/>
    <w:tmpl w:val="5C7A2DBC"/>
    <w:lvl w:ilvl="0" w:tplc="041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  <w:lvlOverride w:ilvl="0">
      <w:lvl w:ilvl="0">
        <w:start w:val="1"/>
        <w:numFmt w:val="bullet"/>
        <w:lvlText w:val="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>
    <w:abstractNumId w:val="6"/>
  </w:num>
  <w:num w:numId="6">
    <w:abstractNumId w:val="4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embedTrueTypeFonts/>
  <w:attachedTemplate r:id="rId1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F24"/>
    <w:rsid w:val="00001C5B"/>
    <w:rsid w:val="00003437"/>
    <w:rsid w:val="0000709F"/>
    <w:rsid w:val="00007388"/>
    <w:rsid w:val="00007E9F"/>
    <w:rsid w:val="000108B8"/>
    <w:rsid w:val="0001248A"/>
    <w:rsid w:val="00014072"/>
    <w:rsid w:val="00014EDC"/>
    <w:rsid w:val="000152F5"/>
    <w:rsid w:val="0002159D"/>
    <w:rsid w:val="00022F62"/>
    <w:rsid w:val="00022FC6"/>
    <w:rsid w:val="00023514"/>
    <w:rsid w:val="00024AF4"/>
    <w:rsid w:val="00026F46"/>
    <w:rsid w:val="00030387"/>
    <w:rsid w:val="0003087D"/>
    <w:rsid w:val="000320ED"/>
    <w:rsid w:val="00032AD8"/>
    <w:rsid w:val="00036037"/>
    <w:rsid w:val="0004240C"/>
    <w:rsid w:val="00042DD3"/>
    <w:rsid w:val="000433AD"/>
    <w:rsid w:val="00044DF9"/>
    <w:rsid w:val="0004582E"/>
    <w:rsid w:val="000461E9"/>
    <w:rsid w:val="000470AA"/>
    <w:rsid w:val="0004770A"/>
    <w:rsid w:val="00047C26"/>
    <w:rsid w:val="000551D1"/>
    <w:rsid w:val="00057CA1"/>
    <w:rsid w:val="00060CC6"/>
    <w:rsid w:val="00061FE1"/>
    <w:rsid w:val="000643A1"/>
    <w:rsid w:val="00064733"/>
    <w:rsid w:val="0006477B"/>
    <w:rsid w:val="00064ABD"/>
    <w:rsid w:val="00065C33"/>
    <w:rsid w:val="000662E2"/>
    <w:rsid w:val="00066883"/>
    <w:rsid w:val="00067AD3"/>
    <w:rsid w:val="0007032F"/>
    <w:rsid w:val="00070A4F"/>
    <w:rsid w:val="00071E37"/>
    <w:rsid w:val="00074DD8"/>
    <w:rsid w:val="000806F7"/>
    <w:rsid w:val="00081B39"/>
    <w:rsid w:val="00081DA0"/>
    <w:rsid w:val="0008342D"/>
    <w:rsid w:val="0008344E"/>
    <w:rsid w:val="00085DD6"/>
    <w:rsid w:val="00086D36"/>
    <w:rsid w:val="00090E25"/>
    <w:rsid w:val="000943CF"/>
    <w:rsid w:val="00094EBD"/>
    <w:rsid w:val="000959C2"/>
    <w:rsid w:val="00095D4A"/>
    <w:rsid w:val="000A01A6"/>
    <w:rsid w:val="000A0CA1"/>
    <w:rsid w:val="000A1495"/>
    <w:rsid w:val="000A7AD0"/>
    <w:rsid w:val="000A7E02"/>
    <w:rsid w:val="000A7F5D"/>
    <w:rsid w:val="000B010B"/>
    <w:rsid w:val="000B0727"/>
    <w:rsid w:val="000B0E7B"/>
    <w:rsid w:val="000B4FB3"/>
    <w:rsid w:val="000C135D"/>
    <w:rsid w:val="000C287A"/>
    <w:rsid w:val="000C4F42"/>
    <w:rsid w:val="000C7EA7"/>
    <w:rsid w:val="000D1D43"/>
    <w:rsid w:val="000D1FD0"/>
    <w:rsid w:val="000D225C"/>
    <w:rsid w:val="000D2A5C"/>
    <w:rsid w:val="000D2FF3"/>
    <w:rsid w:val="000D3245"/>
    <w:rsid w:val="000D353E"/>
    <w:rsid w:val="000D50CB"/>
    <w:rsid w:val="000D582B"/>
    <w:rsid w:val="000D6538"/>
    <w:rsid w:val="000D71A2"/>
    <w:rsid w:val="000E0918"/>
    <w:rsid w:val="000E6E1D"/>
    <w:rsid w:val="000F0039"/>
    <w:rsid w:val="000F510F"/>
    <w:rsid w:val="000F531D"/>
    <w:rsid w:val="000F61E2"/>
    <w:rsid w:val="000F7DA3"/>
    <w:rsid w:val="001011C3"/>
    <w:rsid w:val="00101D1F"/>
    <w:rsid w:val="00104BC1"/>
    <w:rsid w:val="001052C6"/>
    <w:rsid w:val="0010717B"/>
    <w:rsid w:val="00110AEC"/>
    <w:rsid w:val="00110D86"/>
    <w:rsid w:val="00110D87"/>
    <w:rsid w:val="00113D2D"/>
    <w:rsid w:val="00114DB9"/>
    <w:rsid w:val="0011539C"/>
    <w:rsid w:val="00116087"/>
    <w:rsid w:val="00120C50"/>
    <w:rsid w:val="00122F42"/>
    <w:rsid w:val="0012335D"/>
    <w:rsid w:val="00123474"/>
    <w:rsid w:val="00124C21"/>
    <w:rsid w:val="0012565C"/>
    <w:rsid w:val="0012653A"/>
    <w:rsid w:val="00130296"/>
    <w:rsid w:val="0013091C"/>
    <w:rsid w:val="001328F5"/>
    <w:rsid w:val="001330C6"/>
    <w:rsid w:val="00134A4E"/>
    <w:rsid w:val="00136257"/>
    <w:rsid w:val="001377A2"/>
    <w:rsid w:val="00140853"/>
    <w:rsid w:val="00141452"/>
    <w:rsid w:val="001423B6"/>
    <w:rsid w:val="00142B10"/>
    <w:rsid w:val="00144359"/>
    <w:rsid w:val="001448A7"/>
    <w:rsid w:val="001454FF"/>
    <w:rsid w:val="00146621"/>
    <w:rsid w:val="00150B41"/>
    <w:rsid w:val="0015195E"/>
    <w:rsid w:val="00151C86"/>
    <w:rsid w:val="00151CB2"/>
    <w:rsid w:val="001524F8"/>
    <w:rsid w:val="00152AC5"/>
    <w:rsid w:val="00153246"/>
    <w:rsid w:val="00153CFA"/>
    <w:rsid w:val="00154A71"/>
    <w:rsid w:val="00156FA7"/>
    <w:rsid w:val="00162199"/>
    <w:rsid w:val="00162325"/>
    <w:rsid w:val="001624E3"/>
    <w:rsid w:val="0016371D"/>
    <w:rsid w:val="00165688"/>
    <w:rsid w:val="00165BBA"/>
    <w:rsid w:val="00171B51"/>
    <w:rsid w:val="00172892"/>
    <w:rsid w:val="00172EC4"/>
    <w:rsid w:val="00174A5A"/>
    <w:rsid w:val="00174CA9"/>
    <w:rsid w:val="00181070"/>
    <w:rsid w:val="00181102"/>
    <w:rsid w:val="00182C42"/>
    <w:rsid w:val="0018460C"/>
    <w:rsid w:val="00186BDA"/>
    <w:rsid w:val="00187124"/>
    <w:rsid w:val="00187D7A"/>
    <w:rsid w:val="00192A20"/>
    <w:rsid w:val="00193BD6"/>
    <w:rsid w:val="00194602"/>
    <w:rsid w:val="001951DA"/>
    <w:rsid w:val="00197098"/>
    <w:rsid w:val="00197575"/>
    <w:rsid w:val="001A0339"/>
    <w:rsid w:val="001A1A0D"/>
    <w:rsid w:val="001A773A"/>
    <w:rsid w:val="001B1B8C"/>
    <w:rsid w:val="001B3A6A"/>
    <w:rsid w:val="001B5390"/>
    <w:rsid w:val="001B6D26"/>
    <w:rsid w:val="001B70A2"/>
    <w:rsid w:val="001C080B"/>
    <w:rsid w:val="001C3269"/>
    <w:rsid w:val="001C5E73"/>
    <w:rsid w:val="001D04ED"/>
    <w:rsid w:val="001D0522"/>
    <w:rsid w:val="001D0CD8"/>
    <w:rsid w:val="001D18D9"/>
    <w:rsid w:val="001D1DB4"/>
    <w:rsid w:val="001D23ED"/>
    <w:rsid w:val="001D350D"/>
    <w:rsid w:val="001D62D6"/>
    <w:rsid w:val="001D7478"/>
    <w:rsid w:val="001E0E02"/>
    <w:rsid w:val="001E1AE5"/>
    <w:rsid w:val="001E3D78"/>
    <w:rsid w:val="001E5DC8"/>
    <w:rsid w:val="001E7767"/>
    <w:rsid w:val="001F0EF8"/>
    <w:rsid w:val="001F15F7"/>
    <w:rsid w:val="001F1EBD"/>
    <w:rsid w:val="001F39E0"/>
    <w:rsid w:val="001F431F"/>
    <w:rsid w:val="001F4B3F"/>
    <w:rsid w:val="001F55C3"/>
    <w:rsid w:val="001F6A91"/>
    <w:rsid w:val="0020054F"/>
    <w:rsid w:val="00200924"/>
    <w:rsid w:val="00200F45"/>
    <w:rsid w:val="002014A8"/>
    <w:rsid w:val="00207C0F"/>
    <w:rsid w:val="00212662"/>
    <w:rsid w:val="002127F0"/>
    <w:rsid w:val="00212C35"/>
    <w:rsid w:val="0021408F"/>
    <w:rsid w:val="0021495D"/>
    <w:rsid w:val="00215B65"/>
    <w:rsid w:val="002166D1"/>
    <w:rsid w:val="00217957"/>
    <w:rsid w:val="00217B08"/>
    <w:rsid w:val="00224790"/>
    <w:rsid w:val="00224CF0"/>
    <w:rsid w:val="00226FCD"/>
    <w:rsid w:val="00230D5D"/>
    <w:rsid w:val="00233EE8"/>
    <w:rsid w:val="00235764"/>
    <w:rsid w:val="0023694B"/>
    <w:rsid w:val="00236A06"/>
    <w:rsid w:val="00236A47"/>
    <w:rsid w:val="00236B74"/>
    <w:rsid w:val="00236DF6"/>
    <w:rsid w:val="002424B7"/>
    <w:rsid w:val="00242C2E"/>
    <w:rsid w:val="00242DA8"/>
    <w:rsid w:val="00243B0E"/>
    <w:rsid w:val="00243BDE"/>
    <w:rsid w:val="00247A8C"/>
    <w:rsid w:val="00247DF5"/>
    <w:rsid w:val="0025146D"/>
    <w:rsid w:val="00253DB8"/>
    <w:rsid w:val="00256A02"/>
    <w:rsid w:val="002574F9"/>
    <w:rsid w:val="00262B61"/>
    <w:rsid w:val="00262CEA"/>
    <w:rsid w:val="00262D8D"/>
    <w:rsid w:val="00263FA8"/>
    <w:rsid w:val="00264445"/>
    <w:rsid w:val="00264875"/>
    <w:rsid w:val="00264D5E"/>
    <w:rsid w:val="00266B41"/>
    <w:rsid w:val="00267042"/>
    <w:rsid w:val="00274C32"/>
    <w:rsid w:val="00276811"/>
    <w:rsid w:val="002769BF"/>
    <w:rsid w:val="00277012"/>
    <w:rsid w:val="00282699"/>
    <w:rsid w:val="00282FA0"/>
    <w:rsid w:val="00283E42"/>
    <w:rsid w:val="00285AD6"/>
    <w:rsid w:val="00285CC8"/>
    <w:rsid w:val="002862A5"/>
    <w:rsid w:val="002901F6"/>
    <w:rsid w:val="00291695"/>
    <w:rsid w:val="002926DF"/>
    <w:rsid w:val="00295978"/>
    <w:rsid w:val="00295E9D"/>
    <w:rsid w:val="00296697"/>
    <w:rsid w:val="00296CA9"/>
    <w:rsid w:val="002A02CE"/>
    <w:rsid w:val="002A2CBF"/>
    <w:rsid w:val="002A4224"/>
    <w:rsid w:val="002A557C"/>
    <w:rsid w:val="002A6480"/>
    <w:rsid w:val="002A7E9F"/>
    <w:rsid w:val="002B0472"/>
    <w:rsid w:val="002B3B3A"/>
    <w:rsid w:val="002B3E2E"/>
    <w:rsid w:val="002B43BF"/>
    <w:rsid w:val="002B47E2"/>
    <w:rsid w:val="002B4842"/>
    <w:rsid w:val="002B49C8"/>
    <w:rsid w:val="002B6B12"/>
    <w:rsid w:val="002B7C6E"/>
    <w:rsid w:val="002B7CDF"/>
    <w:rsid w:val="002C0534"/>
    <w:rsid w:val="002C0787"/>
    <w:rsid w:val="002C2DAE"/>
    <w:rsid w:val="002C3EB2"/>
    <w:rsid w:val="002C4D82"/>
    <w:rsid w:val="002D1241"/>
    <w:rsid w:val="002D1D8F"/>
    <w:rsid w:val="002D265F"/>
    <w:rsid w:val="002D2C7D"/>
    <w:rsid w:val="002D5E88"/>
    <w:rsid w:val="002D713F"/>
    <w:rsid w:val="002E4EA8"/>
    <w:rsid w:val="002E6140"/>
    <w:rsid w:val="002E6985"/>
    <w:rsid w:val="002E71B6"/>
    <w:rsid w:val="002F044D"/>
    <w:rsid w:val="002F1CE4"/>
    <w:rsid w:val="002F30F4"/>
    <w:rsid w:val="002F4B9B"/>
    <w:rsid w:val="002F6739"/>
    <w:rsid w:val="002F759A"/>
    <w:rsid w:val="002F7774"/>
    <w:rsid w:val="002F77C8"/>
    <w:rsid w:val="002F7873"/>
    <w:rsid w:val="003007C3"/>
    <w:rsid w:val="003009EF"/>
    <w:rsid w:val="00302EED"/>
    <w:rsid w:val="00302FC5"/>
    <w:rsid w:val="00303C93"/>
    <w:rsid w:val="00304F22"/>
    <w:rsid w:val="0030590A"/>
    <w:rsid w:val="00306C7C"/>
    <w:rsid w:val="003076BF"/>
    <w:rsid w:val="003141D6"/>
    <w:rsid w:val="003145D4"/>
    <w:rsid w:val="00315C9E"/>
    <w:rsid w:val="00316463"/>
    <w:rsid w:val="0032008A"/>
    <w:rsid w:val="00321524"/>
    <w:rsid w:val="00322845"/>
    <w:rsid w:val="00322EDD"/>
    <w:rsid w:val="00323A71"/>
    <w:rsid w:val="00324104"/>
    <w:rsid w:val="0032510E"/>
    <w:rsid w:val="00326289"/>
    <w:rsid w:val="00330778"/>
    <w:rsid w:val="00331FED"/>
    <w:rsid w:val="00332320"/>
    <w:rsid w:val="00332A9B"/>
    <w:rsid w:val="00333029"/>
    <w:rsid w:val="00333535"/>
    <w:rsid w:val="00333BF0"/>
    <w:rsid w:val="00336A61"/>
    <w:rsid w:val="0033738A"/>
    <w:rsid w:val="003419B5"/>
    <w:rsid w:val="0034289D"/>
    <w:rsid w:val="00343ABC"/>
    <w:rsid w:val="00343CC0"/>
    <w:rsid w:val="00344CD6"/>
    <w:rsid w:val="003452F9"/>
    <w:rsid w:val="00347D72"/>
    <w:rsid w:val="00350612"/>
    <w:rsid w:val="00350AE4"/>
    <w:rsid w:val="00351B45"/>
    <w:rsid w:val="00352AB2"/>
    <w:rsid w:val="00352ACD"/>
    <w:rsid w:val="00357130"/>
    <w:rsid w:val="00357611"/>
    <w:rsid w:val="00357780"/>
    <w:rsid w:val="00360542"/>
    <w:rsid w:val="00362FB2"/>
    <w:rsid w:val="003633D8"/>
    <w:rsid w:val="0036346C"/>
    <w:rsid w:val="0036404E"/>
    <w:rsid w:val="0036513A"/>
    <w:rsid w:val="003662D4"/>
    <w:rsid w:val="00367237"/>
    <w:rsid w:val="0037077F"/>
    <w:rsid w:val="00371E0A"/>
    <w:rsid w:val="00372411"/>
    <w:rsid w:val="00373882"/>
    <w:rsid w:val="00377982"/>
    <w:rsid w:val="0038169C"/>
    <w:rsid w:val="00381D66"/>
    <w:rsid w:val="00382C88"/>
    <w:rsid w:val="00382E63"/>
    <w:rsid w:val="003833E4"/>
    <w:rsid w:val="003843DB"/>
    <w:rsid w:val="003845BD"/>
    <w:rsid w:val="003866B7"/>
    <w:rsid w:val="003904D0"/>
    <w:rsid w:val="00390C56"/>
    <w:rsid w:val="003919F4"/>
    <w:rsid w:val="00392E1B"/>
    <w:rsid w:val="00393761"/>
    <w:rsid w:val="003942B4"/>
    <w:rsid w:val="003947BE"/>
    <w:rsid w:val="00394BE3"/>
    <w:rsid w:val="00397D18"/>
    <w:rsid w:val="003A1AD9"/>
    <w:rsid w:val="003A1B36"/>
    <w:rsid w:val="003A2B3E"/>
    <w:rsid w:val="003A2E1C"/>
    <w:rsid w:val="003A435E"/>
    <w:rsid w:val="003A7DFC"/>
    <w:rsid w:val="003A7E3B"/>
    <w:rsid w:val="003B1454"/>
    <w:rsid w:val="003B18B6"/>
    <w:rsid w:val="003B2394"/>
    <w:rsid w:val="003B40B6"/>
    <w:rsid w:val="003C0893"/>
    <w:rsid w:val="003C2132"/>
    <w:rsid w:val="003C34FE"/>
    <w:rsid w:val="003C59E0"/>
    <w:rsid w:val="003C6C8D"/>
    <w:rsid w:val="003D10DD"/>
    <w:rsid w:val="003D24B9"/>
    <w:rsid w:val="003D3E59"/>
    <w:rsid w:val="003D4F95"/>
    <w:rsid w:val="003D5F42"/>
    <w:rsid w:val="003D60A9"/>
    <w:rsid w:val="003E0D68"/>
    <w:rsid w:val="003E0E4E"/>
    <w:rsid w:val="003E3075"/>
    <w:rsid w:val="003E4A96"/>
    <w:rsid w:val="003F2CC1"/>
    <w:rsid w:val="003F4C97"/>
    <w:rsid w:val="003F535D"/>
    <w:rsid w:val="003F77A9"/>
    <w:rsid w:val="003F7C65"/>
    <w:rsid w:val="003F7FE6"/>
    <w:rsid w:val="00400193"/>
    <w:rsid w:val="004004C5"/>
    <w:rsid w:val="00400E88"/>
    <w:rsid w:val="00400F19"/>
    <w:rsid w:val="00402BFA"/>
    <w:rsid w:val="0040576C"/>
    <w:rsid w:val="00406305"/>
    <w:rsid w:val="004074F1"/>
    <w:rsid w:val="004109A4"/>
    <w:rsid w:val="00411676"/>
    <w:rsid w:val="004129D9"/>
    <w:rsid w:val="00414DD2"/>
    <w:rsid w:val="004164EF"/>
    <w:rsid w:val="004172D4"/>
    <w:rsid w:val="004179D9"/>
    <w:rsid w:val="004212E7"/>
    <w:rsid w:val="0042446D"/>
    <w:rsid w:val="00426D05"/>
    <w:rsid w:val="004273CC"/>
    <w:rsid w:val="004278AB"/>
    <w:rsid w:val="00427BF8"/>
    <w:rsid w:val="004301E6"/>
    <w:rsid w:val="00431C02"/>
    <w:rsid w:val="00433079"/>
    <w:rsid w:val="0043531B"/>
    <w:rsid w:val="0043685D"/>
    <w:rsid w:val="00437395"/>
    <w:rsid w:val="00440247"/>
    <w:rsid w:val="0044164F"/>
    <w:rsid w:val="00442F75"/>
    <w:rsid w:val="004435C4"/>
    <w:rsid w:val="00444744"/>
    <w:rsid w:val="00444B58"/>
    <w:rsid w:val="00445047"/>
    <w:rsid w:val="00446B7E"/>
    <w:rsid w:val="00447971"/>
    <w:rsid w:val="00450EEF"/>
    <w:rsid w:val="00451CA5"/>
    <w:rsid w:val="00452F00"/>
    <w:rsid w:val="00455106"/>
    <w:rsid w:val="004555DC"/>
    <w:rsid w:val="004557F3"/>
    <w:rsid w:val="00455CE4"/>
    <w:rsid w:val="004566E5"/>
    <w:rsid w:val="0046061C"/>
    <w:rsid w:val="00463511"/>
    <w:rsid w:val="004637C2"/>
    <w:rsid w:val="00463E39"/>
    <w:rsid w:val="00464B96"/>
    <w:rsid w:val="004657FC"/>
    <w:rsid w:val="00465E13"/>
    <w:rsid w:val="004704C8"/>
    <w:rsid w:val="0047224F"/>
    <w:rsid w:val="004733F6"/>
    <w:rsid w:val="00473685"/>
    <w:rsid w:val="00473CF3"/>
    <w:rsid w:val="00474E69"/>
    <w:rsid w:val="00477B01"/>
    <w:rsid w:val="00477B1D"/>
    <w:rsid w:val="004802DA"/>
    <w:rsid w:val="00481872"/>
    <w:rsid w:val="00481991"/>
    <w:rsid w:val="00482E3D"/>
    <w:rsid w:val="00484532"/>
    <w:rsid w:val="0048616C"/>
    <w:rsid w:val="00486841"/>
    <w:rsid w:val="00487451"/>
    <w:rsid w:val="00487849"/>
    <w:rsid w:val="0049305C"/>
    <w:rsid w:val="0049498F"/>
    <w:rsid w:val="0049621B"/>
    <w:rsid w:val="00497509"/>
    <w:rsid w:val="004A3680"/>
    <w:rsid w:val="004A435C"/>
    <w:rsid w:val="004B02B5"/>
    <w:rsid w:val="004B2EB3"/>
    <w:rsid w:val="004B5FA8"/>
    <w:rsid w:val="004C1895"/>
    <w:rsid w:val="004C27D4"/>
    <w:rsid w:val="004C28E0"/>
    <w:rsid w:val="004C479F"/>
    <w:rsid w:val="004C5B1E"/>
    <w:rsid w:val="004C6A13"/>
    <w:rsid w:val="004C6D40"/>
    <w:rsid w:val="004C71BF"/>
    <w:rsid w:val="004C748E"/>
    <w:rsid w:val="004D0546"/>
    <w:rsid w:val="004D310D"/>
    <w:rsid w:val="004D3580"/>
    <w:rsid w:val="004D5F4D"/>
    <w:rsid w:val="004D68D2"/>
    <w:rsid w:val="004E05A4"/>
    <w:rsid w:val="004E1196"/>
    <w:rsid w:val="004E1579"/>
    <w:rsid w:val="004E3738"/>
    <w:rsid w:val="004E3C56"/>
    <w:rsid w:val="004E4CCD"/>
    <w:rsid w:val="004E6C0C"/>
    <w:rsid w:val="004E77C7"/>
    <w:rsid w:val="004E7CE5"/>
    <w:rsid w:val="004F0C3C"/>
    <w:rsid w:val="004F1192"/>
    <w:rsid w:val="004F4D84"/>
    <w:rsid w:val="004F61FD"/>
    <w:rsid w:val="004F63FC"/>
    <w:rsid w:val="004F7236"/>
    <w:rsid w:val="005017A1"/>
    <w:rsid w:val="00501DC1"/>
    <w:rsid w:val="00502944"/>
    <w:rsid w:val="0050432D"/>
    <w:rsid w:val="00505A92"/>
    <w:rsid w:val="005073A7"/>
    <w:rsid w:val="00511103"/>
    <w:rsid w:val="0051120F"/>
    <w:rsid w:val="00511D0C"/>
    <w:rsid w:val="005168ED"/>
    <w:rsid w:val="00517B98"/>
    <w:rsid w:val="00517C2D"/>
    <w:rsid w:val="00520211"/>
    <w:rsid w:val="005203F1"/>
    <w:rsid w:val="00521BC3"/>
    <w:rsid w:val="00522B65"/>
    <w:rsid w:val="0052523A"/>
    <w:rsid w:val="005276C2"/>
    <w:rsid w:val="00527DBF"/>
    <w:rsid w:val="005328DA"/>
    <w:rsid w:val="0053346F"/>
    <w:rsid w:val="00533632"/>
    <w:rsid w:val="00533ED6"/>
    <w:rsid w:val="00533EFF"/>
    <w:rsid w:val="005360BE"/>
    <w:rsid w:val="005368A2"/>
    <w:rsid w:val="00536A40"/>
    <w:rsid w:val="00537D47"/>
    <w:rsid w:val="0054061C"/>
    <w:rsid w:val="00540E7D"/>
    <w:rsid w:val="005410BA"/>
    <w:rsid w:val="00541E6E"/>
    <w:rsid w:val="0054251F"/>
    <w:rsid w:val="005478A3"/>
    <w:rsid w:val="0055000E"/>
    <w:rsid w:val="00551413"/>
    <w:rsid w:val="005520D8"/>
    <w:rsid w:val="00552F72"/>
    <w:rsid w:val="00554FA7"/>
    <w:rsid w:val="0055519B"/>
    <w:rsid w:val="00556052"/>
    <w:rsid w:val="00556CF1"/>
    <w:rsid w:val="00562312"/>
    <w:rsid w:val="00564DB1"/>
    <w:rsid w:val="00564E45"/>
    <w:rsid w:val="00566A8A"/>
    <w:rsid w:val="005671E8"/>
    <w:rsid w:val="005704D1"/>
    <w:rsid w:val="00572264"/>
    <w:rsid w:val="005752C9"/>
    <w:rsid w:val="00576201"/>
    <w:rsid w:val="005762A7"/>
    <w:rsid w:val="00577499"/>
    <w:rsid w:val="005774DF"/>
    <w:rsid w:val="0057757C"/>
    <w:rsid w:val="00577FB0"/>
    <w:rsid w:val="0058305D"/>
    <w:rsid w:val="005844D3"/>
    <w:rsid w:val="00586A39"/>
    <w:rsid w:val="005914F1"/>
    <w:rsid w:val="005916D7"/>
    <w:rsid w:val="0059251F"/>
    <w:rsid w:val="0059393D"/>
    <w:rsid w:val="005946DC"/>
    <w:rsid w:val="00595704"/>
    <w:rsid w:val="005968DA"/>
    <w:rsid w:val="005972C8"/>
    <w:rsid w:val="005977EB"/>
    <w:rsid w:val="005A0AD9"/>
    <w:rsid w:val="005A413B"/>
    <w:rsid w:val="005A698C"/>
    <w:rsid w:val="005A6B3C"/>
    <w:rsid w:val="005B220C"/>
    <w:rsid w:val="005B3438"/>
    <w:rsid w:val="005B3461"/>
    <w:rsid w:val="005B3BDB"/>
    <w:rsid w:val="005C0ECD"/>
    <w:rsid w:val="005C1F7B"/>
    <w:rsid w:val="005C3E14"/>
    <w:rsid w:val="005C44BF"/>
    <w:rsid w:val="005C550D"/>
    <w:rsid w:val="005C6800"/>
    <w:rsid w:val="005C6A33"/>
    <w:rsid w:val="005C701A"/>
    <w:rsid w:val="005D2D44"/>
    <w:rsid w:val="005D3BFF"/>
    <w:rsid w:val="005E0799"/>
    <w:rsid w:val="005E1013"/>
    <w:rsid w:val="005E26FF"/>
    <w:rsid w:val="005E2F48"/>
    <w:rsid w:val="005E7E9B"/>
    <w:rsid w:val="005F13D5"/>
    <w:rsid w:val="005F1F73"/>
    <w:rsid w:val="005F35A0"/>
    <w:rsid w:val="005F432B"/>
    <w:rsid w:val="005F4FEC"/>
    <w:rsid w:val="005F5332"/>
    <w:rsid w:val="005F5A80"/>
    <w:rsid w:val="005F6D79"/>
    <w:rsid w:val="005F715B"/>
    <w:rsid w:val="005F7D4E"/>
    <w:rsid w:val="006044FF"/>
    <w:rsid w:val="00604AB7"/>
    <w:rsid w:val="00606D81"/>
    <w:rsid w:val="00607CC5"/>
    <w:rsid w:val="0061019F"/>
    <w:rsid w:val="00613F25"/>
    <w:rsid w:val="00615473"/>
    <w:rsid w:val="006162EE"/>
    <w:rsid w:val="00620323"/>
    <w:rsid w:val="00630FAD"/>
    <w:rsid w:val="0063168A"/>
    <w:rsid w:val="006324A8"/>
    <w:rsid w:val="00633014"/>
    <w:rsid w:val="0063437B"/>
    <w:rsid w:val="00634683"/>
    <w:rsid w:val="0063489E"/>
    <w:rsid w:val="00634C2D"/>
    <w:rsid w:val="00635F4C"/>
    <w:rsid w:val="00636D9F"/>
    <w:rsid w:val="0064115E"/>
    <w:rsid w:val="006414AE"/>
    <w:rsid w:val="00647315"/>
    <w:rsid w:val="0065013C"/>
    <w:rsid w:val="006533D2"/>
    <w:rsid w:val="00653ED1"/>
    <w:rsid w:val="00654243"/>
    <w:rsid w:val="006553FF"/>
    <w:rsid w:val="00655F81"/>
    <w:rsid w:val="006571FB"/>
    <w:rsid w:val="0066111F"/>
    <w:rsid w:val="00662ECD"/>
    <w:rsid w:val="00663673"/>
    <w:rsid w:val="00663B7E"/>
    <w:rsid w:val="00665ECD"/>
    <w:rsid w:val="006673CA"/>
    <w:rsid w:val="0066761B"/>
    <w:rsid w:val="00667969"/>
    <w:rsid w:val="0067088E"/>
    <w:rsid w:val="0067088F"/>
    <w:rsid w:val="00670E32"/>
    <w:rsid w:val="00672057"/>
    <w:rsid w:val="006736B3"/>
    <w:rsid w:val="00673C26"/>
    <w:rsid w:val="00674694"/>
    <w:rsid w:val="006750D0"/>
    <w:rsid w:val="00675A02"/>
    <w:rsid w:val="00676AB4"/>
    <w:rsid w:val="0068026E"/>
    <w:rsid w:val="006812AF"/>
    <w:rsid w:val="006813F7"/>
    <w:rsid w:val="0068327D"/>
    <w:rsid w:val="00684C3A"/>
    <w:rsid w:val="00685EFA"/>
    <w:rsid w:val="0068626A"/>
    <w:rsid w:val="00687705"/>
    <w:rsid w:val="006900FE"/>
    <w:rsid w:val="006910C3"/>
    <w:rsid w:val="0069110A"/>
    <w:rsid w:val="006929CA"/>
    <w:rsid w:val="00692D13"/>
    <w:rsid w:val="00693F24"/>
    <w:rsid w:val="00694AF0"/>
    <w:rsid w:val="00694B88"/>
    <w:rsid w:val="00696914"/>
    <w:rsid w:val="00696C1C"/>
    <w:rsid w:val="006970EF"/>
    <w:rsid w:val="006A2DA6"/>
    <w:rsid w:val="006A2E60"/>
    <w:rsid w:val="006A3A7A"/>
    <w:rsid w:val="006A4686"/>
    <w:rsid w:val="006A6D8A"/>
    <w:rsid w:val="006B0E9E"/>
    <w:rsid w:val="006B2432"/>
    <w:rsid w:val="006B24ED"/>
    <w:rsid w:val="006B2C93"/>
    <w:rsid w:val="006B516F"/>
    <w:rsid w:val="006B5916"/>
    <w:rsid w:val="006B5AE4"/>
    <w:rsid w:val="006C1F65"/>
    <w:rsid w:val="006C45BA"/>
    <w:rsid w:val="006C468E"/>
    <w:rsid w:val="006D1038"/>
    <w:rsid w:val="006D1507"/>
    <w:rsid w:val="006D2F65"/>
    <w:rsid w:val="006D399A"/>
    <w:rsid w:val="006D4054"/>
    <w:rsid w:val="006D4081"/>
    <w:rsid w:val="006D5679"/>
    <w:rsid w:val="006D6113"/>
    <w:rsid w:val="006D7EB5"/>
    <w:rsid w:val="006E02EC"/>
    <w:rsid w:val="006E2258"/>
    <w:rsid w:val="006E35D7"/>
    <w:rsid w:val="006E5EF0"/>
    <w:rsid w:val="006F0B26"/>
    <w:rsid w:val="006F16B2"/>
    <w:rsid w:val="006F3B6D"/>
    <w:rsid w:val="006F3DA2"/>
    <w:rsid w:val="006F58D6"/>
    <w:rsid w:val="00700909"/>
    <w:rsid w:val="00702C7F"/>
    <w:rsid w:val="0070472D"/>
    <w:rsid w:val="0071102B"/>
    <w:rsid w:val="00712CFE"/>
    <w:rsid w:val="00713B6A"/>
    <w:rsid w:val="007211B1"/>
    <w:rsid w:val="00721A65"/>
    <w:rsid w:val="00721C4C"/>
    <w:rsid w:val="0072264F"/>
    <w:rsid w:val="00722861"/>
    <w:rsid w:val="00724561"/>
    <w:rsid w:val="00725FE0"/>
    <w:rsid w:val="00726C80"/>
    <w:rsid w:val="00726EED"/>
    <w:rsid w:val="0073141F"/>
    <w:rsid w:val="00731D68"/>
    <w:rsid w:val="00735043"/>
    <w:rsid w:val="00736138"/>
    <w:rsid w:val="00737047"/>
    <w:rsid w:val="00740E6D"/>
    <w:rsid w:val="007417EF"/>
    <w:rsid w:val="00741CB2"/>
    <w:rsid w:val="00743D7D"/>
    <w:rsid w:val="00744D7E"/>
    <w:rsid w:val="00746187"/>
    <w:rsid w:val="007465D6"/>
    <w:rsid w:val="00747359"/>
    <w:rsid w:val="007546DF"/>
    <w:rsid w:val="00754F80"/>
    <w:rsid w:val="00756EB1"/>
    <w:rsid w:val="00757906"/>
    <w:rsid w:val="00757D85"/>
    <w:rsid w:val="00762168"/>
    <w:rsid w:val="0076254F"/>
    <w:rsid w:val="0076302B"/>
    <w:rsid w:val="00763B79"/>
    <w:rsid w:val="00764E1A"/>
    <w:rsid w:val="0077000F"/>
    <w:rsid w:val="00770F3D"/>
    <w:rsid w:val="007717BB"/>
    <w:rsid w:val="00771EF9"/>
    <w:rsid w:val="0077299B"/>
    <w:rsid w:val="007801F5"/>
    <w:rsid w:val="00781A59"/>
    <w:rsid w:val="00781BA8"/>
    <w:rsid w:val="00783549"/>
    <w:rsid w:val="00783CA4"/>
    <w:rsid w:val="007842FB"/>
    <w:rsid w:val="00784328"/>
    <w:rsid w:val="007847ED"/>
    <w:rsid w:val="007848B4"/>
    <w:rsid w:val="00785CB6"/>
    <w:rsid w:val="00786124"/>
    <w:rsid w:val="00790ED8"/>
    <w:rsid w:val="00791988"/>
    <w:rsid w:val="00794847"/>
    <w:rsid w:val="00794F46"/>
    <w:rsid w:val="0079514B"/>
    <w:rsid w:val="007952CE"/>
    <w:rsid w:val="00796AFC"/>
    <w:rsid w:val="00796E32"/>
    <w:rsid w:val="00797BC2"/>
    <w:rsid w:val="007A23AA"/>
    <w:rsid w:val="007A2DC1"/>
    <w:rsid w:val="007A3484"/>
    <w:rsid w:val="007A34FC"/>
    <w:rsid w:val="007A5BFB"/>
    <w:rsid w:val="007B08DD"/>
    <w:rsid w:val="007B544A"/>
    <w:rsid w:val="007B6600"/>
    <w:rsid w:val="007B667E"/>
    <w:rsid w:val="007B6C75"/>
    <w:rsid w:val="007C17B3"/>
    <w:rsid w:val="007C1A8C"/>
    <w:rsid w:val="007C23D3"/>
    <w:rsid w:val="007C2E51"/>
    <w:rsid w:val="007C30AA"/>
    <w:rsid w:val="007C5180"/>
    <w:rsid w:val="007C6A83"/>
    <w:rsid w:val="007D2099"/>
    <w:rsid w:val="007D3319"/>
    <w:rsid w:val="007D335D"/>
    <w:rsid w:val="007D4378"/>
    <w:rsid w:val="007D69D3"/>
    <w:rsid w:val="007D7174"/>
    <w:rsid w:val="007D75FB"/>
    <w:rsid w:val="007E085A"/>
    <w:rsid w:val="007E3314"/>
    <w:rsid w:val="007E4B03"/>
    <w:rsid w:val="007E6DD7"/>
    <w:rsid w:val="007F04A2"/>
    <w:rsid w:val="007F13A4"/>
    <w:rsid w:val="007F19D1"/>
    <w:rsid w:val="007F324B"/>
    <w:rsid w:val="007F32FC"/>
    <w:rsid w:val="007F3CFC"/>
    <w:rsid w:val="007F4098"/>
    <w:rsid w:val="007F456F"/>
    <w:rsid w:val="007F4615"/>
    <w:rsid w:val="00800D32"/>
    <w:rsid w:val="0080101C"/>
    <w:rsid w:val="008024A9"/>
    <w:rsid w:val="008026C7"/>
    <w:rsid w:val="0080553C"/>
    <w:rsid w:val="008056DE"/>
    <w:rsid w:val="00805B46"/>
    <w:rsid w:val="00806CE9"/>
    <w:rsid w:val="00807E1E"/>
    <w:rsid w:val="008119FD"/>
    <w:rsid w:val="00812ABA"/>
    <w:rsid w:val="0081648A"/>
    <w:rsid w:val="00817B79"/>
    <w:rsid w:val="00821240"/>
    <w:rsid w:val="00822DC6"/>
    <w:rsid w:val="0082354E"/>
    <w:rsid w:val="00825B67"/>
    <w:rsid w:val="00825DC2"/>
    <w:rsid w:val="00826E5E"/>
    <w:rsid w:val="00827327"/>
    <w:rsid w:val="00830189"/>
    <w:rsid w:val="00830B4A"/>
    <w:rsid w:val="0083170F"/>
    <w:rsid w:val="00834AD3"/>
    <w:rsid w:val="00836936"/>
    <w:rsid w:val="00841FA2"/>
    <w:rsid w:val="00842717"/>
    <w:rsid w:val="008433AF"/>
    <w:rsid w:val="00843795"/>
    <w:rsid w:val="0084424D"/>
    <w:rsid w:val="00845CE0"/>
    <w:rsid w:val="00847E57"/>
    <w:rsid w:val="00847F0F"/>
    <w:rsid w:val="008510AB"/>
    <w:rsid w:val="0085115E"/>
    <w:rsid w:val="00851C45"/>
    <w:rsid w:val="00852448"/>
    <w:rsid w:val="00854AB5"/>
    <w:rsid w:val="0085651B"/>
    <w:rsid w:val="008644E1"/>
    <w:rsid w:val="008656D3"/>
    <w:rsid w:val="00865AD3"/>
    <w:rsid w:val="00880C48"/>
    <w:rsid w:val="00881268"/>
    <w:rsid w:val="0088194C"/>
    <w:rsid w:val="0088258A"/>
    <w:rsid w:val="00885210"/>
    <w:rsid w:val="00886332"/>
    <w:rsid w:val="008901CE"/>
    <w:rsid w:val="008952AD"/>
    <w:rsid w:val="00896B23"/>
    <w:rsid w:val="00896FAC"/>
    <w:rsid w:val="008A10CF"/>
    <w:rsid w:val="008A26D9"/>
    <w:rsid w:val="008A73DB"/>
    <w:rsid w:val="008A7E8E"/>
    <w:rsid w:val="008B1573"/>
    <w:rsid w:val="008B6CC9"/>
    <w:rsid w:val="008B77F6"/>
    <w:rsid w:val="008C0267"/>
    <w:rsid w:val="008C0C29"/>
    <w:rsid w:val="008C1115"/>
    <w:rsid w:val="008C13A0"/>
    <w:rsid w:val="008C26DE"/>
    <w:rsid w:val="008C48BC"/>
    <w:rsid w:val="008C7B1A"/>
    <w:rsid w:val="008D0138"/>
    <w:rsid w:val="008D247B"/>
    <w:rsid w:val="008D5F47"/>
    <w:rsid w:val="008D712A"/>
    <w:rsid w:val="008D7F4E"/>
    <w:rsid w:val="008D7FA0"/>
    <w:rsid w:val="008E14E8"/>
    <w:rsid w:val="008E277E"/>
    <w:rsid w:val="008E4650"/>
    <w:rsid w:val="008E5BC4"/>
    <w:rsid w:val="008E60A9"/>
    <w:rsid w:val="008E7B07"/>
    <w:rsid w:val="008F1F2A"/>
    <w:rsid w:val="008F210F"/>
    <w:rsid w:val="008F2687"/>
    <w:rsid w:val="008F3638"/>
    <w:rsid w:val="008F4441"/>
    <w:rsid w:val="008F6B4E"/>
    <w:rsid w:val="008F6C0F"/>
    <w:rsid w:val="008F6F31"/>
    <w:rsid w:val="008F74DF"/>
    <w:rsid w:val="009003C7"/>
    <w:rsid w:val="009004FB"/>
    <w:rsid w:val="00900759"/>
    <w:rsid w:val="00902BCB"/>
    <w:rsid w:val="009030C8"/>
    <w:rsid w:val="00903AA1"/>
    <w:rsid w:val="0090524F"/>
    <w:rsid w:val="00905B11"/>
    <w:rsid w:val="00905D0A"/>
    <w:rsid w:val="009065D8"/>
    <w:rsid w:val="009074A5"/>
    <w:rsid w:val="00910E38"/>
    <w:rsid w:val="009127BA"/>
    <w:rsid w:val="009135E3"/>
    <w:rsid w:val="00914F3D"/>
    <w:rsid w:val="0091775E"/>
    <w:rsid w:val="00921AAD"/>
    <w:rsid w:val="009227A6"/>
    <w:rsid w:val="009245A6"/>
    <w:rsid w:val="00930343"/>
    <w:rsid w:val="00930584"/>
    <w:rsid w:val="00930EC8"/>
    <w:rsid w:val="00931C71"/>
    <w:rsid w:val="00933EC1"/>
    <w:rsid w:val="009348D3"/>
    <w:rsid w:val="0093578D"/>
    <w:rsid w:val="00936576"/>
    <w:rsid w:val="00937B9D"/>
    <w:rsid w:val="00941655"/>
    <w:rsid w:val="00941F76"/>
    <w:rsid w:val="00943954"/>
    <w:rsid w:val="009456BC"/>
    <w:rsid w:val="009478C3"/>
    <w:rsid w:val="00947E4B"/>
    <w:rsid w:val="009526A6"/>
    <w:rsid w:val="009530DB"/>
    <w:rsid w:val="00953676"/>
    <w:rsid w:val="009570DA"/>
    <w:rsid w:val="0096056E"/>
    <w:rsid w:val="009607F1"/>
    <w:rsid w:val="00961F74"/>
    <w:rsid w:val="00966805"/>
    <w:rsid w:val="00966820"/>
    <w:rsid w:val="009670B1"/>
    <w:rsid w:val="00967129"/>
    <w:rsid w:val="009705EE"/>
    <w:rsid w:val="00971985"/>
    <w:rsid w:val="009726DE"/>
    <w:rsid w:val="00972CB5"/>
    <w:rsid w:val="0097325C"/>
    <w:rsid w:val="009741E4"/>
    <w:rsid w:val="009764F3"/>
    <w:rsid w:val="00977927"/>
    <w:rsid w:val="0098135C"/>
    <w:rsid w:val="0098156A"/>
    <w:rsid w:val="00982428"/>
    <w:rsid w:val="0098377F"/>
    <w:rsid w:val="00983E34"/>
    <w:rsid w:val="0098570C"/>
    <w:rsid w:val="00986094"/>
    <w:rsid w:val="009878D0"/>
    <w:rsid w:val="0098796F"/>
    <w:rsid w:val="0099088D"/>
    <w:rsid w:val="00991BAC"/>
    <w:rsid w:val="00993E1B"/>
    <w:rsid w:val="0099401D"/>
    <w:rsid w:val="009949C0"/>
    <w:rsid w:val="009A27BD"/>
    <w:rsid w:val="009A2F51"/>
    <w:rsid w:val="009A5402"/>
    <w:rsid w:val="009A6EA0"/>
    <w:rsid w:val="009A70B5"/>
    <w:rsid w:val="009B256A"/>
    <w:rsid w:val="009B5E4A"/>
    <w:rsid w:val="009B6D26"/>
    <w:rsid w:val="009B7080"/>
    <w:rsid w:val="009C0C53"/>
    <w:rsid w:val="009C1335"/>
    <w:rsid w:val="009C1AB2"/>
    <w:rsid w:val="009C1F24"/>
    <w:rsid w:val="009C4B06"/>
    <w:rsid w:val="009C7251"/>
    <w:rsid w:val="009D3AB6"/>
    <w:rsid w:val="009D4AA0"/>
    <w:rsid w:val="009D4E46"/>
    <w:rsid w:val="009D6363"/>
    <w:rsid w:val="009E0C2B"/>
    <w:rsid w:val="009E1969"/>
    <w:rsid w:val="009E2474"/>
    <w:rsid w:val="009E2E91"/>
    <w:rsid w:val="009E446A"/>
    <w:rsid w:val="009E475D"/>
    <w:rsid w:val="009F2851"/>
    <w:rsid w:val="009F2BF8"/>
    <w:rsid w:val="009F2F6F"/>
    <w:rsid w:val="009F378A"/>
    <w:rsid w:val="009F51D3"/>
    <w:rsid w:val="00A03AFA"/>
    <w:rsid w:val="00A03B67"/>
    <w:rsid w:val="00A0517A"/>
    <w:rsid w:val="00A10EFC"/>
    <w:rsid w:val="00A11C11"/>
    <w:rsid w:val="00A127F3"/>
    <w:rsid w:val="00A139F5"/>
    <w:rsid w:val="00A160BA"/>
    <w:rsid w:val="00A16546"/>
    <w:rsid w:val="00A175B5"/>
    <w:rsid w:val="00A20060"/>
    <w:rsid w:val="00A23DAD"/>
    <w:rsid w:val="00A25AFD"/>
    <w:rsid w:val="00A25B89"/>
    <w:rsid w:val="00A265A4"/>
    <w:rsid w:val="00A2692E"/>
    <w:rsid w:val="00A273C4"/>
    <w:rsid w:val="00A30453"/>
    <w:rsid w:val="00A31E36"/>
    <w:rsid w:val="00A33B26"/>
    <w:rsid w:val="00A365F4"/>
    <w:rsid w:val="00A36C1F"/>
    <w:rsid w:val="00A379F6"/>
    <w:rsid w:val="00A42F20"/>
    <w:rsid w:val="00A433B7"/>
    <w:rsid w:val="00A433D5"/>
    <w:rsid w:val="00A440E4"/>
    <w:rsid w:val="00A46F90"/>
    <w:rsid w:val="00A47D80"/>
    <w:rsid w:val="00A50B5D"/>
    <w:rsid w:val="00A51071"/>
    <w:rsid w:val="00A5302E"/>
    <w:rsid w:val="00A53132"/>
    <w:rsid w:val="00A546DC"/>
    <w:rsid w:val="00A54E94"/>
    <w:rsid w:val="00A54F35"/>
    <w:rsid w:val="00A563F2"/>
    <w:rsid w:val="00A566E8"/>
    <w:rsid w:val="00A605D3"/>
    <w:rsid w:val="00A619F8"/>
    <w:rsid w:val="00A65493"/>
    <w:rsid w:val="00A6684C"/>
    <w:rsid w:val="00A67389"/>
    <w:rsid w:val="00A7100E"/>
    <w:rsid w:val="00A73164"/>
    <w:rsid w:val="00A749FD"/>
    <w:rsid w:val="00A75274"/>
    <w:rsid w:val="00A76EEF"/>
    <w:rsid w:val="00A77F3F"/>
    <w:rsid w:val="00A810F9"/>
    <w:rsid w:val="00A81466"/>
    <w:rsid w:val="00A84607"/>
    <w:rsid w:val="00A851FF"/>
    <w:rsid w:val="00A86ECC"/>
    <w:rsid w:val="00A86FCC"/>
    <w:rsid w:val="00A87FA8"/>
    <w:rsid w:val="00A91472"/>
    <w:rsid w:val="00A94DE1"/>
    <w:rsid w:val="00A94E3A"/>
    <w:rsid w:val="00A95FA3"/>
    <w:rsid w:val="00A96296"/>
    <w:rsid w:val="00AA0C01"/>
    <w:rsid w:val="00AA0F96"/>
    <w:rsid w:val="00AA23E1"/>
    <w:rsid w:val="00AA30A0"/>
    <w:rsid w:val="00AA4800"/>
    <w:rsid w:val="00AA54F0"/>
    <w:rsid w:val="00AA6166"/>
    <w:rsid w:val="00AA710D"/>
    <w:rsid w:val="00AB0AEC"/>
    <w:rsid w:val="00AB0AF6"/>
    <w:rsid w:val="00AB0CA3"/>
    <w:rsid w:val="00AB29C8"/>
    <w:rsid w:val="00AB49C0"/>
    <w:rsid w:val="00AB528C"/>
    <w:rsid w:val="00AB6D25"/>
    <w:rsid w:val="00AC1337"/>
    <w:rsid w:val="00AC2335"/>
    <w:rsid w:val="00AC2824"/>
    <w:rsid w:val="00AC6962"/>
    <w:rsid w:val="00AC707D"/>
    <w:rsid w:val="00AC7C00"/>
    <w:rsid w:val="00AD02B9"/>
    <w:rsid w:val="00AD1791"/>
    <w:rsid w:val="00AD284B"/>
    <w:rsid w:val="00AD4A0D"/>
    <w:rsid w:val="00AD4B64"/>
    <w:rsid w:val="00AE0353"/>
    <w:rsid w:val="00AE1886"/>
    <w:rsid w:val="00AE2D4B"/>
    <w:rsid w:val="00AE4F99"/>
    <w:rsid w:val="00AF1940"/>
    <w:rsid w:val="00AF41AA"/>
    <w:rsid w:val="00AF64B9"/>
    <w:rsid w:val="00AF7814"/>
    <w:rsid w:val="00B00850"/>
    <w:rsid w:val="00B01674"/>
    <w:rsid w:val="00B03587"/>
    <w:rsid w:val="00B047E6"/>
    <w:rsid w:val="00B04B30"/>
    <w:rsid w:val="00B04D56"/>
    <w:rsid w:val="00B073A5"/>
    <w:rsid w:val="00B14695"/>
    <w:rsid w:val="00B14952"/>
    <w:rsid w:val="00B1552F"/>
    <w:rsid w:val="00B16133"/>
    <w:rsid w:val="00B16655"/>
    <w:rsid w:val="00B16A12"/>
    <w:rsid w:val="00B16C44"/>
    <w:rsid w:val="00B2213E"/>
    <w:rsid w:val="00B2279F"/>
    <w:rsid w:val="00B271B3"/>
    <w:rsid w:val="00B309AE"/>
    <w:rsid w:val="00B310A8"/>
    <w:rsid w:val="00B31C84"/>
    <w:rsid w:val="00B31E5A"/>
    <w:rsid w:val="00B33076"/>
    <w:rsid w:val="00B33F3F"/>
    <w:rsid w:val="00B3565E"/>
    <w:rsid w:val="00B36C4C"/>
    <w:rsid w:val="00B37AC0"/>
    <w:rsid w:val="00B37D4B"/>
    <w:rsid w:val="00B414E7"/>
    <w:rsid w:val="00B43686"/>
    <w:rsid w:val="00B450BC"/>
    <w:rsid w:val="00B51C21"/>
    <w:rsid w:val="00B53C97"/>
    <w:rsid w:val="00B55957"/>
    <w:rsid w:val="00B5623E"/>
    <w:rsid w:val="00B63F6A"/>
    <w:rsid w:val="00B648C6"/>
    <w:rsid w:val="00B64C7B"/>
    <w:rsid w:val="00B653AB"/>
    <w:rsid w:val="00B65F9E"/>
    <w:rsid w:val="00B66631"/>
    <w:rsid w:val="00B66B19"/>
    <w:rsid w:val="00B67B86"/>
    <w:rsid w:val="00B67D95"/>
    <w:rsid w:val="00B72DE8"/>
    <w:rsid w:val="00B801BE"/>
    <w:rsid w:val="00B80214"/>
    <w:rsid w:val="00B83FE5"/>
    <w:rsid w:val="00B84209"/>
    <w:rsid w:val="00B848A6"/>
    <w:rsid w:val="00B85EBE"/>
    <w:rsid w:val="00B8728C"/>
    <w:rsid w:val="00B90699"/>
    <w:rsid w:val="00B914E9"/>
    <w:rsid w:val="00B922BF"/>
    <w:rsid w:val="00B93525"/>
    <w:rsid w:val="00B94ECA"/>
    <w:rsid w:val="00B956EE"/>
    <w:rsid w:val="00BA01BE"/>
    <w:rsid w:val="00BA0AA8"/>
    <w:rsid w:val="00BA16B0"/>
    <w:rsid w:val="00BA2BA1"/>
    <w:rsid w:val="00BA2C27"/>
    <w:rsid w:val="00BA34D6"/>
    <w:rsid w:val="00BA4878"/>
    <w:rsid w:val="00BA4F57"/>
    <w:rsid w:val="00BA6160"/>
    <w:rsid w:val="00BA661C"/>
    <w:rsid w:val="00BB0C00"/>
    <w:rsid w:val="00BB1647"/>
    <w:rsid w:val="00BB4F09"/>
    <w:rsid w:val="00BB7D2D"/>
    <w:rsid w:val="00BC05D5"/>
    <w:rsid w:val="00BC1507"/>
    <w:rsid w:val="00BC3CE9"/>
    <w:rsid w:val="00BC7BDD"/>
    <w:rsid w:val="00BD32FC"/>
    <w:rsid w:val="00BD374A"/>
    <w:rsid w:val="00BD4E33"/>
    <w:rsid w:val="00BD6B8B"/>
    <w:rsid w:val="00BD7D43"/>
    <w:rsid w:val="00BE1030"/>
    <w:rsid w:val="00BE1C32"/>
    <w:rsid w:val="00BE286E"/>
    <w:rsid w:val="00BE6B9F"/>
    <w:rsid w:val="00BF1C23"/>
    <w:rsid w:val="00BF2974"/>
    <w:rsid w:val="00BF45CD"/>
    <w:rsid w:val="00BF45EF"/>
    <w:rsid w:val="00BF5F56"/>
    <w:rsid w:val="00C003A5"/>
    <w:rsid w:val="00C02971"/>
    <w:rsid w:val="00C030DE"/>
    <w:rsid w:val="00C11B8F"/>
    <w:rsid w:val="00C138C7"/>
    <w:rsid w:val="00C1753F"/>
    <w:rsid w:val="00C2044E"/>
    <w:rsid w:val="00C20FD7"/>
    <w:rsid w:val="00C22105"/>
    <w:rsid w:val="00C227E0"/>
    <w:rsid w:val="00C244B6"/>
    <w:rsid w:val="00C251CA"/>
    <w:rsid w:val="00C25B1C"/>
    <w:rsid w:val="00C26F87"/>
    <w:rsid w:val="00C34904"/>
    <w:rsid w:val="00C35B7D"/>
    <w:rsid w:val="00C361C0"/>
    <w:rsid w:val="00C36678"/>
    <w:rsid w:val="00C3702F"/>
    <w:rsid w:val="00C3738C"/>
    <w:rsid w:val="00C42130"/>
    <w:rsid w:val="00C43D49"/>
    <w:rsid w:val="00C441B5"/>
    <w:rsid w:val="00C44E28"/>
    <w:rsid w:val="00C47E20"/>
    <w:rsid w:val="00C50E2D"/>
    <w:rsid w:val="00C5133D"/>
    <w:rsid w:val="00C52942"/>
    <w:rsid w:val="00C52F93"/>
    <w:rsid w:val="00C5302A"/>
    <w:rsid w:val="00C532C4"/>
    <w:rsid w:val="00C54AC6"/>
    <w:rsid w:val="00C54BFA"/>
    <w:rsid w:val="00C55286"/>
    <w:rsid w:val="00C600B7"/>
    <w:rsid w:val="00C61947"/>
    <w:rsid w:val="00C61A79"/>
    <w:rsid w:val="00C61BBA"/>
    <w:rsid w:val="00C626A3"/>
    <w:rsid w:val="00C63F12"/>
    <w:rsid w:val="00C64A37"/>
    <w:rsid w:val="00C65169"/>
    <w:rsid w:val="00C70BAD"/>
    <w:rsid w:val="00C70EE0"/>
    <w:rsid w:val="00C7158E"/>
    <w:rsid w:val="00C71789"/>
    <w:rsid w:val="00C7180A"/>
    <w:rsid w:val="00C72016"/>
    <w:rsid w:val="00C7250B"/>
    <w:rsid w:val="00C7346B"/>
    <w:rsid w:val="00C734DE"/>
    <w:rsid w:val="00C7429B"/>
    <w:rsid w:val="00C74484"/>
    <w:rsid w:val="00C745A7"/>
    <w:rsid w:val="00C751E9"/>
    <w:rsid w:val="00C75E9C"/>
    <w:rsid w:val="00C77C0E"/>
    <w:rsid w:val="00C80B00"/>
    <w:rsid w:val="00C827EF"/>
    <w:rsid w:val="00C834C2"/>
    <w:rsid w:val="00C86D17"/>
    <w:rsid w:val="00C914D6"/>
    <w:rsid w:val="00C91687"/>
    <w:rsid w:val="00C91BB1"/>
    <w:rsid w:val="00C91F90"/>
    <w:rsid w:val="00C924A8"/>
    <w:rsid w:val="00C945FE"/>
    <w:rsid w:val="00C96FAA"/>
    <w:rsid w:val="00C97A04"/>
    <w:rsid w:val="00C97CAE"/>
    <w:rsid w:val="00CA107B"/>
    <w:rsid w:val="00CA1EA0"/>
    <w:rsid w:val="00CA2471"/>
    <w:rsid w:val="00CA3EFC"/>
    <w:rsid w:val="00CA484D"/>
    <w:rsid w:val="00CA4BFC"/>
    <w:rsid w:val="00CA4F77"/>
    <w:rsid w:val="00CA4FB6"/>
    <w:rsid w:val="00CA782E"/>
    <w:rsid w:val="00CB2249"/>
    <w:rsid w:val="00CB2E08"/>
    <w:rsid w:val="00CB3759"/>
    <w:rsid w:val="00CB3DA4"/>
    <w:rsid w:val="00CB4056"/>
    <w:rsid w:val="00CB43B0"/>
    <w:rsid w:val="00CB7DA5"/>
    <w:rsid w:val="00CC0B07"/>
    <w:rsid w:val="00CC443A"/>
    <w:rsid w:val="00CC5F95"/>
    <w:rsid w:val="00CC6ACB"/>
    <w:rsid w:val="00CC739E"/>
    <w:rsid w:val="00CC7CD9"/>
    <w:rsid w:val="00CD5189"/>
    <w:rsid w:val="00CD5249"/>
    <w:rsid w:val="00CD58B7"/>
    <w:rsid w:val="00CD6FD6"/>
    <w:rsid w:val="00CD701B"/>
    <w:rsid w:val="00CE1543"/>
    <w:rsid w:val="00CE3756"/>
    <w:rsid w:val="00CE5F66"/>
    <w:rsid w:val="00CE74BC"/>
    <w:rsid w:val="00CE7587"/>
    <w:rsid w:val="00CF19CF"/>
    <w:rsid w:val="00CF1ABE"/>
    <w:rsid w:val="00CF4099"/>
    <w:rsid w:val="00CF4EBC"/>
    <w:rsid w:val="00CF59A6"/>
    <w:rsid w:val="00D00494"/>
    <w:rsid w:val="00D00796"/>
    <w:rsid w:val="00D01DC1"/>
    <w:rsid w:val="00D020C4"/>
    <w:rsid w:val="00D021F2"/>
    <w:rsid w:val="00D04419"/>
    <w:rsid w:val="00D047E9"/>
    <w:rsid w:val="00D05F6A"/>
    <w:rsid w:val="00D10728"/>
    <w:rsid w:val="00D14AF9"/>
    <w:rsid w:val="00D1641E"/>
    <w:rsid w:val="00D2295E"/>
    <w:rsid w:val="00D22C5D"/>
    <w:rsid w:val="00D230C8"/>
    <w:rsid w:val="00D23225"/>
    <w:rsid w:val="00D23732"/>
    <w:rsid w:val="00D23740"/>
    <w:rsid w:val="00D23A84"/>
    <w:rsid w:val="00D25BA7"/>
    <w:rsid w:val="00D261A2"/>
    <w:rsid w:val="00D263C0"/>
    <w:rsid w:val="00D30BA3"/>
    <w:rsid w:val="00D314BA"/>
    <w:rsid w:val="00D32107"/>
    <w:rsid w:val="00D32192"/>
    <w:rsid w:val="00D3239E"/>
    <w:rsid w:val="00D332E9"/>
    <w:rsid w:val="00D36236"/>
    <w:rsid w:val="00D4028E"/>
    <w:rsid w:val="00D421FF"/>
    <w:rsid w:val="00D435F0"/>
    <w:rsid w:val="00D45197"/>
    <w:rsid w:val="00D46C5C"/>
    <w:rsid w:val="00D517DB"/>
    <w:rsid w:val="00D5195D"/>
    <w:rsid w:val="00D53297"/>
    <w:rsid w:val="00D53BD9"/>
    <w:rsid w:val="00D54542"/>
    <w:rsid w:val="00D54D5D"/>
    <w:rsid w:val="00D56E6D"/>
    <w:rsid w:val="00D616D2"/>
    <w:rsid w:val="00D61E74"/>
    <w:rsid w:val="00D63455"/>
    <w:rsid w:val="00D63B5F"/>
    <w:rsid w:val="00D6515A"/>
    <w:rsid w:val="00D66BAF"/>
    <w:rsid w:val="00D6730B"/>
    <w:rsid w:val="00D70EF7"/>
    <w:rsid w:val="00D81026"/>
    <w:rsid w:val="00D8127C"/>
    <w:rsid w:val="00D82B38"/>
    <w:rsid w:val="00D8397C"/>
    <w:rsid w:val="00D8402C"/>
    <w:rsid w:val="00D84810"/>
    <w:rsid w:val="00D84D61"/>
    <w:rsid w:val="00D92107"/>
    <w:rsid w:val="00D92AC8"/>
    <w:rsid w:val="00D9437D"/>
    <w:rsid w:val="00D94EED"/>
    <w:rsid w:val="00D96026"/>
    <w:rsid w:val="00D962DB"/>
    <w:rsid w:val="00D96ABC"/>
    <w:rsid w:val="00DA077F"/>
    <w:rsid w:val="00DA177D"/>
    <w:rsid w:val="00DA1A94"/>
    <w:rsid w:val="00DA4FA9"/>
    <w:rsid w:val="00DA56CD"/>
    <w:rsid w:val="00DA6B90"/>
    <w:rsid w:val="00DA6E33"/>
    <w:rsid w:val="00DA7C1C"/>
    <w:rsid w:val="00DB04A2"/>
    <w:rsid w:val="00DB1126"/>
    <w:rsid w:val="00DB147A"/>
    <w:rsid w:val="00DB1B7A"/>
    <w:rsid w:val="00DB27BE"/>
    <w:rsid w:val="00DB2C5A"/>
    <w:rsid w:val="00DB33A9"/>
    <w:rsid w:val="00DB7455"/>
    <w:rsid w:val="00DC046C"/>
    <w:rsid w:val="00DC14B6"/>
    <w:rsid w:val="00DC1E7D"/>
    <w:rsid w:val="00DC4A5B"/>
    <w:rsid w:val="00DC5BB4"/>
    <w:rsid w:val="00DC654F"/>
    <w:rsid w:val="00DC6708"/>
    <w:rsid w:val="00DC7945"/>
    <w:rsid w:val="00DC7B28"/>
    <w:rsid w:val="00DD0B46"/>
    <w:rsid w:val="00DD3688"/>
    <w:rsid w:val="00DD4B8C"/>
    <w:rsid w:val="00DD5E7D"/>
    <w:rsid w:val="00DD762E"/>
    <w:rsid w:val="00DD772F"/>
    <w:rsid w:val="00DE0F5C"/>
    <w:rsid w:val="00DE12FB"/>
    <w:rsid w:val="00DE5583"/>
    <w:rsid w:val="00DE5735"/>
    <w:rsid w:val="00DE7043"/>
    <w:rsid w:val="00DF36CE"/>
    <w:rsid w:val="00DF3DD8"/>
    <w:rsid w:val="00DF437A"/>
    <w:rsid w:val="00DF6AF8"/>
    <w:rsid w:val="00E01436"/>
    <w:rsid w:val="00E045BD"/>
    <w:rsid w:val="00E0531A"/>
    <w:rsid w:val="00E0742C"/>
    <w:rsid w:val="00E1055A"/>
    <w:rsid w:val="00E12534"/>
    <w:rsid w:val="00E16073"/>
    <w:rsid w:val="00E17B77"/>
    <w:rsid w:val="00E219FB"/>
    <w:rsid w:val="00E221D1"/>
    <w:rsid w:val="00E224FF"/>
    <w:rsid w:val="00E23337"/>
    <w:rsid w:val="00E23AE1"/>
    <w:rsid w:val="00E24903"/>
    <w:rsid w:val="00E254DC"/>
    <w:rsid w:val="00E259EA"/>
    <w:rsid w:val="00E260D2"/>
    <w:rsid w:val="00E2739C"/>
    <w:rsid w:val="00E32061"/>
    <w:rsid w:val="00E3518E"/>
    <w:rsid w:val="00E36FFE"/>
    <w:rsid w:val="00E3707B"/>
    <w:rsid w:val="00E423EE"/>
    <w:rsid w:val="00E42FF9"/>
    <w:rsid w:val="00E44D7E"/>
    <w:rsid w:val="00E46B4A"/>
    <w:rsid w:val="00E46B80"/>
    <w:rsid w:val="00E4714C"/>
    <w:rsid w:val="00E5190B"/>
    <w:rsid w:val="00E51AEB"/>
    <w:rsid w:val="00E522A7"/>
    <w:rsid w:val="00E52A0A"/>
    <w:rsid w:val="00E54452"/>
    <w:rsid w:val="00E54FC6"/>
    <w:rsid w:val="00E572E1"/>
    <w:rsid w:val="00E61831"/>
    <w:rsid w:val="00E61DD9"/>
    <w:rsid w:val="00E664C5"/>
    <w:rsid w:val="00E66775"/>
    <w:rsid w:val="00E670AA"/>
    <w:rsid w:val="00E671A2"/>
    <w:rsid w:val="00E72BA1"/>
    <w:rsid w:val="00E73A73"/>
    <w:rsid w:val="00E74C2D"/>
    <w:rsid w:val="00E75D4C"/>
    <w:rsid w:val="00E76D26"/>
    <w:rsid w:val="00E77BAF"/>
    <w:rsid w:val="00E80306"/>
    <w:rsid w:val="00E804E9"/>
    <w:rsid w:val="00E8090B"/>
    <w:rsid w:val="00E8228C"/>
    <w:rsid w:val="00E83849"/>
    <w:rsid w:val="00E84382"/>
    <w:rsid w:val="00E859F4"/>
    <w:rsid w:val="00E8749F"/>
    <w:rsid w:val="00E916D4"/>
    <w:rsid w:val="00E94212"/>
    <w:rsid w:val="00EA0038"/>
    <w:rsid w:val="00EA1CAD"/>
    <w:rsid w:val="00EA69A7"/>
    <w:rsid w:val="00EA7DFA"/>
    <w:rsid w:val="00EB05D8"/>
    <w:rsid w:val="00EB1390"/>
    <w:rsid w:val="00EB2C71"/>
    <w:rsid w:val="00EB3A9D"/>
    <w:rsid w:val="00EB4340"/>
    <w:rsid w:val="00EB4CD1"/>
    <w:rsid w:val="00EB556D"/>
    <w:rsid w:val="00EB5A7D"/>
    <w:rsid w:val="00EC105F"/>
    <w:rsid w:val="00EC1B8F"/>
    <w:rsid w:val="00EC2346"/>
    <w:rsid w:val="00EC7A76"/>
    <w:rsid w:val="00EC7CB5"/>
    <w:rsid w:val="00ED3929"/>
    <w:rsid w:val="00ED55C0"/>
    <w:rsid w:val="00ED56FE"/>
    <w:rsid w:val="00ED5C94"/>
    <w:rsid w:val="00ED682B"/>
    <w:rsid w:val="00ED7905"/>
    <w:rsid w:val="00ED7E9B"/>
    <w:rsid w:val="00EE1A1E"/>
    <w:rsid w:val="00EE21A7"/>
    <w:rsid w:val="00EE3AA0"/>
    <w:rsid w:val="00EE41D5"/>
    <w:rsid w:val="00EE4EFF"/>
    <w:rsid w:val="00EE506D"/>
    <w:rsid w:val="00EE5A9F"/>
    <w:rsid w:val="00EE6A52"/>
    <w:rsid w:val="00EF04B9"/>
    <w:rsid w:val="00EF0AE5"/>
    <w:rsid w:val="00EF0D57"/>
    <w:rsid w:val="00EF0ED3"/>
    <w:rsid w:val="00EF18F5"/>
    <w:rsid w:val="00EF7033"/>
    <w:rsid w:val="00F037A4"/>
    <w:rsid w:val="00F03AC4"/>
    <w:rsid w:val="00F03CD9"/>
    <w:rsid w:val="00F05B66"/>
    <w:rsid w:val="00F06185"/>
    <w:rsid w:val="00F10AAC"/>
    <w:rsid w:val="00F13048"/>
    <w:rsid w:val="00F1333E"/>
    <w:rsid w:val="00F15CFF"/>
    <w:rsid w:val="00F16245"/>
    <w:rsid w:val="00F17991"/>
    <w:rsid w:val="00F20B13"/>
    <w:rsid w:val="00F2506E"/>
    <w:rsid w:val="00F26008"/>
    <w:rsid w:val="00F265A0"/>
    <w:rsid w:val="00F27C8F"/>
    <w:rsid w:val="00F31A7D"/>
    <w:rsid w:val="00F32749"/>
    <w:rsid w:val="00F331DE"/>
    <w:rsid w:val="00F33655"/>
    <w:rsid w:val="00F37172"/>
    <w:rsid w:val="00F408C3"/>
    <w:rsid w:val="00F40A15"/>
    <w:rsid w:val="00F428DE"/>
    <w:rsid w:val="00F429B4"/>
    <w:rsid w:val="00F43258"/>
    <w:rsid w:val="00F4477E"/>
    <w:rsid w:val="00F46733"/>
    <w:rsid w:val="00F5488E"/>
    <w:rsid w:val="00F612E9"/>
    <w:rsid w:val="00F622D3"/>
    <w:rsid w:val="00F66ADD"/>
    <w:rsid w:val="00F67D8F"/>
    <w:rsid w:val="00F70414"/>
    <w:rsid w:val="00F70EE0"/>
    <w:rsid w:val="00F72227"/>
    <w:rsid w:val="00F75072"/>
    <w:rsid w:val="00F759EF"/>
    <w:rsid w:val="00F76554"/>
    <w:rsid w:val="00F802BE"/>
    <w:rsid w:val="00F80ECF"/>
    <w:rsid w:val="00F827BE"/>
    <w:rsid w:val="00F85319"/>
    <w:rsid w:val="00F86024"/>
    <w:rsid w:val="00F8611A"/>
    <w:rsid w:val="00F86E5E"/>
    <w:rsid w:val="00F87818"/>
    <w:rsid w:val="00F87B4E"/>
    <w:rsid w:val="00F9020C"/>
    <w:rsid w:val="00F91C52"/>
    <w:rsid w:val="00F9453A"/>
    <w:rsid w:val="00F9515F"/>
    <w:rsid w:val="00F963E6"/>
    <w:rsid w:val="00F97203"/>
    <w:rsid w:val="00F975E8"/>
    <w:rsid w:val="00FA0360"/>
    <w:rsid w:val="00FA5128"/>
    <w:rsid w:val="00FA5E66"/>
    <w:rsid w:val="00FA6B8A"/>
    <w:rsid w:val="00FB4234"/>
    <w:rsid w:val="00FB42D4"/>
    <w:rsid w:val="00FB4D0E"/>
    <w:rsid w:val="00FB5136"/>
    <w:rsid w:val="00FB5906"/>
    <w:rsid w:val="00FB61A9"/>
    <w:rsid w:val="00FB6ABD"/>
    <w:rsid w:val="00FB762F"/>
    <w:rsid w:val="00FB7A79"/>
    <w:rsid w:val="00FC0354"/>
    <w:rsid w:val="00FC2AED"/>
    <w:rsid w:val="00FC6799"/>
    <w:rsid w:val="00FC6B7D"/>
    <w:rsid w:val="00FC7EBF"/>
    <w:rsid w:val="00FD19F4"/>
    <w:rsid w:val="00FD27C3"/>
    <w:rsid w:val="00FD3775"/>
    <w:rsid w:val="00FD41DF"/>
    <w:rsid w:val="00FD5EA7"/>
    <w:rsid w:val="00FD6431"/>
    <w:rsid w:val="00FD6F18"/>
    <w:rsid w:val="00FD76B5"/>
    <w:rsid w:val="00FE0745"/>
    <w:rsid w:val="00FE5B29"/>
    <w:rsid w:val="00FE7B13"/>
    <w:rsid w:val="00FF0972"/>
    <w:rsid w:val="00FF4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F291A4F-D3D3-411D-A796-EE4619D7A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Fira Sans Light" w:eastAsia="Fira Sans Light" w:hAnsi="Fira Sans Light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447971"/>
    <w:pPr>
      <w:spacing w:before="120" w:after="120" w:line="240" w:lineRule="exact"/>
    </w:pPr>
    <w:rPr>
      <w:rFonts w:ascii="Fira Sans" w:hAnsi="Fira Sans"/>
      <w:sz w:val="19"/>
      <w:szCs w:val="22"/>
      <w:lang w:eastAsia="en-US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="Fira Sans Medium" w:eastAsia="Times New Roman" w:hAnsi="Fira Sans Medium"/>
      <w:color w:val="2E74B5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="Fira Sans Medium" w:eastAsia="Times New Roman" w:hAnsi="Fira Sans Medium"/>
      <w:color w:val="1F4D78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="Fira Sans Medium" w:eastAsia="Times New Roman" w:hAnsi="Fira Sans Medium"/>
      <w:i/>
      <w:iCs/>
      <w:color w:val="2E74B5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="Fira Sans Medium" w:eastAsia="Times New Roman" w:hAnsi="Fira Sans Medium"/>
      <w:color w:val="2E74B5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="Fira Sans Medium" w:eastAsia="Times New Roman" w:hAnsi="Fira Sans Medium"/>
      <w:color w:val="272727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="Fira Sans Medium" w:eastAsia="Times New Roman" w:hAnsi="Fira Sans Medium"/>
      <w:i/>
      <w:iCs/>
      <w:color w:val="272727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link w:val="Nagwek2"/>
    <w:uiPriority w:val="9"/>
    <w:rsid w:val="007A2DC1"/>
    <w:rPr>
      <w:rFonts w:ascii="Fira Sans Medium" w:eastAsia="Times New Roman" w:hAnsi="Fira Sans Medium" w:cs="Times New Roman"/>
      <w:color w:val="2E74B5"/>
      <w:sz w:val="26"/>
      <w:szCs w:val="26"/>
    </w:rPr>
  </w:style>
  <w:style w:type="character" w:customStyle="1" w:styleId="Nagwek3Znak">
    <w:name w:val="Nagłówek 3 Znak"/>
    <w:link w:val="Nagwek3"/>
    <w:uiPriority w:val="9"/>
    <w:rsid w:val="007A2DC1"/>
    <w:rPr>
      <w:rFonts w:ascii="Fira Sans Medium" w:eastAsia="Times New Roman" w:hAnsi="Fira Sans Medium" w:cs="Times New Roman"/>
      <w:color w:val="1F4D78"/>
      <w:sz w:val="24"/>
      <w:szCs w:val="24"/>
    </w:rPr>
  </w:style>
  <w:style w:type="character" w:customStyle="1" w:styleId="Nagwek5Znak">
    <w:name w:val="Nagłówek 5 Znak"/>
    <w:link w:val="Nagwek5"/>
    <w:uiPriority w:val="9"/>
    <w:semiHidden/>
    <w:rsid w:val="007A2DC1"/>
    <w:rPr>
      <w:rFonts w:ascii="Fira Sans Medium" w:eastAsia="Times New Roman" w:hAnsi="Fira Sans Medium" w:cs="Times New Roman"/>
      <w:color w:val="2E74B5"/>
    </w:rPr>
  </w:style>
  <w:style w:type="character" w:customStyle="1" w:styleId="Nagwek8Znak">
    <w:name w:val="Nagłówek 8 Znak"/>
    <w:link w:val="Nagwek8"/>
    <w:uiPriority w:val="9"/>
    <w:rsid w:val="007A2DC1"/>
    <w:rPr>
      <w:rFonts w:ascii="Fira Sans Medium" w:eastAsia="Times New Roman" w:hAnsi="Fira Sans Medium" w:cs="Times New Roman"/>
      <w:color w:val="272727"/>
      <w:sz w:val="21"/>
      <w:szCs w:val="21"/>
    </w:rPr>
  </w:style>
  <w:style w:type="character" w:customStyle="1" w:styleId="Nagwek9Znak">
    <w:name w:val="Nagłówek 9 Znak"/>
    <w:link w:val="Nagwek9"/>
    <w:uiPriority w:val="9"/>
    <w:semiHidden/>
    <w:rsid w:val="007A2DC1"/>
    <w:rPr>
      <w:rFonts w:ascii="Fira Sans Medium" w:eastAsia="Times New Roman" w:hAnsi="Fira Sans Medium" w:cs="Times New Roman"/>
      <w:i/>
      <w:iCs/>
      <w:color w:val="272727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link w:val="Nagwek4"/>
    <w:uiPriority w:val="9"/>
    <w:semiHidden/>
    <w:rsid w:val="00437395"/>
    <w:rPr>
      <w:rFonts w:ascii="Fira Sans Medium" w:eastAsia="Times New Roman" w:hAnsi="Fira Sans Medium" w:cs="Times New Roman"/>
      <w:i/>
      <w:iCs/>
      <w:color w:val="2E74B5"/>
    </w:rPr>
  </w:style>
  <w:style w:type="character" w:styleId="Pogrubienie">
    <w:name w:val="Strong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aliases w:val="Tekst przypisu,Footnote,Podrozdział,Znak2, Znak2,Podrozdzia3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Footnote Znak,Podrozdział Znak,Znak2 Znak, Znak2 Znak,Podrozdzia3 Znak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aliases w:val="Odwołanie przypisu"/>
    <w:uiPriority w:val="99"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ekstnormalny">
    <w:name w:val="Tekst normalny"/>
    <w:basedOn w:val="Normalny"/>
    <w:qFormat/>
    <w:rsid w:val="00700909"/>
    <w:pPr>
      <w:spacing w:after="0"/>
      <w:jc w:val="both"/>
    </w:pPr>
    <w:rPr>
      <w:noProof/>
      <w:spacing w:val="-2"/>
      <w:szCs w:val="19"/>
    </w:rPr>
  </w:style>
  <w:style w:type="paragraph" w:customStyle="1" w:styleId="Tytutabelki">
    <w:name w:val="Tytuł tabelki"/>
    <w:basedOn w:val="Normalny"/>
    <w:qFormat/>
    <w:rsid w:val="00700909"/>
    <w:pPr>
      <w:framePr w:hSpace="141" w:wrap="around" w:vAnchor="text" w:hAnchor="margin" w:y="78"/>
      <w:outlineLvl w:val="0"/>
    </w:pPr>
    <w:rPr>
      <w:rFonts w:eastAsia="Times New Roman" w:cs="Arial"/>
      <w:b/>
      <w:sz w:val="18"/>
      <w:szCs w:val="18"/>
      <w:lang w:eastAsia="pl-PL"/>
    </w:rPr>
  </w:style>
  <w:style w:type="table" w:customStyle="1" w:styleId="Siatkatabelijasna1">
    <w:name w:val="Siatka tabeli — jasna1"/>
    <w:basedOn w:val="Standardowy"/>
    <w:uiPriority w:val="40"/>
    <w:rsid w:val="00217957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">
    <w:name w:val="Siatka tabeli — jasna11"/>
    <w:basedOn w:val="Standardowy"/>
    <w:uiPriority w:val="40"/>
    <w:rsid w:val="00172EC4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2">
    <w:name w:val="Siatka tabeli — jasna12"/>
    <w:basedOn w:val="Standardowy"/>
    <w:uiPriority w:val="40"/>
    <w:rsid w:val="00172EC4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UyteHipercze">
    <w:name w:val="FollowedHyperlink"/>
    <w:uiPriority w:val="99"/>
    <w:semiHidden/>
    <w:unhideWhenUsed/>
    <w:rsid w:val="00024AF4"/>
    <w:rPr>
      <w:color w:val="954F72"/>
      <w:u w:val="single"/>
    </w:rPr>
  </w:style>
  <w:style w:type="character" w:styleId="Odwoaniedokomentarza">
    <w:name w:val="annotation reference"/>
    <w:uiPriority w:val="99"/>
    <w:semiHidden/>
    <w:unhideWhenUsed/>
    <w:rsid w:val="00264D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64D5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264D5E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64D5E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264D5E"/>
    <w:rPr>
      <w:rFonts w:ascii="Fira Sans" w:hAnsi="Fira Sans"/>
      <w:b/>
      <w:bCs/>
      <w:sz w:val="20"/>
      <w:szCs w:val="20"/>
    </w:rPr>
  </w:style>
  <w:style w:type="paragraph" w:customStyle="1" w:styleId="aga1">
    <w:name w:val="aga1"/>
    <w:basedOn w:val="Normalny"/>
    <w:rsid w:val="005B220C"/>
    <w:pPr>
      <w:widowControl w:val="0"/>
      <w:spacing w:before="0" w:after="0" w:line="240" w:lineRule="auto"/>
      <w:ind w:firstLine="340"/>
      <w:jc w:val="both"/>
    </w:pPr>
    <w:rPr>
      <w:rFonts w:ascii="Times New Roman" w:eastAsia="Times New Roman" w:hAnsi="Times New Roman"/>
      <w:sz w:val="22"/>
      <w:szCs w:val="20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BC1507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BC1507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/>
      <w:sz w:val="40"/>
      <w:szCs w:val="56"/>
    </w:rPr>
  </w:style>
  <w:style w:type="character" w:customStyle="1" w:styleId="IkonawskanikaZnak">
    <w:name w:val="Ikona wskaźnika Znak"/>
    <w:link w:val="Ikonawskanika"/>
    <w:rsid w:val="00BC1507"/>
    <w:rPr>
      <w:rFonts w:ascii="Fira Sans SemiBold" w:hAnsi="Fira Sans SemiBold"/>
      <w:color w:val="66AFDE"/>
      <w:sz w:val="60"/>
      <w:szCs w:val="60"/>
      <w:lang w:eastAsia="en-US"/>
    </w:rPr>
  </w:style>
  <w:style w:type="paragraph" w:customStyle="1" w:styleId="Opiswskanika">
    <w:name w:val="Opis wskaźnika"/>
    <w:basedOn w:val="tekstnaniebieskimtle"/>
    <w:link w:val="OpiswskanikaZnak"/>
    <w:qFormat/>
    <w:rsid w:val="00BC1507"/>
    <w:rPr>
      <w:color w:val="FFFFFF"/>
    </w:rPr>
  </w:style>
  <w:style w:type="character" w:customStyle="1" w:styleId="WartowskanikaZnak">
    <w:name w:val="Wartość wskaźnika Znak"/>
    <w:link w:val="Wartowskanika"/>
    <w:rsid w:val="00BC1507"/>
    <w:rPr>
      <w:rFonts w:ascii="Fira Sans SemiBold" w:hAnsi="Fira Sans SemiBold"/>
      <w:color w:val="FFFFFF"/>
      <w:sz w:val="40"/>
      <w:szCs w:val="56"/>
      <w:lang w:eastAsia="en-US"/>
    </w:rPr>
  </w:style>
  <w:style w:type="character" w:customStyle="1" w:styleId="OpiswskanikaZnak">
    <w:name w:val="Opis wskaźnika Znak"/>
    <w:link w:val="Opiswskanika"/>
    <w:rsid w:val="00BC1507"/>
    <w:rPr>
      <w:rFonts w:ascii="Fira Sans" w:hAnsi="Fira Sans"/>
      <w:color w:val="FFFFFF"/>
      <w:szCs w:val="22"/>
      <w:lang w:eastAsia="en-US"/>
    </w:rPr>
  </w:style>
  <w:style w:type="character" w:customStyle="1" w:styleId="tytuinformacjiZnak">
    <w:name w:val="tytuł informacji Znak"/>
    <w:link w:val="tytuinformacji"/>
    <w:rsid w:val="00BC1507"/>
    <w:rPr>
      <w:rFonts w:ascii="Fira Sans Extra Condensed SemiB" w:hAnsi="Fira Sans Extra Condensed SemiB"/>
      <w:color w:val="000000"/>
      <w:sz w:val="40"/>
      <w:szCs w:val="26"/>
      <w:lang w:eastAsia="en-US"/>
    </w:rPr>
  </w:style>
  <w:style w:type="paragraph" w:customStyle="1" w:styleId="boczek">
    <w:name w:val="boczek"/>
    <w:basedOn w:val="Normalny"/>
    <w:qFormat/>
    <w:rsid w:val="00921AAD"/>
    <w:pPr>
      <w:framePr w:hSpace="141" w:wrap="around" w:vAnchor="text" w:hAnchor="margin" w:y="135"/>
      <w:spacing w:before="40" w:after="40"/>
    </w:pPr>
    <w:rPr>
      <w:rFonts w:eastAsia="Times New Roman"/>
      <w:color w:val="000000"/>
      <w:sz w:val="16"/>
      <w:szCs w:val="16"/>
      <w:lang w:eastAsia="pl-PL"/>
    </w:rPr>
  </w:style>
  <w:style w:type="paragraph" w:styleId="Poprawka">
    <w:name w:val="Revision"/>
    <w:hidden/>
    <w:uiPriority w:val="99"/>
    <w:semiHidden/>
    <w:rsid w:val="00ED7E9B"/>
    <w:rPr>
      <w:rFonts w:ascii="Fira Sans" w:hAnsi="Fira Sans"/>
      <w:sz w:val="19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103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8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header" Target="header1.xml"/><Relationship Id="rId26" Type="http://schemas.openxmlformats.org/officeDocument/2006/relationships/hyperlink" Target="https://bdl.stat.gov.pl/BDL/dane/podgrup/temat" TargetMode="External"/><Relationship Id="rId21" Type="http://schemas.openxmlformats.org/officeDocument/2006/relationships/footer" Target="footer2.xml"/><Relationship Id="rId34" Type="http://schemas.openxmlformats.org/officeDocument/2006/relationships/hyperlink" Target="https://www.facebook.com/USWroclaw/?modal=admin_todo_tour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hyperlink" Target="https://twitter.com/Wroclaw_STAT" TargetMode="External"/><Relationship Id="rId33" Type="http://schemas.openxmlformats.org/officeDocument/2006/relationships/hyperlink" Target="mailto:A.Ilczuk@stat.gov.pl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g"/><Relationship Id="rId20" Type="http://schemas.openxmlformats.org/officeDocument/2006/relationships/header" Target="header2.xml"/><Relationship Id="rId29" Type="http://schemas.openxmlformats.org/officeDocument/2006/relationships/hyperlink" Target="https://bdl.stat.gov.pl/BDL/dane/podgrup/tema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g"/><Relationship Id="rId24" Type="http://schemas.openxmlformats.org/officeDocument/2006/relationships/image" Target="media/image12.emf"/><Relationship Id="rId32" Type="http://schemas.openxmlformats.org/officeDocument/2006/relationships/image" Target="media/image13.png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7.jpg"/><Relationship Id="rId23" Type="http://schemas.openxmlformats.org/officeDocument/2006/relationships/hyperlink" Target="http://wroclaw.stat.gov.pl/" TargetMode="External"/><Relationship Id="rId28" Type="http://schemas.openxmlformats.org/officeDocument/2006/relationships/hyperlink" Target="https://stat.gov.pl/metainformacje/slownik-pojec/pojecia-stosowane-w-statystyce-publicznej/2118,pojecie.html" TargetMode="External"/><Relationship Id="rId36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hyperlink" Target="https://stat.gov.pl/metainformacje/slownik-pojec/pojecia-stosowane-w-statystyce-publicznej/2118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jpg"/><Relationship Id="rId22" Type="http://schemas.openxmlformats.org/officeDocument/2006/relationships/image" Target="media/image11.png"/><Relationship Id="rId27" Type="http://schemas.openxmlformats.org/officeDocument/2006/relationships/hyperlink" Target="http://old-strateg.stat.gov.pl/Home/Strateg" TargetMode="External"/><Relationship Id="rId30" Type="http://schemas.openxmlformats.org/officeDocument/2006/relationships/hyperlink" Target="http://old-strateg.stat.gov.pl/Home/Strateg" TargetMode="External"/><Relationship Id="rId35" Type="http://schemas.openxmlformats.org/officeDocument/2006/relationships/header" Target="head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10.17.255.14\W_opracowaniu_WA\SYGNALNE\aktywno&#347;&#263;\2021\III%20kwartal\NOWA_Informacja%20sygnalna_BAEL_III%20kwarta&#322;_2021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D8543-517B-422F-8E0D-49E157D7DA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17B68D2-035B-43D5-90AA-19B46C5C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BF21A77-E04B-4592-BE46-0DEDC29695B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202BD6F-C963-432C-870C-B46435D014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NOWA_Informacja sygnalna_BAEL_III kwartał_2021.dot</Template>
  <TotalTime>784</TotalTime>
  <Pages>7</Pages>
  <Words>2378</Words>
  <Characters>14270</Characters>
  <Application>Microsoft Office Word</Application>
  <DocSecurity>0</DocSecurity>
  <Lines>118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Informacja sygnalna na temt pomocy społecznej w województwie dolnośląskim w 2022 r.</vt:lpstr>
    </vt:vector>
  </TitlesOfParts>
  <Company/>
  <LinksUpToDate>false</LinksUpToDate>
  <CharactersWithSpaces>16615</CharactersWithSpaces>
  <SharedDoc>false</SharedDoc>
  <HLinks>
    <vt:vector size="144" baseType="variant">
      <vt:variant>
        <vt:i4>7274541</vt:i4>
      </vt:variant>
      <vt:variant>
        <vt:i4>12</vt:i4>
      </vt:variant>
      <vt:variant>
        <vt:i4>0</vt:i4>
      </vt:variant>
      <vt:variant>
        <vt:i4>5</vt:i4>
      </vt:variant>
      <vt:variant>
        <vt:lpwstr>https://www.facebook.com/USWroclaw/?modal=admin_todo_tour</vt:lpwstr>
      </vt:variant>
      <vt:variant>
        <vt:lpwstr/>
      </vt:variant>
      <vt:variant>
        <vt:i4>6094948</vt:i4>
      </vt:variant>
      <vt:variant>
        <vt:i4>9</vt:i4>
      </vt:variant>
      <vt:variant>
        <vt:i4>0</vt:i4>
      </vt:variant>
      <vt:variant>
        <vt:i4>5</vt:i4>
      </vt:variant>
      <vt:variant>
        <vt:lpwstr>mailto:A.Ilczuk@stat.gov.pl</vt:lpwstr>
      </vt:variant>
      <vt:variant>
        <vt:lpwstr/>
      </vt:variant>
      <vt:variant>
        <vt:i4>3539012</vt:i4>
      </vt:variant>
      <vt:variant>
        <vt:i4>6</vt:i4>
      </vt:variant>
      <vt:variant>
        <vt:i4>0</vt:i4>
      </vt:variant>
      <vt:variant>
        <vt:i4>5</vt:i4>
      </vt:variant>
      <vt:variant>
        <vt:lpwstr>https://twitter.com/Wroclaw_STAT</vt:lpwstr>
      </vt:variant>
      <vt:variant>
        <vt:lpwstr/>
      </vt:variant>
      <vt:variant>
        <vt:i4>3735606</vt:i4>
      </vt:variant>
      <vt:variant>
        <vt:i4>3</vt:i4>
      </vt:variant>
      <vt:variant>
        <vt:i4>0</vt:i4>
      </vt:variant>
      <vt:variant>
        <vt:i4>5</vt:i4>
      </vt:variant>
      <vt:variant>
        <vt:lpwstr>http://wroclaw.stat.gov.pl/</vt:lpwstr>
      </vt:variant>
      <vt:variant>
        <vt:lpwstr/>
      </vt:variant>
      <vt:variant>
        <vt:i4>3604540</vt:i4>
      </vt:variant>
      <vt:variant>
        <vt:i4>0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https://stat.gov.pl/obszary-tematyczne/rynek-pracy/pracujacy-bezrobotni-bierni-zawodowo-wg-bael/aktywnosc-ekonomiczna-ludnosci-polski-3-kwartal-2021-roku,4,43.html</vt:lpwstr>
      </vt:variant>
      <vt:variant>
        <vt:lpwstr/>
      </vt:variant>
      <vt:variant>
        <vt:i4>3604540</vt:i4>
      </vt:variant>
      <vt:variant>
        <vt:i4>3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https://stat.gov.pl/obszary-tematyczne/rynek-pracy/pracujacy-bezrobotni-bierni-zawodowo-wg-bael/aktywnosc-ekonomiczna-ludnosci-polski-3-kwartal-2021-roku,4,43.html</vt:lpwstr>
      </vt:variant>
      <vt:variant>
        <vt:lpwstr/>
      </vt:variant>
      <vt:variant>
        <vt:i4>2818155</vt:i4>
      </vt:variant>
      <vt:variant>
        <vt:i4>0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https://stat.gov.pl/obszary-tematyczne/rynek-pracy/pracujacy-bezrobotni-bierni-zawodowo-wg-bael/informacja-na-temat-przeliczonych-dla-lat-2010-2020-wynikow-badania-aktywnosci-ekonomicznej-ludnosci-bael,37,1.html</vt:lpwstr>
      </vt:variant>
      <vt:variant>
        <vt:lpwstr/>
      </vt:variant>
      <vt:variant>
        <vt:i4>8126464</vt:i4>
      </vt:variant>
      <vt:variant>
        <vt:i4>48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http://stat.gov.pl/metainformacje/slownik-pojec/pojecia-stosowane-w-statystyce-publicznej/1_23,dziedzina.html</vt:lpwstr>
      </vt:variant>
      <vt:variant>
        <vt:lpwstr/>
      </vt:variant>
      <vt:variant>
        <vt:i4>1835008</vt:i4>
      </vt:variant>
      <vt:variant>
        <vt:i4>45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https://stat.gov.pl/metainformacje/slownik-pojec/pojecia-stosowane-w-statystyce-publicznej/4573,pojecie.html</vt:lpwstr>
      </vt:variant>
      <vt:variant>
        <vt:lpwstr/>
      </vt:variant>
      <vt:variant>
        <vt:i4>1835014</vt:i4>
      </vt:variant>
      <vt:variant>
        <vt:i4>42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https://stat.gov.pl/metainformacje/slownik-pojec/pojecia-stosowane-w-statystyce-publicznej/4575,pojecie.html</vt:lpwstr>
      </vt:variant>
      <vt:variant>
        <vt:lpwstr/>
      </vt:variant>
      <vt:variant>
        <vt:i4>1835009</vt:i4>
      </vt:variant>
      <vt:variant>
        <vt:i4>39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https://stat.gov.pl/metainformacje/slownik-pojec/pojecia-stosowane-w-statystyce-publicznej/4572,pojecie.html</vt:lpwstr>
      </vt:variant>
      <vt:variant>
        <vt:lpwstr/>
      </vt:variant>
      <vt:variant>
        <vt:i4>1900544</vt:i4>
      </vt:variant>
      <vt:variant>
        <vt:i4>36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https://stat.gov.pl/metainformacje/slownik-pojec/pojecia-stosowane-w-statystyce-publicznej/4563,pojecie.html</vt:lpwstr>
      </vt:variant>
      <vt:variant>
        <vt:lpwstr/>
      </vt:variant>
      <vt:variant>
        <vt:i4>1900546</vt:i4>
      </vt:variant>
      <vt:variant>
        <vt:i4>33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https://stat.gov.pl/metainformacje/slownik-pojec/pojecia-stosowane-w-statystyce-publicznej/4561,pojecie.html</vt:lpwstr>
      </vt:variant>
      <vt:variant>
        <vt:lpwstr/>
      </vt:variant>
      <vt:variant>
        <vt:i4>1900550</vt:i4>
      </vt:variant>
      <vt:variant>
        <vt:i4>30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https://stat.gov.pl/metainformacje/slownik-pojec/pojecia-stosowane-w-statystyce-publicznej/4565,pojecie.html</vt:lpwstr>
      </vt:variant>
      <vt:variant>
        <vt:lpwstr/>
      </vt:variant>
      <vt:variant>
        <vt:i4>1900547</vt:i4>
      </vt:variant>
      <vt:variant>
        <vt:i4>27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https://stat.gov.pl/metainformacje/slownik-pojec/pojecia-stosowane-w-statystyce-publicznej/4560,pojecie.html</vt:lpwstr>
      </vt:variant>
      <vt:variant>
        <vt:lpwstr/>
      </vt:variant>
      <vt:variant>
        <vt:i4>1900545</vt:i4>
      </vt:variant>
      <vt:variant>
        <vt:i4>24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https://stat.gov.pl/metainformacje/slownik-pojec/pojecia-stosowane-w-statystyce-publicznej/4562,pojecie.html</vt:lpwstr>
      </vt:variant>
      <vt:variant>
        <vt:lpwstr/>
      </vt:variant>
      <vt:variant>
        <vt:i4>2162722</vt:i4>
      </vt:variant>
      <vt:variant>
        <vt:i4>21</vt:i4>
      </vt:variant>
      <vt:variant>
        <vt:i4>0</vt:i4>
      </vt:variant>
      <vt:variant>
        <vt:i4>5</vt:i4>
      </vt:variant>
      <vt:variant>
        <vt:lpwstr>https://bdl.stat.gov.pl/BDL/dane/podgrup/temat</vt:lpwstr>
      </vt:variant>
      <vt:variant>
        <vt:lpwstr/>
      </vt:variant>
      <vt:variant>
        <vt:i4>7929895</vt:i4>
      </vt:variant>
      <vt:variant>
        <vt:i4>18</vt:i4>
      </vt:variant>
      <vt:variant>
        <vt:i4>0</vt:i4>
      </vt:variant>
      <vt:variant>
        <vt:i4>5</vt:i4>
      </vt:variant>
      <vt:variant>
        <vt:lpwstr>http://old-strateg.stat.gov.pl/Home/Strateg</vt:lpwstr>
      </vt:variant>
      <vt:variant>
        <vt:lpwstr/>
      </vt:variant>
      <vt:variant>
        <vt:i4>458839</vt:i4>
      </vt:variant>
      <vt:variant>
        <vt:i4>15</vt:i4>
      </vt:variant>
      <vt:variant>
        <vt:i4>0</vt:i4>
      </vt:variant>
      <vt:variant>
        <vt:i4>5</vt:i4>
      </vt:variant>
      <vt:variant>
        <vt:lpwstr>http://swaid.stat.gov.pl/SitePagesDBW/RynekPracy.aspx</vt:lpwstr>
      </vt:variant>
      <vt:variant>
        <vt:lpwstr/>
      </vt:variant>
      <vt:variant>
        <vt:i4>8257661</vt:i4>
      </vt:variant>
      <vt:variant>
        <vt:i4>12</vt:i4>
      </vt:variant>
      <vt:variant>
        <vt:i4>0</vt:i4>
      </vt:variant>
      <vt:variant>
        <vt:i4>5</vt:i4>
      </vt:variant>
      <vt:variant>
        <vt:lpwstr>http://stat.gov.pl/obszary-tematyczne/rynek-pracy/</vt:lpwstr>
      </vt:variant>
      <vt:variant>
        <vt:lpwstr/>
      </vt:variant>
      <vt:variant>
        <vt:i4>8061049</vt:i4>
      </vt:variant>
      <vt:variant>
        <vt:i4>9</vt:i4>
      </vt:variant>
      <vt:variant>
        <vt:i4>0</vt:i4>
      </vt:variant>
      <vt:variant>
        <vt:i4>5</vt:i4>
      </vt:variant>
      <vt:variant>
        <vt:lpwstr>https://stat.gov.pl/obszary-tematyczne/rynek-pracy/zasady-metodyczne-rocznik-pracy/zeszyt-metodologiczny-badanie-aktywnosci-ekonomicznej-ludnosci,3,1.html</vt:lpwstr>
      </vt:variant>
      <vt:variant>
        <vt:lpwstr/>
      </vt:variant>
      <vt:variant>
        <vt:i4>7602220</vt:i4>
      </vt:variant>
      <vt:variant>
        <vt:i4>6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https://stat.gov.pl/obszary-tematyczne/rynek-pracy/pracujacy-bezrobotni-bierni-zawodowo-wg-bael/badanie-aktywnosci-ekonomicznej-ludnosci-folder-dla-rodzin-bioracych-udzial-w-badaniu-aktywnosci-ekonomicznej-ludnosci-i-kwartal-2021-r-,17,10.html</vt:lpwstr>
      </vt:variant>
      <vt:variant>
        <vt:lpwstr/>
      </vt:variant>
      <vt:variant>
        <vt:i4>3604540</vt:i4>
      </vt:variant>
      <vt:variant>
        <vt:i4>3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https://stat.gov.pl/obszary-tematyczne/rynek-pracy/pracujacy-bezrobotni-bierni-zawodowo-wg-bael/aktywnosc-ekonomiczna-ludnosci-polski-3-kwartal-2021-roku,4,43.html</vt:lpwstr>
      </vt:variant>
      <vt:variant>
        <vt:lpwstr/>
      </vt:variant>
      <vt:variant>
        <vt:i4>5832777</vt:i4>
      </vt:variant>
      <vt:variant>
        <vt:i4>0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https://stat.gov.pl/obszary-tematyczne/rynek-pracy/pracujacy-bezrobotni-bierni-zawodowo-wg-bael/pracujacy-bezrobotni-i-bierni-zawodowo-wyniki-wstepne-bael-w-czwartym-kwartale-2021-r-,12,50.html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sygnalna na temt pomocy społecznej w województwie dolnośląskim w 2022 r.</dc:title>
  <dc:subject/>
  <dc:creator>Madajczak Aneta</dc:creator>
  <cp:keywords/>
  <dc:description/>
  <cp:lastModifiedBy>Szlączka Janusz</cp:lastModifiedBy>
  <cp:revision>66</cp:revision>
  <cp:lastPrinted>2024-07-26T09:37:00Z</cp:lastPrinted>
  <dcterms:created xsi:type="dcterms:W3CDTF">2024-06-26T11:00:00Z</dcterms:created>
  <dcterms:modified xsi:type="dcterms:W3CDTF">2024-07-26T09:42:00Z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