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AAD" w:rsidRDefault="00533EFF" w:rsidP="00533EFF">
      <w:pPr>
        <w:pStyle w:val="tytuinformacji"/>
        <w:spacing w:after="240" w:line="360" w:lineRule="exact"/>
        <w:rPr>
          <w:rStyle w:val="tytuinformacjiZnak"/>
          <w:noProof/>
        </w:rPr>
      </w:pPr>
      <w:r w:rsidRPr="00533EFF">
        <w:rPr>
          <w:rStyle w:val="tytuinformacjiZnak"/>
          <w:noProof/>
        </w:rPr>
        <w:t xml:space="preserve">Pomoc społeczna w województwie dolnośląskim </w:t>
      </w:r>
      <w:r w:rsidR="0044164F">
        <w:rPr>
          <w:rStyle w:val="tytuinformacjiZnak"/>
          <w:noProof/>
        </w:rPr>
        <w:t>w </w:t>
      </w:r>
      <w:r w:rsidRPr="00533EFF">
        <w:rPr>
          <w:rStyle w:val="tytuinformacjiZnak"/>
          <w:noProof/>
        </w:rPr>
        <w:t>202</w:t>
      </w:r>
      <w:r w:rsidR="00BA2C27">
        <w:rPr>
          <w:rStyle w:val="tytuinformacjiZnak"/>
          <w:noProof/>
        </w:rPr>
        <w:t>2</w:t>
      </w:r>
      <w:r w:rsidRPr="00533EFF">
        <w:rPr>
          <w:rStyle w:val="tytuinformacjiZnak"/>
          <w:noProof/>
        </w:rPr>
        <w:t xml:space="preserve"> r.</w:t>
      </w:r>
    </w:p>
    <w:p w:rsidR="00533EFF" w:rsidRDefault="00533EFF" w:rsidP="00533EFF">
      <w:pPr>
        <w:pStyle w:val="tytuinformacji"/>
        <w:spacing w:before="24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Celem nadrzędnym pomocy społecznej, jako solidnego instrumentu polityki społecznej państwa, której, </w:t>
      </w:r>
      <w:r w:rsidRPr="003C21C2">
        <w:rPr>
          <w:rFonts w:ascii="Fira Sans" w:hAnsi="Fira Sans"/>
          <w:sz w:val="19"/>
          <w:szCs w:val="19"/>
        </w:rPr>
        <w:t>w myśl ustawy o pomocy społecznej</w:t>
      </w:r>
      <w:r>
        <w:rPr>
          <w:rStyle w:val="Odwoanieprzypisudolnego"/>
          <w:rFonts w:ascii="Fira Sans" w:hAnsi="Fira Sans"/>
          <w:sz w:val="19"/>
          <w:szCs w:val="19"/>
        </w:rPr>
        <w:footnoteReference w:id="1"/>
      </w:r>
      <w:r>
        <w:rPr>
          <w:rFonts w:ascii="Fira Sans" w:hAnsi="Fira Sans"/>
          <w:sz w:val="19"/>
          <w:szCs w:val="19"/>
        </w:rPr>
        <w:t xml:space="preserve">, jest wspieranie osób i rodzin </w:t>
      </w:r>
      <w:r>
        <w:rPr>
          <w:rFonts w:ascii="Fira Sans" w:hAnsi="Fira Sans"/>
          <w:sz w:val="19"/>
          <w:szCs w:val="19"/>
        </w:rPr>
        <w:br/>
        <w:t>w trudnych sytuacjach życiowych, z którymi nie są one w stanie poradzić sobie samodzielnie wykorzystując własne środki, możliwości i uprawnienia. Wsparcie, kierowane wobec osób i rodzin będących w szczególnej sytuacji życiowej, jest bez wątpienia bardzo ważnym tematem prowadzonego dyskursu o pomocy społecznej. Podejmowanie działań zmierzających do: usamodzielnienia beneficjentów pomocy społecznej, zaspokojenia ich podstawowych i niezbędnych potrzeb umożliwiających życie w warunkach odpowiadających godności człowieka, wyrównanie nadmiernych zróżnicowań społecznych, to zadania pomocy społecznej. Skutkiem działań pomocy społecznej powinno być eliminowanie wykluczenia społecznego, na rzecz inkluzji społecznej.</w:t>
      </w:r>
    </w:p>
    <w:p w:rsidR="00533EFF" w:rsidRDefault="00533EFF" w:rsidP="00533EFF">
      <w:pPr>
        <w:keepNext/>
        <w:spacing w:line="240" w:lineRule="auto"/>
        <w:outlineLvl w:val="0"/>
        <w:rPr>
          <w:szCs w:val="19"/>
        </w:rPr>
      </w:pPr>
      <w:r>
        <w:rPr>
          <w:szCs w:val="19"/>
        </w:rPr>
        <w:t>Wiedza o problemach społecznych stanowi podstawę do ustalenia hierarchii potrzeb, które powinny zostać zaspokojone w pierwszej kolejności aby poprawić warunki i jakość życia osób należących do grup wykluczonych społecznie. Pozwala ona także na określenie kierunków działań strategicznych zmierzających do rozwoju sytemu pomocy społecznej, a w efekcie do integracji społecznej. Aby stopień</w:t>
      </w:r>
      <w:r w:rsidRPr="009D7ABB">
        <w:rPr>
          <w:szCs w:val="19"/>
        </w:rPr>
        <w:t xml:space="preserve"> realizacji postawionych celów </w:t>
      </w:r>
      <w:r>
        <w:rPr>
          <w:szCs w:val="19"/>
        </w:rPr>
        <w:t xml:space="preserve">polityki społecznej był możliwy, niezbędna jest </w:t>
      </w:r>
      <w:r w:rsidRPr="009D7ABB">
        <w:rPr>
          <w:szCs w:val="19"/>
        </w:rPr>
        <w:t>wnikliw</w:t>
      </w:r>
      <w:r>
        <w:rPr>
          <w:szCs w:val="19"/>
        </w:rPr>
        <w:t>a</w:t>
      </w:r>
      <w:r w:rsidRPr="009D7ABB">
        <w:rPr>
          <w:szCs w:val="19"/>
        </w:rPr>
        <w:t xml:space="preserve"> ocen</w:t>
      </w:r>
      <w:r>
        <w:rPr>
          <w:szCs w:val="19"/>
        </w:rPr>
        <w:t>a</w:t>
      </w:r>
      <w:r w:rsidRPr="009D7ABB">
        <w:rPr>
          <w:szCs w:val="19"/>
        </w:rPr>
        <w:t xml:space="preserve"> sytuacji osób </w:t>
      </w:r>
      <w:r>
        <w:rPr>
          <w:szCs w:val="19"/>
        </w:rPr>
        <w:t>będących w trudnej sytuacji życiowej.</w:t>
      </w:r>
    </w:p>
    <w:p w:rsidR="00533EFF" w:rsidRDefault="00533EFF" w:rsidP="00533EFF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w:t xml:space="preserve">Korzystający ze świadczeń pomocy społecznej </w:t>
      </w:r>
      <w:r w:rsidRPr="00773509">
        <w:rPr>
          <w:rStyle w:val="Odwoanieprzypisudolnego"/>
          <w:rFonts w:ascii="Fira Sans" w:hAnsi="Fira Sans"/>
          <w:noProof/>
          <w:color w:val="auto"/>
          <w:spacing w:val="-2"/>
          <w:szCs w:val="19"/>
        </w:rPr>
        <w:footnoteReference w:id="2"/>
      </w:r>
    </w:p>
    <w:p w:rsidR="00921AAD" w:rsidRPr="00533EFF" w:rsidRDefault="00533EFF" w:rsidP="00464B96">
      <w:pPr>
        <w:rPr>
          <w:b/>
          <w:shd w:val="clear" w:color="auto" w:fill="FFFFFF"/>
        </w:rPr>
      </w:pP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82550</wp:posOffset>
                </wp:positionV>
                <wp:extent cx="2172970" cy="1273810"/>
                <wp:effectExtent l="0" t="0" r="0" b="2540"/>
                <wp:wrapSquare wrapText="bothSides"/>
                <wp:docPr id="26" name="Pole tekstowe 2" descr="Odsetek osób korzystających ze świadczeń pomocy społecznej w woj. dolnośląskim w 2022 roku był na poziomie 1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27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65A4" w:rsidRPr="00B93525" w:rsidRDefault="00533EFF" w:rsidP="00B93525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 xml:space="preserve">    </w:t>
                            </w:r>
                            <w:r w:rsidR="00A265A4"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D7E9B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D7E9B" w:rsidRPr="00B93525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1,9</w:t>
                            </w:r>
                            <w:r w:rsidR="00A265A4" w:rsidRPr="00B93525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533EFF" w:rsidRDefault="00533EFF" w:rsidP="00533EFF">
                            <w:pPr>
                              <w:pStyle w:val="Opiswskanika"/>
                              <w:jc w:val="center"/>
                            </w:pPr>
                            <w:r>
                              <w:t>Odsetek osób korzystających</w:t>
                            </w:r>
                          </w:p>
                          <w:p w:rsidR="00A265A4" w:rsidRPr="00533EFF" w:rsidRDefault="00533EFF" w:rsidP="00533EFF">
                            <w:pPr>
                              <w:pStyle w:val="Opiswskanika"/>
                              <w:jc w:val="center"/>
                            </w:pPr>
                            <w:r>
                              <w:t xml:space="preserve">ze świadczeń pomocy społecznej w woj. dolnośląskim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Odsetek osób korzystających ze świadczeń pomocy społecznej w woj. dolnośląskim w 2022 roku był na poziomie 1,9%" style="position:absolute;margin-left:0;margin-top:6.5pt;width:171.1pt;height:100.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" fillcolor="#001d77" stroked="f">
                <v:stroke joinstyle="miter"/>
                <v:textbox>
                  <w:txbxContent>
                    <w:p w:rsidR="00A265A4" w:rsidRPr="00B93525" w:rsidRDefault="00533EFF" w:rsidP="00B93525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</w:rPr>
                        <w:t xml:space="preserve">    </w:t>
                      </w:r>
                      <w:r w:rsidR="00A265A4"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ED7E9B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ED7E9B" w:rsidRPr="00B93525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1,9</w:t>
                      </w:r>
                      <w:r w:rsidR="00A265A4" w:rsidRPr="00B93525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533EFF" w:rsidRDefault="00533EFF" w:rsidP="00533EFF">
                      <w:pPr>
                        <w:pStyle w:val="Opiswskanika"/>
                        <w:jc w:val="center"/>
                      </w:pPr>
                      <w:r>
                        <w:t>Odsetek osób korzystających</w:t>
                      </w:r>
                    </w:p>
                    <w:p w:rsidR="00A265A4" w:rsidRPr="00533EFF" w:rsidRDefault="00533EFF" w:rsidP="00533EFF">
                      <w:pPr>
                        <w:pStyle w:val="Opiswskanika"/>
                        <w:jc w:val="center"/>
                      </w:pPr>
                      <w:r>
                        <w:t xml:space="preserve">ze świadczeń pomocy społecznej w woj. dolnośląskim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532C4">
        <w:rPr>
          <w:b/>
          <w:spacing w:val="-2"/>
        </w:rPr>
        <w:t>W 202</w:t>
      </w:r>
      <w:r w:rsidR="00ED7E9B">
        <w:rPr>
          <w:b/>
          <w:spacing w:val="-2"/>
        </w:rPr>
        <w:t>2</w:t>
      </w:r>
      <w:r w:rsidRPr="00533EFF">
        <w:rPr>
          <w:b/>
          <w:spacing w:val="-2"/>
        </w:rPr>
        <w:t xml:space="preserve"> r. ze świadczeń pomocy społecznej skorzystało </w:t>
      </w:r>
      <w:r w:rsidR="00ED7E9B">
        <w:rPr>
          <w:b/>
          <w:spacing w:val="-2"/>
        </w:rPr>
        <w:t>44,6</w:t>
      </w:r>
      <w:r w:rsidRPr="00533EFF">
        <w:rPr>
          <w:b/>
          <w:spacing w:val="-2"/>
        </w:rPr>
        <w:t xml:space="preserve"> tys. rodzin, w tym </w:t>
      </w:r>
      <w:r w:rsidR="00ED7E9B">
        <w:rPr>
          <w:b/>
          <w:spacing w:val="-2"/>
        </w:rPr>
        <w:t>13,7</w:t>
      </w:r>
      <w:r w:rsidRPr="00533EFF">
        <w:rPr>
          <w:b/>
          <w:spacing w:val="-2"/>
        </w:rPr>
        <w:t xml:space="preserve"> tys. na wsi. W skali roku liczba rodzin korzystających ze świadczeń pom</w:t>
      </w:r>
      <w:r>
        <w:rPr>
          <w:b/>
          <w:spacing w:val="-2"/>
        </w:rPr>
        <w:t xml:space="preserve">ocy społecznej zmniejszyła się </w:t>
      </w:r>
      <w:r w:rsidRPr="00533EFF">
        <w:rPr>
          <w:b/>
          <w:spacing w:val="-2"/>
        </w:rPr>
        <w:t xml:space="preserve">o </w:t>
      </w:r>
      <w:r w:rsidR="00ED7E9B">
        <w:rPr>
          <w:b/>
          <w:spacing w:val="-2"/>
        </w:rPr>
        <w:t>7,2</w:t>
      </w:r>
      <w:r w:rsidRPr="00533EFF">
        <w:rPr>
          <w:b/>
          <w:spacing w:val="-2"/>
        </w:rPr>
        <w:t xml:space="preserve">%. Z kolei, liczba osób, którym przyznano decyzją świadczenie wyniosła </w:t>
      </w:r>
      <w:r w:rsidR="00ED7E9B">
        <w:rPr>
          <w:b/>
          <w:spacing w:val="-2"/>
        </w:rPr>
        <w:t>53,7</w:t>
      </w:r>
      <w:r w:rsidRPr="00533EFF">
        <w:rPr>
          <w:b/>
          <w:spacing w:val="-2"/>
        </w:rPr>
        <w:t xml:space="preserve"> tys., tj. mniej o </w:t>
      </w:r>
      <w:r w:rsidR="00ED7E9B">
        <w:rPr>
          <w:b/>
          <w:spacing w:val="-2"/>
        </w:rPr>
        <w:t>7,4</w:t>
      </w:r>
      <w:r w:rsidRPr="00533EFF">
        <w:rPr>
          <w:b/>
          <w:spacing w:val="-2"/>
        </w:rPr>
        <w:t>% niż w 20</w:t>
      </w:r>
      <w:r w:rsidR="009A5402">
        <w:rPr>
          <w:b/>
          <w:spacing w:val="-2"/>
        </w:rPr>
        <w:t>2</w:t>
      </w:r>
      <w:r w:rsidR="00ED7E9B">
        <w:rPr>
          <w:b/>
          <w:spacing w:val="-2"/>
        </w:rPr>
        <w:t>1</w:t>
      </w:r>
      <w:r w:rsidRPr="00533EFF">
        <w:rPr>
          <w:b/>
          <w:spacing w:val="-2"/>
        </w:rPr>
        <w:t xml:space="preserve"> r. Odsetek osób korzystających ze świadczeń pomocy społecznej ukształtował się na poziomie </w:t>
      </w:r>
      <w:r w:rsidR="00ED7E9B">
        <w:rPr>
          <w:b/>
          <w:spacing w:val="-2"/>
        </w:rPr>
        <w:t>1,9</w:t>
      </w:r>
      <w:r w:rsidRPr="00533EFF">
        <w:rPr>
          <w:b/>
          <w:spacing w:val="-2"/>
        </w:rPr>
        <w:t>% (wobec 2,</w:t>
      </w:r>
      <w:r w:rsidR="00ED7E9B">
        <w:rPr>
          <w:b/>
          <w:spacing w:val="-2"/>
        </w:rPr>
        <w:t>0</w:t>
      </w:r>
      <w:r w:rsidRPr="00533EFF">
        <w:rPr>
          <w:b/>
          <w:spacing w:val="-2"/>
        </w:rPr>
        <w:t>% w 20</w:t>
      </w:r>
      <w:r w:rsidR="009A5402">
        <w:rPr>
          <w:b/>
          <w:spacing w:val="-2"/>
        </w:rPr>
        <w:t>2</w:t>
      </w:r>
      <w:r w:rsidR="00ED7E9B">
        <w:rPr>
          <w:b/>
          <w:spacing w:val="-2"/>
        </w:rPr>
        <w:t>1</w:t>
      </w:r>
      <w:r w:rsidRPr="00533EFF">
        <w:rPr>
          <w:b/>
          <w:spacing w:val="-2"/>
        </w:rPr>
        <w:t xml:space="preserve"> r. i 2,</w:t>
      </w:r>
      <w:r w:rsidR="00ED7E9B">
        <w:rPr>
          <w:b/>
          <w:spacing w:val="-2"/>
        </w:rPr>
        <w:t>4</w:t>
      </w:r>
      <w:r w:rsidRPr="00533EFF">
        <w:rPr>
          <w:b/>
          <w:spacing w:val="-2"/>
        </w:rPr>
        <w:t>% w Polsce w 202</w:t>
      </w:r>
      <w:r w:rsidR="00ED7E9B">
        <w:rPr>
          <w:b/>
          <w:spacing w:val="-2"/>
        </w:rPr>
        <w:t>2</w:t>
      </w:r>
      <w:r w:rsidRPr="00533EFF">
        <w:rPr>
          <w:b/>
          <w:spacing w:val="-2"/>
        </w:rPr>
        <w:t xml:space="preserve"> r.).</w:t>
      </w:r>
      <w:r w:rsidR="00921AAD" w:rsidRPr="00533EFF">
        <w:rPr>
          <w:b/>
          <w:shd w:val="clear" w:color="auto" w:fill="FFFFFF"/>
        </w:rPr>
        <w:t xml:space="preserve"> </w:t>
      </w:r>
    </w:p>
    <w:p w:rsidR="00533EFF" w:rsidRPr="006759B2" w:rsidRDefault="00533EFF" w:rsidP="00533EFF">
      <w:pPr>
        <w:rPr>
          <w:shd w:val="clear" w:color="auto" w:fill="FFFFFF"/>
        </w:rPr>
      </w:pPr>
      <w:r w:rsidRPr="00EF7033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A16257F" wp14:editId="5EA93DC5">
                <wp:simplePos x="0" y="0"/>
                <wp:positionH relativeFrom="column">
                  <wp:posOffset>5277485</wp:posOffset>
                </wp:positionH>
                <wp:positionV relativeFrom="paragraph">
                  <wp:posOffset>119865</wp:posOffset>
                </wp:positionV>
                <wp:extent cx="1725295" cy="993140"/>
                <wp:effectExtent l="0" t="0" r="0" b="0"/>
                <wp:wrapTight wrapText="bothSides">
                  <wp:wrapPolygon edited="0">
                    <wp:start x="715" y="0"/>
                    <wp:lineTo x="715" y="21130"/>
                    <wp:lineTo x="20749" y="21130"/>
                    <wp:lineTo x="20749" y="0"/>
                    <wp:lineTo x="715" y="0"/>
                  </wp:wrapPolygon>
                </wp:wrapTight>
                <wp:docPr id="15" name="Pole tekstowe 15" descr="Najczęstszym powodem korzystania ze wsparcia pomocy społecznej jest ubóstw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93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3EFF" w:rsidRDefault="00533EFF" w:rsidP="00533EFF">
                            <w:pPr>
                              <w:pStyle w:val="tekstzboku"/>
                            </w:pPr>
                            <w:r>
                              <w:t xml:space="preserve">Najczęstszym powodem korzystania ze wsparcia pomocy społecznej jest ubóstwo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6257F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Najczęstszym powodem korzystania ze wsparcia pomocy społecznej jest ubóstwo" style="position:absolute;margin-left:415.55pt;margin-top:9.45pt;width:135.85pt;height:78.2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" filled="f" stroked="f">
                <v:textbox>
                  <w:txbxContent>
                    <w:p w:rsidR="00533EFF" w:rsidRDefault="00533EFF" w:rsidP="00533EFF">
                      <w:pPr>
                        <w:pStyle w:val="tekstzboku"/>
                      </w:pPr>
                      <w:r>
                        <w:t xml:space="preserve">Najczęstszym powodem korzystania ze wsparcia pomocy społecznej jest ubóstwo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F7033">
        <w:rPr>
          <w:shd w:val="clear" w:color="auto" w:fill="FFFFFF"/>
        </w:rPr>
        <w:t>W 202</w:t>
      </w:r>
      <w:r w:rsidR="00ED7E9B">
        <w:rPr>
          <w:shd w:val="clear" w:color="auto" w:fill="FFFFFF"/>
        </w:rPr>
        <w:t>2</w:t>
      </w:r>
      <w:r w:rsidRPr="00EF7033">
        <w:rPr>
          <w:shd w:val="clear" w:color="auto" w:fill="FFFFFF"/>
        </w:rPr>
        <w:t xml:space="preserve"> r. najczęstszym powodem korzystania z pomocy społecznej w województwie dolnośląskim, ale także w innych województwach, było ubóstwo. Pomocą z tego tytułu objęto </w:t>
      </w:r>
      <w:r w:rsidRPr="00EF7033">
        <w:rPr>
          <w:shd w:val="clear" w:color="auto" w:fill="FFFFFF"/>
        </w:rPr>
        <w:br/>
      </w:r>
      <w:r w:rsidR="00ED7E9B">
        <w:rPr>
          <w:shd w:val="clear" w:color="auto" w:fill="FFFFFF"/>
        </w:rPr>
        <w:t>39,0</w:t>
      </w:r>
      <w:r w:rsidRPr="00EF7033">
        <w:rPr>
          <w:shd w:val="clear" w:color="auto" w:fill="FFFFFF"/>
        </w:rPr>
        <w:t xml:space="preserve"> tys. osób mieszkających w rodzinach korzystających ze wsparcia, co stanowiło </w:t>
      </w:r>
      <w:r w:rsidR="00ED7E9B">
        <w:rPr>
          <w:shd w:val="clear" w:color="auto" w:fill="FFFFFF"/>
        </w:rPr>
        <w:t>5,9</w:t>
      </w:r>
      <w:r w:rsidRPr="00EF7033">
        <w:rPr>
          <w:shd w:val="clear" w:color="auto" w:fill="FFFFFF"/>
        </w:rPr>
        <w:t xml:space="preserve">% </w:t>
      </w:r>
      <w:r w:rsidRPr="00EF7033">
        <w:rPr>
          <w:shd w:val="clear" w:color="auto" w:fill="FFFFFF"/>
        </w:rPr>
        <w:br/>
        <w:t xml:space="preserve">w skali kraju. Na dalszych miejscach w tej hierarchii znajdowały się m.in.: </w:t>
      </w:r>
      <w:r w:rsidR="00ED7E9B" w:rsidRPr="00EF7033">
        <w:rPr>
          <w:shd w:val="clear" w:color="auto" w:fill="FFFFFF"/>
        </w:rPr>
        <w:t>długotrwała lub ciężka choroba (</w:t>
      </w:r>
      <w:r w:rsidR="00ED7E9B">
        <w:rPr>
          <w:shd w:val="clear" w:color="auto" w:fill="FFFFFF"/>
        </w:rPr>
        <w:t>32,3</w:t>
      </w:r>
      <w:r w:rsidR="00ED7E9B" w:rsidRPr="00EF7033">
        <w:rPr>
          <w:shd w:val="clear" w:color="auto" w:fill="FFFFFF"/>
        </w:rPr>
        <w:t xml:space="preserve"> tys. osób), </w:t>
      </w:r>
      <w:r w:rsidRPr="00EF7033">
        <w:rPr>
          <w:shd w:val="clear" w:color="auto" w:fill="FFFFFF"/>
        </w:rPr>
        <w:t>bezrobocie (</w:t>
      </w:r>
      <w:r w:rsidR="00ED7E9B">
        <w:rPr>
          <w:shd w:val="clear" w:color="auto" w:fill="FFFFFF"/>
        </w:rPr>
        <w:t>29,9</w:t>
      </w:r>
      <w:r w:rsidRPr="00EF7033">
        <w:rPr>
          <w:shd w:val="clear" w:color="auto" w:fill="FFFFFF"/>
        </w:rPr>
        <w:t> tys. osób), niepełnosprawność (</w:t>
      </w:r>
      <w:r w:rsidR="00ED7E9B">
        <w:rPr>
          <w:shd w:val="clear" w:color="auto" w:fill="FFFFFF"/>
        </w:rPr>
        <w:t>26,1</w:t>
      </w:r>
      <w:r w:rsidRPr="00EF7033">
        <w:rPr>
          <w:shd w:val="clear" w:color="auto" w:fill="FFFFFF"/>
        </w:rPr>
        <w:t xml:space="preserve"> tys. osób) oraz bezradność w sprawach opiekuńczo-wychowawczych i prowadzenia gospodarstwa domowego (</w:t>
      </w:r>
      <w:r w:rsidR="00ED7E9B">
        <w:rPr>
          <w:shd w:val="clear" w:color="auto" w:fill="FFFFFF"/>
        </w:rPr>
        <w:t>19,1</w:t>
      </w:r>
      <w:r w:rsidRPr="00EF7033">
        <w:rPr>
          <w:shd w:val="clear" w:color="auto" w:fill="FFFFFF"/>
        </w:rPr>
        <w:t xml:space="preserve"> tys. osób). Z kolei, ze wsparcia systemu pomocy społecznej udzielonego ze względu na uzależnienia, które stanowią wciąż aktualny i poważny problem społeczny współczesnego świata, o negatywnych skutkach, skorzystało 6,</w:t>
      </w:r>
      <w:r w:rsidR="00ED7E9B">
        <w:rPr>
          <w:shd w:val="clear" w:color="auto" w:fill="FFFFFF"/>
        </w:rPr>
        <w:t>3</w:t>
      </w:r>
      <w:r w:rsidRPr="00EF7033">
        <w:rPr>
          <w:shd w:val="clear" w:color="auto" w:fill="FFFFFF"/>
        </w:rPr>
        <w:t xml:space="preserve"> tys. osób, z tego 5,</w:t>
      </w:r>
      <w:r w:rsidR="00ED7E9B">
        <w:rPr>
          <w:shd w:val="clear" w:color="auto" w:fill="FFFFFF"/>
        </w:rPr>
        <w:t>3</w:t>
      </w:r>
      <w:r w:rsidRPr="00EF7033">
        <w:rPr>
          <w:shd w:val="clear" w:color="auto" w:fill="FFFFFF"/>
        </w:rPr>
        <w:t xml:space="preserve"> tys. </w:t>
      </w:r>
      <w:r w:rsidRPr="00EF7033">
        <w:rPr>
          <w:shd w:val="clear" w:color="auto" w:fill="FFFFFF"/>
        </w:rPr>
        <w:br/>
        <w:t xml:space="preserve">w związku z alkoholizmem, a pozostałe </w:t>
      </w:r>
      <w:r w:rsidR="00ED7E9B">
        <w:rPr>
          <w:shd w:val="clear" w:color="auto" w:fill="FFFFFF"/>
        </w:rPr>
        <w:t>1,0</w:t>
      </w:r>
      <w:r w:rsidRPr="00EF7033">
        <w:rPr>
          <w:shd w:val="clear" w:color="auto" w:fill="FFFFFF"/>
        </w:rPr>
        <w:t xml:space="preserve"> tys. osób – w związku z narkomanią</w:t>
      </w:r>
      <w:r w:rsidRPr="006759B2">
        <w:rPr>
          <w:shd w:val="clear" w:color="auto" w:fill="FFFFFF"/>
        </w:rPr>
        <w:t xml:space="preserve">. </w:t>
      </w:r>
    </w:p>
    <w:p w:rsidR="00533EFF" w:rsidRPr="00B16133" w:rsidRDefault="00533EFF" w:rsidP="00533EFF">
      <w:pPr>
        <w:rPr>
          <w:shd w:val="clear" w:color="auto" w:fill="FFFFFF"/>
        </w:rPr>
      </w:pPr>
      <w:r w:rsidRPr="00B16133">
        <w:rPr>
          <w:shd w:val="clear" w:color="auto" w:fill="FFFFFF"/>
        </w:rPr>
        <w:t>W porównaniu do 20</w:t>
      </w:r>
      <w:r w:rsidR="00EF7033" w:rsidRPr="00B16133">
        <w:rPr>
          <w:shd w:val="clear" w:color="auto" w:fill="FFFFFF"/>
        </w:rPr>
        <w:t>2</w:t>
      </w:r>
      <w:r w:rsidR="00477B01">
        <w:rPr>
          <w:shd w:val="clear" w:color="auto" w:fill="FFFFFF"/>
        </w:rPr>
        <w:t>1</w:t>
      </w:r>
      <w:r w:rsidRPr="00B16133">
        <w:rPr>
          <w:shd w:val="clear" w:color="auto" w:fill="FFFFFF"/>
        </w:rPr>
        <w:t xml:space="preserve"> r. zmniejszyła się liczba osób w rodzinach korzystających ze wsparcia </w:t>
      </w:r>
      <w:r w:rsidRPr="00B16133">
        <w:rPr>
          <w:shd w:val="clear" w:color="auto" w:fill="FFFFFF"/>
        </w:rPr>
        <w:br/>
        <w:t xml:space="preserve">z powodu m.in.: </w:t>
      </w:r>
      <w:r w:rsidR="0067088F" w:rsidRPr="00B16133">
        <w:rPr>
          <w:shd w:val="clear" w:color="auto" w:fill="FFFFFF"/>
        </w:rPr>
        <w:t>przemoc</w:t>
      </w:r>
      <w:r w:rsidR="0067088F">
        <w:rPr>
          <w:shd w:val="clear" w:color="auto" w:fill="FFFFFF"/>
        </w:rPr>
        <w:t>y</w:t>
      </w:r>
      <w:r w:rsidR="0067088F" w:rsidRPr="00B16133">
        <w:rPr>
          <w:shd w:val="clear" w:color="auto" w:fill="FFFFFF"/>
        </w:rPr>
        <w:t xml:space="preserve"> w rodzinie (o </w:t>
      </w:r>
      <w:r w:rsidR="0067088F">
        <w:rPr>
          <w:shd w:val="clear" w:color="auto" w:fill="FFFFFF"/>
        </w:rPr>
        <w:t>22,1</w:t>
      </w:r>
      <w:r w:rsidR="0067088F" w:rsidRPr="00B16133">
        <w:rPr>
          <w:shd w:val="clear" w:color="auto" w:fill="FFFFFF"/>
        </w:rPr>
        <w:t>%)</w:t>
      </w:r>
      <w:r w:rsidR="0067088F">
        <w:rPr>
          <w:shd w:val="clear" w:color="auto" w:fill="FFFFFF"/>
        </w:rPr>
        <w:t xml:space="preserve">, </w:t>
      </w:r>
      <w:r w:rsidR="0067088F" w:rsidRPr="00B16133">
        <w:rPr>
          <w:shd w:val="clear" w:color="auto" w:fill="FFFFFF"/>
        </w:rPr>
        <w:t xml:space="preserve">bezrobocia (o </w:t>
      </w:r>
      <w:r w:rsidR="0067088F">
        <w:rPr>
          <w:shd w:val="clear" w:color="auto" w:fill="FFFFFF"/>
        </w:rPr>
        <w:t>13,9</w:t>
      </w:r>
      <w:r w:rsidR="0067088F" w:rsidRPr="00B16133">
        <w:rPr>
          <w:shd w:val="clear" w:color="auto" w:fill="FFFFFF"/>
        </w:rPr>
        <w:t xml:space="preserve">%), </w:t>
      </w:r>
      <w:r w:rsidR="006533D2" w:rsidRPr="00B16133">
        <w:rPr>
          <w:shd w:val="clear" w:color="auto" w:fill="FFFFFF"/>
        </w:rPr>
        <w:t>bezradności w spr</w:t>
      </w:r>
      <w:r w:rsidR="0067088F">
        <w:rPr>
          <w:shd w:val="clear" w:color="auto" w:fill="FFFFFF"/>
        </w:rPr>
        <w:t xml:space="preserve">awach opiekuńczo-wychowawczych </w:t>
      </w:r>
      <w:r w:rsidR="006533D2" w:rsidRPr="00B16133">
        <w:rPr>
          <w:shd w:val="clear" w:color="auto" w:fill="FFFFFF"/>
        </w:rPr>
        <w:t>i prowadzenia gospodarstwa domowego (o 11,</w:t>
      </w:r>
      <w:r w:rsidR="0067088F">
        <w:rPr>
          <w:shd w:val="clear" w:color="auto" w:fill="FFFFFF"/>
        </w:rPr>
        <w:t>5</w:t>
      </w:r>
      <w:r w:rsidR="006533D2" w:rsidRPr="00B16133">
        <w:rPr>
          <w:shd w:val="clear" w:color="auto" w:fill="FFFFFF"/>
        </w:rPr>
        <w:t xml:space="preserve">%), ubóstwa (o </w:t>
      </w:r>
      <w:r w:rsidR="0067088F">
        <w:rPr>
          <w:shd w:val="clear" w:color="auto" w:fill="FFFFFF"/>
        </w:rPr>
        <w:t>10,3</w:t>
      </w:r>
      <w:r w:rsidR="006533D2" w:rsidRPr="00B16133">
        <w:rPr>
          <w:shd w:val="clear" w:color="auto" w:fill="FFFFFF"/>
        </w:rPr>
        <w:t xml:space="preserve">%), </w:t>
      </w:r>
      <w:r w:rsidR="0067088F" w:rsidRPr="00B16133">
        <w:rPr>
          <w:shd w:val="clear" w:color="auto" w:fill="FFFFFF"/>
        </w:rPr>
        <w:t xml:space="preserve">długotrwałej lub ciężkiej choroby (o </w:t>
      </w:r>
      <w:r w:rsidR="0067088F">
        <w:rPr>
          <w:shd w:val="clear" w:color="auto" w:fill="FFFFFF"/>
        </w:rPr>
        <w:t>8,2</w:t>
      </w:r>
      <w:r w:rsidR="0067088F" w:rsidRPr="00B16133">
        <w:rPr>
          <w:shd w:val="clear" w:color="auto" w:fill="FFFFFF"/>
        </w:rPr>
        <w:t>%), alkoholizmu (o </w:t>
      </w:r>
      <w:r w:rsidR="0067088F">
        <w:rPr>
          <w:shd w:val="clear" w:color="auto" w:fill="FFFFFF"/>
        </w:rPr>
        <w:t>7,8</w:t>
      </w:r>
      <w:r w:rsidR="0067088F" w:rsidRPr="00B16133">
        <w:rPr>
          <w:shd w:val="clear" w:color="auto" w:fill="FFFFFF"/>
        </w:rPr>
        <w:t>%),</w:t>
      </w:r>
      <w:r w:rsidR="0067088F" w:rsidRPr="0067088F">
        <w:rPr>
          <w:shd w:val="clear" w:color="auto" w:fill="FFFFFF"/>
        </w:rPr>
        <w:t xml:space="preserve"> </w:t>
      </w:r>
      <w:r w:rsidRPr="00B16133">
        <w:rPr>
          <w:shd w:val="clear" w:color="auto" w:fill="FFFFFF"/>
        </w:rPr>
        <w:t xml:space="preserve">niepełnosprawności (o </w:t>
      </w:r>
      <w:r w:rsidR="0067088F">
        <w:rPr>
          <w:shd w:val="clear" w:color="auto" w:fill="FFFFFF"/>
        </w:rPr>
        <w:t>6,3</w:t>
      </w:r>
      <w:r w:rsidRPr="00B16133">
        <w:rPr>
          <w:shd w:val="clear" w:color="auto" w:fill="FFFFFF"/>
        </w:rPr>
        <w:t xml:space="preserve">%), </w:t>
      </w:r>
      <w:r w:rsidR="0067088F" w:rsidRPr="00B16133">
        <w:rPr>
          <w:shd w:val="clear" w:color="auto" w:fill="FFFFFF"/>
        </w:rPr>
        <w:t xml:space="preserve">sieroctwa (o </w:t>
      </w:r>
      <w:r w:rsidR="0067088F">
        <w:rPr>
          <w:shd w:val="clear" w:color="auto" w:fill="FFFFFF"/>
        </w:rPr>
        <w:t>3,5</w:t>
      </w:r>
      <w:r w:rsidR="0067088F" w:rsidRPr="00B16133">
        <w:rPr>
          <w:shd w:val="clear" w:color="auto" w:fill="FFFFFF"/>
        </w:rPr>
        <w:t>%),</w:t>
      </w:r>
      <w:r w:rsidR="0067088F" w:rsidRPr="0067088F">
        <w:rPr>
          <w:shd w:val="clear" w:color="auto" w:fill="FFFFFF"/>
        </w:rPr>
        <w:t xml:space="preserve"> </w:t>
      </w:r>
      <w:r w:rsidR="0067088F" w:rsidRPr="00B16133">
        <w:rPr>
          <w:shd w:val="clear" w:color="auto" w:fill="FFFFFF"/>
        </w:rPr>
        <w:t>bezdomnoś</w:t>
      </w:r>
      <w:r w:rsidR="00DA177D">
        <w:rPr>
          <w:shd w:val="clear" w:color="auto" w:fill="FFFFFF"/>
        </w:rPr>
        <w:t>ci</w:t>
      </w:r>
      <w:r w:rsidR="0067088F" w:rsidRPr="00B16133">
        <w:rPr>
          <w:shd w:val="clear" w:color="auto" w:fill="FFFFFF"/>
        </w:rPr>
        <w:t xml:space="preserve"> (o </w:t>
      </w:r>
      <w:r w:rsidR="0067088F">
        <w:rPr>
          <w:shd w:val="clear" w:color="auto" w:fill="FFFFFF"/>
        </w:rPr>
        <w:t>2,5</w:t>
      </w:r>
      <w:r w:rsidR="0067088F" w:rsidRPr="00B16133">
        <w:rPr>
          <w:shd w:val="clear" w:color="auto" w:fill="FFFFFF"/>
        </w:rPr>
        <w:t>%)</w:t>
      </w:r>
      <w:r w:rsidRPr="00B16133">
        <w:rPr>
          <w:shd w:val="clear" w:color="auto" w:fill="FFFFFF"/>
        </w:rPr>
        <w:t xml:space="preserve">. Zwiększyła się natomiast liczba osób korzystających ze świadczeń pomocy społecznej ze względu na </w:t>
      </w:r>
      <w:r w:rsidR="00B93525">
        <w:rPr>
          <w:shd w:val="clear" w:color="auto" w:fill="FFFFFF"/>
        </w:rPr>
        <w:t>m.in.</w:t>
      </w:r>
      <w:r w:rsidR="00B16133" w:rsidRPr="00B16133">
        <w:rPr>
          <w:shd w:val="clear" w:color="auto" w:fill="FFFFFF"/>
        </w:rPr>
        <w:t xml:space="preserve"> </w:t>
      </w:r>
      <w:r w:rsidR="006533D2" w:rsidRPr="00B16133">
        <w:rPr>
          <w:shd w:val="clear" w:color="auto" w:fill="FFFFFF"/>
        </w:rPr>
        <w:t>narkomanię</w:t>
      </w:r>
      <w:r w:rsidR="00B16133" w:rsidRPr="00B16133">
        <w:rPr>
          <w:shd w:val="clear" w:color="auto" w:fill="FFFFFF"/>
        </w:rPr>
        <w:t xml:space="preserve"> (o </w:t>
      </w:r>
      <w:r w:rsidR="0067088F">
        <w:rPr>
          <w:shd w:val="clear" w:color="auto" w:fill="FFFFFF"/>
        </w:rPr>
        <w:t>19,0</w:t>
      </w:r>
      <w:r w:rsidR="006533D2" w:rsidRPr="00B16133">
        <w:rPr>
          <w:shd w:val="clear" w:color="auto" w:fill="FFFFFF"/>
        </w:rPr>
        <w:t>%)</w:t>
      </w:r>
      <w:r w:rsidRPr="00B16133">
        <w:rPr>
          <w:shd w:val="clear" w:color="auto" w:fill="FFFFFF"/>
        </w:rPr>
        <w:t>.</w:t>
      </w:r>
    </w:p>
    <w:p w:rsidR="00533EFF" w:rsidRDefault="00533EFF" w:rsidP="00533EFF">
      <w:pPr>
        <w:jc w:val="both"/>
        <w:rPr>
          <w:shd w:val="clear" w:color="auto" w:fill="FFFFFF"/>
        </w:rPr>
      </w:pPr>
    </w:p>
    <w:p w:rsidR="00533EFF" w:rsidRDefault="00533EFF" w:rsidP="00464B96">
      <w:pPr>
        <w:rPr>
          <w:shd w:val="clear" w:color="auto" w:fill="FFFFFF"/>
        </w:rPr>
      </w:pPr>
    </w:p>
    <w:p w:rsidR="00533EFF" w:rsidRDefault="00533EFF" w:rsidP="00464B96">
      <w:pPr>
        <w:rPr>
          <w:shd w:val="clear" w:color="auto" w:fill="FFFFFF"/>
        </w:rPr>
      </w:pPr>
    </w:p>
    <w:p w:rsidR="0044164F" w:rsidRDefault="0044164F" w:rsidP="00464B96">
      <w:pPr>
        <w:rPr>
          <w:shd w:val="clear" w:color="auto" w:fill="FFFFFF"/>
        </w:rPr>
      </w:pPr>
    </w:p>
    <w:p w:rsidR="00533EFF" w:rsidRDefault="00533EFF" w:rsidP="00533EFF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lastRenderedPageBreak/>
        <w:t>Wykres 1. Korzystający ze świadczeń pomocy społecznej na 1000 ludności</w:t>
      </w:r>
    </w:p>
    <w:p w:rsidR="00533EFF" w:rsidRDefault="00533EFF" w:rsidP="00533EFF">
      <w:pPr>
        <w:keepNext/>
        <w:spacing w:line="240" w:lineRule="auto"/>
        <w:jc w:val="both"/>
        <w:outlineLvl w:val="0"/>
        <w:rPr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753472" behindDoc="1" locked="0" layoutInCell="1" allowOverlap="1" wp14:anchorId="4BE8E3C4" wp14:editId="4076B30A">
            <wp:simplePos x="0" y="0"/>
            <wp:positionH relativeFrom="margin">
              <wp:posOffset>486021</wp:posOffset>
            </wp:positionH>
            <wp:positionV relativeFrom="paragraph">
              <wp:posOffset>70427</wp:posOffset>
            </wp:positionV>
            <wp:extent cx="4548176" cy="2178000"/>
            <wp:effectExtent l="0" t="0" r="5080" b="0"/>
            <wp:wrapNone/>
            <wp:docPr id="39" name="Obraz 39" descr="Wykres słupkowy dotyczący liczby korzystających ze świadczeń pomocy społecznej na 1000 ludności. Dwa słupki dla Polski i woj. dolnośląskiego zaprezentowane dla lat 2011-2022. Na wykresie można zobaczyć malejący trend korzystających ze świadczeń pomocy społecznej w kraju i w woj. dolnośląsk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ykres1.em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8176" cy="21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szCs w:val="19"/>
        </w:rPr>
      </w:pPr>
    </w:p>
    <w:p w:rsidR="00533EFF" w:rsidRPr="000F4D7C" w:rsidRDefault="00533EFF" w:rsidP="00533EFF">
      <w:pPr>
        <w:rPr>
          <w:sz w:val="14"/>
        </w:rPr>
      </w:pPr>
      <w:r w:rsidRPr="0054207D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24BF627F" wp14:editId="5D327023">
                <wp:simplePos x="0" y="0"/>
                <wp:positionH relativeFrom="column">
                  <wp:posOffset>5229225</wp:posOffset>
                </wp:positionH>
                <wp:positionV relativeFrom="paragraph">
                  <wp:posOffset>92710</wp:posOffset>
                </wp:positionV>
                <wp:extent cx="1725295" cy="1628140"/>
                <wp:effectExtent l="0" t="0" r="0" b="0"/>
                <wp:wrapTight wrapText="bothSides">
                  <wp:wrapPolygon edited="0">
                    <wp:start x="715" y="0"/>
                    <wp:lineTo x="715" y="21229"/>
                    <wp:lineTo x="20749" y="21229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2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3EFF" w:rsidRPr="00632154" w:rsidRDefault="00533EFF" w:rsidP="00533EFF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67088F">
                              <w:t>2</w:t>
                            </w:r>
                            <w:r>
                              <w:t xml:space="preserve"> r. na 1000 mieszkańców woj. dolnośląskiego wsparcie z pomocy społecznej ze względu na ubóstwo </w:t>
                            </w:r>
                            <w:r>
                              <w:br/>
                              <w:t xml:space="preserve">w rodzinie otrzymało </w:t>
                            </w:r>
                            <w:r>
                              <w:br/>
                              <w:t>1</w:t>
                            </w:r>
                            <w:r w:rsidR="0067088F">
                              <w:t>3</w:t>
                            </w:r>
                            <w: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F627F" id="Pole tekstowe 7" o:spid="_x0000_s1028" type="#_x0000_t202" style="position:absolute;margin-left:411.75pt;margin-top:7.3pt;width:135.85pt;height:128.2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" filled="f" stroked="f">
                <v:textbox>
                  <w:txbxContent>
                    <w:p w:rsidR="00533EFF" w:rsidRPr="00632154" w:rsidRDefault="00533EFF" w:rsidP="00533EFF">
                      <w:pPr>
                        <w:pStyle w:val="tekstzboku"/>
                      </w:pPr>
                      <w:r>
                        <w:t>W 202</w:t>
                      </w:r>
                      <w:r w:rsidR="0067088F">
                        <w:t>2</w:t>
                      </w:r>
                      <w:r>
                        <w:t xml:space="preserve"> r. na 1000 mieszkańców woj. dolnośląskiego wsparcie z pomocy społecznej ze względu na ubóstwo </w:t>
                      </w:r>
                      <w:r>
                        <w:br/>
                        <w:t xml:space="preserve">w rodzinie otrzymało </w:t>
                      </w:r>
                      <w:r>
                        <w:br/>
                        <w:t>1</w:t>
                      </w:r>
                      <w:r w:rsidR="0067088F">
                        <w:t>3</w:t>
                      </w:r>
                      <w: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z w:val="14"/>
        </w:rPr>
        <w:t xml:space="preserve">Ź r ó d </w:t>
      </w:r>
      <w:r w:rsidR="00812ABA">
        <w:rPr>
          <w:sz w:val="14"/>
        </w:rPr>
        <w:t xml:space="preserve">ł o: dane Ministerstwa Rodziny </w:t>
      </w:r>
      <w:r>
        <w:rPr>
          <w:sz w:val="14"/>
        </w:rPr>
        <w:t>i Polityki Społecznej.</w:t>
      </w:r>
    </w:p>
    <w:p w:rsidR="00533EFF" w:rsidRPr="00F45921" w:rsidRDefault="00533EFF" w:rsidP="00533EFF">
      <w:pPr>
        <w:keepNext/>
        <w:spacing w:line="240" w:lineRule="auto"/>
        <w:outlineLvl w:val="0"/>
        <w:rPr>
          <w:shd w:val="clear" w:color="auto" w:fill="FFFFFF"/>
        </w:rPr>
      </w:pPr>
      <w:r w:rsidRPr="00F45921">
        <w:rPr>
          <w:shd w:val="clear" w:color="auto" w:fill="FFFFFF"/>
        </w:rPr>
        <w:t xml:space="preserve">Odsetek osób, które otrzymywały wsparcie z tytułu ubóstwa, jest ważnym wyznacznikiem </w:t>
      </w:r>
      <w:r>
        <w:rPr>
          <w:shd w:val="clear" w:color="auto" w:fill="FFFFFF"/>
        </w:rPr>
        <w:br/>
      </w:r>
      <w:r w:rsidRPr="00F45921">
        <w:rPr>
          <w:shd w:val="clear" w:color="auto" w:fill="FFFFFF"/>
        </w:rPr>
        <w:t>sytuacji społecznej w regionie. W 20</w:t>
      </w:r>
      <w:r>
        <w:rPr>
          <w:shd w:val="clear" w:color="auto" w:fill="FFFFFF"/>
        </w:rPr>
        <w:t>2</w:t>
      </w:r>
      <w:r w:rsidR="0067088F">
        <w:rPr>
          <w:shd w:val="clear" w:color="auto" w:fill="FFFFFF"/>
        </w:rPr>
        <w:t>2</w:t>
      </w:r>
      <w:r w:rsidRPr="00F45921">
        <w:rPr>
          <w:shd w:val="clear" w:color="auto" w:fill="FFFFFF"/>
        </w:rPr>
        <w:t xml:space="preserve"> r. na 1000 mieszkańców woj. dolnośląskiego wsparcie </w:t>
      </w:r>
      <w:r w:rsidRPr="00F45921">
        <w:rPr>
          <w:shd w:val="clear" w:color="auto" w:fill="FFFFFF"/>
        </w:rPr>
        <w:br/>
      </w:r>
      <w:r w:rsidRPr="00F45921">
        <w:rPr>
          <w:spacing w:val="-4"/>
          <w:shd w:val="clear" w:color="auto" w:fill="FFFFFF"/>
        </w:rPr>
        <w:t xml:space="preserve">z pomocy społecznej </w:t>
      </w:r>
      <w:r>
        <w:rPr>
          <w:spacing w:val="-4"/>
          <w:shd w:val="clear" w:color="auto" w:fill="FFFFFF"/>
        </w:rPr>
        <w:t>ze względu na ubóstwo</w:t>
      </w:r>
      <w:r w:rsidRPr="00F45921">
        <w:rPr>
          <w:spacing w:val="-4"/>
          <w:shd w:val="clear" w:color="auto" w:fill="FFFFFF"/>
        </w:rPr>
        <w:t xml:space="preserve"> w rodzinie otrzymało 1</w:t>
      </w:r>
      <w:r w:rsidR="0067088F">
        <w:rPr>
          <w:spacing w:val="-4"/>
          <w:shd w:val="clear" w:color="auto" w:fill="FFFFFF"/>
        </w:rPr>
        <w:t>3</w:t>
      </w:r>
      <w:r w:rsidRPr="00F45921">
        <w:rPr>
          <w:spacing w:val="-4"/>
          <w:shd w:val="clear" w:color="auto" w:fill="FFFFFF"/>
        </w:rPr>
        <w:t xml:space="preserve"> osób (wobec 1</w:t>
      </w:r>
      <w:r w:rsidR="0067088F">
        <w:rPr>
          <w:spacing w:val="-4"/>
          <w:shd w:val="clear" w:color="auto" w:fill="FFFFFF"/>
        </w:rPr>
        <w:t>5</w:t>
      </w:r>
      <w:r w:rsidRPr="00F45921">
        <w:rPr>
          <w:spacing w:val="-4"/>
          <w:shd w:val="clear" w:color="auto" w:fill="FFFFFF"/>
        </w:rPr>
        <w:t xml:space="preserve"> w 20</w:t>
      </w:r>
      <w:r w:rsidR="008D5F47">
        <w:rPr>
          <w:spacing w:val="-4"/>
          <w:shd w:val="clear" w:color="auto" w:fill="FFFFFF"/>
        </w:rPr>
        <w:t>2</w:t>
      </w:r>
      <w:r w:rsidR="0067088F">
        <w:rPr>
          <w:spacing w:val="-4"/>
          <w:shd w:val="clear" w:color="auto" w:fill="FFFFFF"/>
        </w:rPr>
        <w:t>1</w:t>
      </w:r>
      <w:r w:rsidRPr="00F45921">
        <w:rPr>
          <w:spacing w:val="-4"/>
          <w:shd w:val="clear" w:color="auto" w:fill="FFFFFF"/>
        </w:rPr>
        <w:t xml:space="preserve"> r.).</w:t>
      </w:r>
      <w:r w:rsidRPr="00F45921">
        <w:rPr>
          <w:shd w:val="clear" w:color="auto" w:fill="FFFFFF"/>
        </w:rPr>
        <w:t xml:space="preserve"> Dla porównaniu, w 20</w:t>
      </w:r>
      <w:r w:rsidR="008D5F47">
        <w:rPr>
          <w:shd w:val="clear" w:color="auto" w:fill="FFFFFF"/>
        </w:rPr>
        <w:t>2</w:t>
      </w:r>
      <w:r w:rsidR="0067088F">
        <w:rPr>
          <w:shd w:val="clear" w:color="auto" w:fill="FFFFFF"/>
        </w:rPr>
        <w:t>2</w:t>
      </w:r>
      <w:r w:rsidRPr="00F45921">
        <w:rPr>
          <w:shd w:val="clear" w:color="auto" w:fill="FFFFFF"/>
        </w:rPr>
        <w:t xml:space="preserve"> r. w kraju </w:t>
      </w:r>
      <w:r w:rsidR="00B93525">
        <w:rPr>
          <w:shd w:val="clear" w:color="auto" w:fill="FFFFFF"/>
        </w:rPr>
        <w:t>wskaźnik ten wyniósł</w:t>
      </w:r>
      <w:r w:rsidRPr="00F45921">
        <w:rPr>
          <w:shd w:val="clear" w:color="auto" w:fill="FFFFFF"/>
        </w:rPr>
        <w:t xml:space="preserve"> </w:t>
      </w:r>
      <w:r w:rsidR="008D5F47">
        <w:rPr>
          <w:shd w:val="clear" w:color="auto" w:fill="FFFFFF"/>
        </w:rPr>
        <w:t>1</w:t>
      </w:r>
      <w:r w:rsidR="0067088F">
        <w:rPr>
          <w:shd w:val="clear" w:color="auto" w:fill="FFFFFF"/>
        </w:rPr>
        <w:t>7</w:t>
      </w:r>
      <w:r w:rsidR="008D5F47">
        <w:rPr>
          <w:shd w:val="clear" w:color="auto" w:fill="FFFFFF"/>
        </w:rPr>
        <w:t xml:space="preserve"> </w:t>
      </w:r>
      <w:r w:rsidRPr="00F45921">
        <w:rPr>
          <w:shd w:val="clear" w:color="auto" w:fill="FFFFFF"/>
        </w:rPr>
        <w:t xml:space="preserve">osób (wobec </w:t>
      </w:r>
      <w:r w:rsidR="0067088F">
        <w:rPr>
          <w:shd w:val="clear" w:color="auto" w:fill="FFFFFF"/>
        </w:rPr>
        <w:t>19</w:t>
      </w:r>
      <w:r w:rsidRPr="00F45921">
        <w:rPr>
          <w:shd w:val="clear" w:color="auto" w:fill="FFFFFF"/>
        </w:rPr>
        <w:t xml:space="preserve"> os</w:t>
      </w:r>
      <w:r w:rsidR="008D5F47">
        <w:rPr>
          <w:shd w:val="clear" w:color="auto" w:fill="FFFFFF"/>
        </w:rPr>
        <w:t>ób</w:t>
      </w:r>
      <w:r w:rsidRPr="00F45921">
        <w:rPr>
          <w:shd w:val="clear" w:color="auto" w:fill="FFFFFF"/>
        </w:rPr>
        <w:t xml:space="preserve"> rok wcześniej). </w:t>
      </w:r>
    </w:p>
    <w:p w:rsidR="00533EFF" w:rsidRPr="006759B2" w:rsidRDefault="00533EFF" w:rsidP="00533EFF">
      <w:pPr>
        <w:keepNext/>
        <w:spacing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 xml:space="preserve">Zjawisko ubóstwa jest przyczyną wielu negatywnych </w:t>
      </w:r>
      <w:r w:rsidR="00B93525">
        <w:rPr>
          <w:shd w:val="clear" w:color="auto" w:fill="FFFFFF"/>
        </w:rPr>
        <w:t>zjawisk</w:t>
      </w:r>
      <w:r w:rsidRPr="006759B2">
        <w:rPr>
          <w:shd w:val="clear" w:color="auto" w:fill="FFFFFF"/>
        </w:rPr>
        <w:t xml:space="preserve">. Niskie dochody w rodzinie, </w:t>
      </w:r>
      <w:r>
        <w:rPr>
          <w:shd w:val="clear" w:color="auto" w:fill="FFFFFF"/>
        </w:rPr>
        <w:br/>
      </w:r>
      <w:r w:rsidRPr="006759B2">
        <w:rPr>
          <w:shd w:val="clear" w:color="auto" w:fill="FFFFFF"/>
        </w:rPr>
        <w:t>niemożność zaspokojenia podstawowych potrzeb życiowych powoduje m.in. spychanie tych osób na peryferie życia społecznego, pogorszenie ich stanu zdrowia, wycofanie z ż</w:t>
      </w:r>
      <w:r w:rsidR="00014EDC">
        <w:rPr>
          <w:shd w:val="clear" w:color="auto" w:fill="FFFFFF"/>
        </w:rPr>
        <w:t>ycia kulturalnego, edukacyjnego czy</w:t>
      </w:r>
      <w:r w:rsidRPr="006759B2">
        <w:rPr>
          <w:shd w:val="clear" w:color="auto" w:fill="FFFFFF"/>
        </w:rPr>
        <w:t xml:space="preserve"> publicznego. To tylko wybrane skutki tego zjawiska, które niezdiagnozowane i nieobjęte wsparciem pomocy społecznej mogą spowodować jeszcze większe problemy społeczne w przyszłości. Nagromadzenie problemów wynikających z ubóstwa sprzyja procesom utrwalania, a nawet społecznego dziedziczenia tych negatywnych zjawisk.</w:t>
      </w:r>
    </w:p>
    <w:p w:rsidR="00533EFF" w:rsidRPr="006759B2" w:rsidRDefault="00533EFF" w:rsidP="00533EFF">
      <w:pPr>
        <w:keepNext/>
        <w:spacing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 xml:space="preserve">W systemie pomocy społecznej niezwykle ważne są usługi i instrumenty wspierające funkcje opiekuńcze i wychowawcze osób i rodzin w czasie trwania sytuacji kryzysowych. Poniżej przedstawiono wybrane informacje o liczbie i strukturze placówek stacjonarnej pomocy </w:t>
      </w:r>
      <w:r>
        <w:rPr>
          <w:shd w:val="clear" w:color="auto" w:fill="FFFFFF"/>
        </w:rPr>
        <w:br/>
      </w:r>
      <w:r w:rsidRPr="006759B2">
        <w:rPr>
          <w:shd w:val="clear" w:color="auto" w:fill="FFFFFF"/>
        </w:rPr>
        <w:t xml:space="preserve">społecznej, instytucjonalnej pieczy zastępczej i placówek wsparcia dziennego oraz </w:t>
      </w:r>
      <w:r>
        <w:rPr>
          <w:shd w:val="clear" w:color="auto" w:fill="FFFFFF"/>
        </w:rPr>
        <w:br/>
      </w:r>
      <w:r w:rsidRPr="006759B2">
        <w:rPr>
          <w:shd w:val="clear" w:color="auto" w:fill="FFFFFF"/>
        </w:rPr>
        <w:t>o zbiorowości osób korzystających z tych form wsparcia</w:t>
      </w:r>
      <w:r w:rsidRPr="006759B2">
        <w:rPr>
          <w:rStyle w:val="Odwoanieprzypisudolnego"/>
          <w:shd w:val="clear" w:color="auto" w:fill="FFFFFF"/>
        </w:rPr>
        <w:footnoteReference w:id="3"/>
      </w:r>
      <w:r w:rsidRPr="006759B2">
        <w:rPr>
          <w:shd w:val="clear" w:color="auto" w:fill="FFFFFF"/>
        </w:rPr>
        <w:t xml:space="preserve">. </w:t>
      </w:r>
    </w:p>
    <w:p w:rsidR="00533EFF" w:rsidRDefault="00533EFF" w:rsidP="00533EFF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Placówki stacjonarnej pomocy społecznej</w:t>
      </w:r>
    </w:p>
    <w:p w:rsidR="00533EFF" w:rsidRPr="003050FA" w:rsidRDefault="00533EFF" w:rsidP="00533EFF">
      <w:pPr>
        <w:rPr>
          <w:lang w:eastAsia="pl-PL"/>
        </w:rPr>
      </w:pPr>
      <w:r>
        <w:rPr>
          <w:shd w:val="clear" w:color="auto" w:fill="FFFFFF"/>
        </w:rPr>
        <w:t xml:space="preserve">Pomoc państwa ukierunkowana jest na pomoc osobom i rodzinom, które samodzielnie nie </w:t>
      </w:r>
      <w:r>
        <w:rPr>
          <w:shd w:val="clear" w:color="auto" w:fill="FFFFFF"/>
        </w:rPr>
        <w:br/>
        <w:t>są w stanie przezwyciężyć trudności życiowych. Zakłady pomocy społecznej świadczą na poziomie obowiązującego standardu usługi m.in. bytowe, opiekuńcze, wspomagające i edukacyjne osobom wymagającym opieki z powodu wieku, choroby czy niepełnosprawności. Zakłady, w zależności od tego dla kogo są przeznaczone, dzielą się na domy dla osób: w podeszłym wieku, przewlekle somatycznie chorych, niepełnosprawnych intelektualnie oraz fizycznie, przewlekle psychicznie chorych, bezdomnych, uzależnionych od alkoholu, z małoletnimi dziećmi czy kobiet w ciąży.</w:t>
      </w:r>
    </w:p>
    <w:p w:rsidR="00A77F3F" w:rsidRPr="00D23225" w:rsidRDefault="0052523A" w:rsidP="00A77F3F">
      <w:pPr>
        <w:rPr>
          <w:b/>
          <w:shd w:val="clear" w:color="auto" w:fill="FFFFFF"/>
        </w:rPr>
      </w:pPr>
      <w:r w:rsidRPr="00D23225">
        <w:rPr>
          <w:b/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7A3C491B" wp14:editId="75CD92F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172970" cy="1157605"/>
                <wp:effectExtent l="0" t="0" r="0" b="4445"/>
                <wp:wrapSquare wrapText="bothSides"/>
                <wp:docPr id="40" name="Pole tekstowe 2" descr="Wzrost o 6,1% liczby mieszkańców stacjonarnej pomocy społecznej w 2022 roku w porównaniu do 2021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57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F3F" w:rsidRPr="00BC1507" w:rsidRDefault="00A77F3F" w:rsidP="0052523A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A273C4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A273C4" w:rsidRPr="0052523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6,1</w:t>
                            </w:r>
                            <w:r w:rsidRPr="0052523A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A77F3F" w:rsidRPr="00074DD8" w:rsidRDefault="00A77F3F" w:rsidP="00A77F3F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wzrostu liczby mieszkańców </w:t>
                            </w:r>
                            <w:r w:rsidR="00B93525">
                              <w:t xml:space="preserve">placówek </w:t>
                            </w:r>
                            <w:r>
                              <w:t>stacjonarnej pomocy społecznej r/r</w:t>
                            </w:r>
                          </w:p>
                          <w:p w:rsidR="00A77F3F" w:rsidRPr="00533EFF" w:rsidRDefault="00A77F3F" w:rsidP="00A77F3F">
                            <w:pPr>
                              <w:pStyle w:val="Opiswskanik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C491B" id="_x0000_s1029" alt="Wzrost o 6,1% liczby mieszkańców stacjonarnej pomocy społecznej w 2022 roku w porównaniu do 2021 roku" style="position:absolute;margin-left:0;margin-top:.75pt;width:171.1pt;height:91.15pt;z-index:2517729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" fillcolor="#001d77" stroked="f">
                <v:stroke joinstyle="miter"/>
                <v:textbox>
                  <w:txbxContent>
                    <w:p w:rsidR="00A77F3F" w:rsidRPr="00BC1507" w:rsidRDefault="00A77F3F" w:rsidP="0052523A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A273C4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A273C4" w:rsidRPr="0052523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6,1</w:t>
                      </w:r>
                      <w:r w:rsidRPr="0052523A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A77F3F" w:rsidRPr="00074DD8" w:rsidRDefault="00A77F3F" w:rsidP="00A77F3F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wzrostu liczby mieszkańców </w:t>
                      </w:r>
                      <w:r w:rsidR="00B93525">
                        <w:t xml:space="preserve">placówek </w:t>
                      </w:r>
                      <w:r>
                        <w:t>stacjonarnej pomocy społecznej r/r</w:t>
                      </w:r>
                    </w:p>
                    <w:p w:rsidR="00A77F3F" w:rsidRPr="00533EFF" w:rsidRDefault="00A77F3F" w:rsidP="00A77F3F">
                      <w:pPr>
                        <w:pStyle w:val="Opiswskanika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7F3F" w:rsidRPr="00D23225">
        <w:rPr>
          <w:b/>
        </w:rPr>
        <w:t>Wed</w:t>
      </w:r>
      <w:r w:rsidR="00A77F3F">
        <w:rPr>
          <w:b/>
        </w:rPr>
        <w:t>ług stanu w dniu 31 grudnia 202</w:t>
      </w:r>
      <w:r w:rsidR="00A273C4">
        <w:rPr>
          <w:b/>
        </w:rPr>
        <w:t>2</w:t>
      </w:r>
      <w:r w:rsidR="00A77F3F" w:rsidRPr="00D23225">
        <w:rPr>
          <w:b/>
        </w:rPr>
        <w:t xml:space="preserve"> r. na terenie </w:t>
      </w:r>
      <w:r w:rsidR="00A77F3F">
        <w:rPr>
          <w:b/>
        </w:rPr>
        <w:t>woj. dolnośląskiego działał</w:t>
      </w:r>
      <w:r w:rsidR="00A273C4">
        <w:rPr>
          <w:b/>
        </w:rPr>
        <w:t>o</w:t>
      </w:r>
      <w:r w:rsidR="00A77F3F">
        <w:rPr>
          <w:b/>
        </w:rPr>
        <w:t xml:space="preserve"> </w:t>
      </w:r>
      <w:r w:rsidR="00A273C4">
        <w:rPr>
          <w:b/>
        </w:rPr>
        <w:t>140</w:t>
      </w:r>
      <w:r w:rsidR="00A77F3F" w:rsidRPr="00D23225">
        <w:rPr>
          <w:b/>
        </w:rPr>
        <w:t xml:space="preserve"> zakład</w:t>
      </w:r>
      <w:r w:rsidR="00A273C4">
        <w:rPr>
          <w:b/>
        </w:rPr>
        <w:t>ów</w:t>
      </w:r>
      <w:r w:rsidR="00A77F3F" w:rsidRPr="00D23225">
        <w:rPr>
          <w:b/>
        </w:rPr>
        <w:t xml:space="preserve"> stacjonarnej pomocy społecznej</w:t>
      </w:r>
      <w:r w:rsidR="00566A8A">
        <w:rPr>
          <w:b/>
        </w:rPr>
        <w:t xml:space="preserve"> (bez filii)</w:t>
      </w:r>
      <w:r w:rsidR="00A77F3F" w:rsidRPr="00D23225">
        <w:rPr>
          <w:b/>
        </w:rPr>
        <w:t xml:space="preserve">, które dysponowały </w:t>
      </w:r>
      <w:r w:rsidR="00A77F3F">
        <w:rPr>
          <w:b/>
        </w:rPr>
        <w:t>9,</w:t>
      </w:r>
      <w:r w:rsidR="00A273C4">
        <w:rPr>
          <w:b/>
        </w:rPr>
        <w:t>8</w:t>
      </w:r>
      <w:r w:rsidR="00A77F3F" w:rsidRPr="00D23225">
        <w:rPr>
          <w:b/>
        </w:rPr>
        <w:t xml:space="preserve"> tys. miejsc, przebywało w nich </w:t>
      </w:r>
      <w:r w:rsidR="00A77F3F">
        <w:rPr>
          <w:b/>
        </w:rPr>
        <w:t>8,</w:t>
      </w:r>
      <w:r w:rsidR="00A273C4">
        <w:rPr>
          <w:b/>
        </w:rPr>
        <w:t>9</w:t>
      </w:r>
      <w:r w:rsidR="00A77F3F" w:rsidRPr="00D23225">
        <w:rPr>
          <w:b/>
        </w:rPr>
        <w:t xml:space="preserve"> tys. mieszkańców. Liczba zakładów stacjonarnej pomoc</w:t>
      </w:r>
      <w:r w:rsidR="00A77F3F">
        <w:rPr>
          <w:b/>
        </w:rPr>
        <w:t>y społecznej w porównaniu z 202</w:t>
      </w:r>
      <w:r w:rsidR="00A273C4">
        <w:rPr>
          <w:b/>
        </w:rPr>
        <w:t>1</w:t>
      </w:r>
      <w:r w:rsidR="00A77F3F" w:rsidRPr="00D23225">
        <w:rPr>
          <w:b/>
        </w:rPr>
        <w:t xml:space="preserve"> r. </w:t>
      </w:r>
      <w:r w:rsidR="00A77F3F">
        <w:rPr>
          <w:b/>
        </w:rPr>
        <w:t xml:space="preserve">zwiększyła się o </w:t>
      </w:r>
      <w:r w:rsidR="00A273C4">
        <w:rPr>
          <w:b/>
        </w:rPr>
        <w:t>6,1</w:t>
      </w:r>
      <w:r w:rsidR="00A77F3F">
        <w:rPr>
          <w:b/>
        </w:rPr>
        <w:t>%</w:t>
      </w:r>
      <w:r w:rsidR="00A77F3F" w:rsidRPr="00D23225">
        <w:rPr>
          <w:b/>
        </w:rPr>
        <w:t>, liczba miejs</w:t>
      </w:r>
      <w:r w:rsidR="00566A8A">
        <w:rPr>
          <w:b/>
        </w:rPr>
        <w:t xml:space="preserve">c w tych zakładach </w:t>
      </w:r>
      <w:r w:rsidR="00A77F3F">
        <w:rPr>
          <w:b/>
        </w:rPr>
        <w:t xml:space="preserve">wzrosła           o </w:t>
      </w:r>
      <w:r w:rsidR="00A273C4">
        <w:rPr>
          <w:b/>
        </w:rPr>
        <w:t>5,4</w:t>
      </w:r>
      <w:r w:rsidR="00A77F3F" w:rsidRPr="00D23225">
        <w:rPr>
          <w:b/>
        </w:rPr>
        <w:t>%, a mieszkańców z</w:t>
      </w:r>
      <w:r w:rsidR="00A77F3F">
        <w:rPr>
          <w:b/>
        </w:rPr>
        <w:t>większyła</w:t>
      </w:r>
      <w:r w:rsidR="00566A8A">
        <w:rPr>
          <w:b/>
        </w:rPr>
        <w:t xml:space="preserve"> się </w:t>
      </w:r>
      <w:r w:rsidR="00A77F3F" w:rsidRPr="00D23225">
        <w:rPr>
          <w:b/>
        </w:rPr>
        <w:t xml:space="preserve">o </w:t>
      </w:r>
      <w:r w:rsidR="00A273C4">
        <w:rPr>
          <w:b/>
        </w:rPr>
        <w:t>6,1</w:t>
      </w:r>
      <w:r w:rsidR="00A77F3F" w:rsidRPr="00D23225">
        <w:rPr>
          <w:b/>
        </w:rPr>
        <w:t>%.</w:t>
      </w:r>
      <w:bookmarkStart w:id="0" w:name="_GoBack"/>
      <w:bookmarkEnd w:id="0"/>
    </w:p>
    <w:p w:rsidR="00A77F3F" w:rsidRDefault="00A77F3F" w:rsidP="00A77F3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Na terenie woj. dolnośląskiego na koniec 202</w:t>
      </w:r>
      <w:r w:rsidR="00A273C4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 działał</w:t>
      </w:r>
      <w:r w:rsidR="00A273C4">
        <w:rPr>
          <w:shd w:val="clear" w:color="auto" w:fill="FFFFFF"/>
        </w:rPr>
        <w:t>o</w:t>
      </w:r>
      <w:r>
        <w:rPr>
          <w:shd w:val="clear" w:color="auto" w:fill="FFFFFF"/>
        </w:rPr>
        <w:t xml:space="preserve"> 1</w:t>
      </w:r>
      <w:r w:rsidR="00A273C4">
        <w:rPr>
          <w:shd w:val="clear" w:color="auto" w:fill="FFFFFF"/>
        </w:rPr>
        <w:t>40</w:t>
      </w:r>
      <w:r>
        <w:rPr>
          <w:shd w:val="clear" w:color="auto" w:fill="FFFFFF"/>
        </w:rPr>
        <w:t xml:space="preserve"> placów</w:t>
      </w:r>
      <w:r w:rsidR="00A273C4">
        <w:rPr>
          <w:shd w:val="clear" w:color="auto" w:fill="FFFFFF"/>
        </w:rPr>
        <w:t>ek</w:t>
      </w:r>
      <w:r>
        <w:rPr>
          <w:shd w:val="clear" w:color="auto" w:fill="FFFFFF"/>
        </w:rPr>
        <w:t xml:space="preserve"> stacjonarnej pomocy społecznej (tj. 6,</w:t>
      </w:r>
      <w:r w:rsidR="00A273C4">
        <w:rPr>
          <w:shd w:val="clear" w:color="auto" w:fill="FFFFFF"/>
        </w:rPr>
        <w:t>7</w:t>
      </w:r>
      <w:r>
        <w:rPr>
          <w:shd w:val="clear" w:color="auto" w:fill="FFFFFF"/>
        </w:rPr>
        <w:t xml:space="preserve">% placówek działających w Polsce). Najwięcej placówek było w mieście </w:t>
      </w:r>
      <w:r w:rsidRPr="005D76E4">
        <w:rPr>
          <w:color w:val="000000" w:themeColor="text1"/>
          <w:shd w:val="clear" w:color="auto" w:fill="FFFFFF"/>
        </w:rPr>
        <w:t>Wrocławiu (</w:t>
      </w:r>
      <w:r>
        <w:rPr>
          <w:color w:val="000000" w:themeColor="text1"/>
          <w:shd w:val="clear" w:color="auto" w:fill="FFFFFF"/>
        </w:rPr>
        <w:t>2</w:t>
      </w:r>
      <w:r w:rsidR="00A273C4">
        <w:rPr>
          <w:color w:val="000000" w:themeColor="text1"/>
          <w:shd w:val="clear" w:color="auto" w:fill="FFFFFF"/>
        </w:rPr>
        <w:t>6</w:t>
      </w:r>
      <w:r w:rsidRPr="005D76E4">
        <w:rPr>
          <w:color w:val="000000" w:themeColor="text1"/>
          <w:shd w:val="clear" w:color="auto" w:fill="FFFFFF"/>
        </w:rPr>
        <w:t xml:space="preserve">), w podregionie </w:t>
      </w:r>
      <w:r w:rsidR="00014EDC">
        <w:rPr>
          <w:color w:val="000000" w:themeColor="text1"/>
          <w:shd w:val="clear" w:color="auto" w:fill="FFFFFF"/>
        </w:rPr>
        <w:t>w</w:t>
      </w:r>
      <w:r w:rsidRPr="005D76E4">
        <w:rPr>
          <w:color w:val="000000" w:themeColor="text1"/>
          <w:shd w:val="clear" w:color="auto" w:fill="FFFFFF"/>
        </w:rPr>
        <w:t>ałbrzyskim (4</w:t>
      </w:r>
      <w:r w:rsidR="00A273C4">
        <w:rPr>
          <w:color w:val="000000" w:themeColor="text1"/>
          <w:shd w:val="clear" w:color="auto" w:fill="FFFFFF"/>
        </w:rPr>
        <w:t>7</w:t>
      </w:r>
      <w:r w:rsidRPr="005D76E4">
        <w:rPr>
          <w:color w:val="000000" w:themeColor="text1"/>
          <w:shd w:val="clear" w:color="auto" w:fill="FFFFFF"/>
        </w:rPr>
        <w:t xml:space="preserve">) oraz w podregionie </w:t>
      </w:r>
      <w:r w:rsidR="00014EDC">
        <w:rPr>
          <w:color w:val="000000" w:themeColor="text1"/>
          <w:shd w:val="clear" w:color="auto" w:fill="FFFFFF"/>
        </w:rPr>
        <w:t>j</w:t>
      </w:r>
      <w:r w:rsidRPr="005D76E4">
        <w:rPr>
          <w:color w:val="000000" w:themeColor="text1"/>
          <w:shd w:val="clear" w:color="auto" w:fill="FFFFFF"/>
        </w:rPr>
        <w:t>eleniogórski</w:t>
      </w:r>
      <w:r w:rsidR="00014EDC">
        <w:rPr>
          <w:color w:val="000000" w:themeColor="text1"/>
          <w:shd w:val="clear" w:color="auto" w:fill="FFFFFF"/>
        </w:rPr>
        <w:t>m</w:t>
      </w:r>
      <w:r w:rsidRPr="005D76E4">
        <w:rPr>
          <w:color w:val="000000" w:themeColor="text1"/>
          <w:shd w:val="clear" w:color="auto" w:fill="FFFFFF"/>
        </w:rPr>
        <w:t xml:space="preserve"> (3</w:t>
      </w:r>
      <w:r w:rsidR="00A273C4">
        <w:rPr>
          <w:color w:val="000000" w:themeColor="text1"/>
          <w:shd w:val="clear" w:color="auto" w:fill="FFFFFF"/>
        </w:rPr>
        <w:t>1</w:t>
      </w:r>
      <w:r w:rsidRPr="005D76E4">
        <w:rPr>
          <w:color w:val="000000" w:themeColor="text1"/>
          <w:shd w:val="clear" w:color="auto" w:fill="FFFFFF"/>
        </w:rPr>
        <w:t>)</w:t>
      </w:r>
      <w:r w:rsidRPr="005D76E4">
        <w:rPr>
          <w:color w:val="000000" w:themeColor="text1"/>
          <w:spacing w:val="-2"/>
          <w:shd w:val="clear" w:color="auto" w:fill="FFFFFF"/>
        </w:rPr>
        <w:t xml:space="preserve">. </w:t>
      </w:r>
      <w:r w:rsidRPr="00FA7225">
        <w:rPr>
          <w:spacing w:val="-2"/>
          <w:shd w:val="clear" w:color="auto" w:fill="FFFFFF"/>
        </w:rPr>
        <w:t xml:space="preserve">Biorąc pod uwagę rodzaj usług, najwięcej w województwie funkcjonowało placówek świadczących </w:t>
      </w:r>
      <w:r w:rsidRPr="00FA7225">
        <w:rPr>
          <w:spacing w:val="-2"/>
          <w:shd w:val="clear" w:color="auto" w:fill="FFFFFF"/>
        </w:rPr>
        <w:lastRenderedPageBreak/>
        <w:t xml:space="preserve">usługi opiekuńcze dla </w:t>
      </w:r>
      <w:r>
        <w:rPr>
          <w:spacing w:val="-2"/>
          <w:shd w:val="clear" w:color="auto" w:fill="FFFFFF"/>
        </w:rPr>
        <w:t>osób w podeszłym wieku, których w 202</w:t>
      </w:r>
      <w:r w:rsidR="00A273C4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 r. było 5</w:t>
      </w:r>
      <w:r w:rsidR="00A273C4">
        <w:rPr>
          <w:spacing w:val="-2"/>
          <w:shd w:val="clear" w:color="auto" w:fill="FFFFFF"/>
        </w:rPr>
        <w:t>8</w:t>
      </w:r>
      <w:r w:rsidRPr="00FA7225">
        <w:rPr>
          <w:spacing w:val="-2"/>
          <w:shd w:val="clear" w:color="auto" w:fill="FFFFFF"/>
        </w:rPr>
        <w:t>,</w:t>
      </w:r>
      <w:r>
        <w:rPr>
          <w:shd w:val="clear" w:color="auto" w:fill="FFFFFF"/>
        </w:rPr>
        <w:t xml:space="preserve"> tj. o </w:t>
      </w:r>
      <w:r w:rsidR="00A273C4">
        <w:rPr>
          <w:shd w:val="clear" w:color="auto" w:fill="FFFFFF"/>
        </w:rPr>
        <w:t>7</w:t>
      </w:r>
      <w:r>
        <w:rPr>
          <w:shd w:val="clear" w:color="auto" w:fill="FFFFFF"/>
        </w:rPr>
        <w:t xml:space="preserve"> placów</w:t>
      </w:r>
      <w:r w:rsidR="00A273C4">
        <w:rPr>
          <w:shd w:val="clear" w:color="auto" w:fill="FFFFFF"/>
        </w:rPr>
        <w:t>ek</w:t>
      </w:r>
      <w:r>
        <w:rPr>
          <w:shd w:val="clear" w:color="auto" w:fill="FFFFFF"/>
        </w:rPr>
        <w:t xml:space="preserve"> więcej niż w 202</w:t>
      </w:r>
      <w:r w:rsidR="00A273C4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 W województwie stosunkowo dużo było również placówek dla osób przewlekle somatycznie chorych (3</w:t>
      </w:r>
      <w:r w:rsidR="00A273C4">
        <w:rPr>
          <w:shd w:val="clear" w:color="auto" w:fill="FFFFFF"/>
        </w:rPr>
        <w:t>1</w:t>
      </w:r>
      <w:r>
        <w:rPr>
          <w:shd w:val="clear" w:color="auto" w:fill="FFFFFF"/>
        </w:rPr>
        <w:t xml:space="preserve"> </w:t>
      </w:r>
      <w:r w:rsidRPr="00C7709F">
        <w:rPr>
          <w:shd w:val="clear" w:color="auto" w:fill="FFFFFF"/>
        </w:rPr>
        <w:t xml:space="preserve">i ich liczba na przestrzeni roku </w:t>
      </w:r>
      <w:r>
        <w:rPr>
          <w:shd w:val="clear" w:color="auto" w:fill="FFFFFF"/>
        </w:rPr>
        <w:t xml:space="preserve">wzrosła o </w:t>
      </w:r>
      <w:r w:rsidR="00A273C4">
        <w:rPr>
          <w:shd w:val="clear" w:color="auto" w:fill="FFFFFF"/>
        </w:rPr>
        <w:t>1</w:t>
      </w:r>
      <w:r>
        <w:rPr>
          <w:shd w:val="clear" w:color="auto" w:fill="FFFFFF"/>
        </w:rPr>
        <w:t xml:space="preserve"> placówk</w:t>
      </w:r>
      <w:r w:rsidR="00A273C4">
        <w:rPr>
          <w:shd w:val="clear" w:color="auto" w:fill="FFFFFF"/>
        </w:rPr>
        <w:t>ę</w:t>
      </w:r>
      <w:r>
        <w:rPr>
          <w:shd w:val="clear" w:color="auto" w:fill="FFFFFF"/>
        </w:rPr>
        <w:t>), bezdomnych (2</w:t>
      </w:r>
      <w:r w:rsidR="00A273C4">
        <w:rPr>
          <w:shd w:val="clear" w:color="auto" w:fill="FFFFFF"/>
        </w:rPr>
        <w:t>3</w:t>
      </w:r>
      <w:r>
        <w:rPr>
          <w:shd w:val="clear" w:color="auto" w:fill="FFFFFF"/>
        </w:rPr>
        <w:t xml:space="preserve"> </w:t>
      </w:r>
      <w:r w:rsidR="00B93525">
        <w:rPr>
          <w:shd w:val="clear" w:color="auto" w:fill="FFFFFF"/>
        </w:rPr>
        <w:t xml:space="preserve">– </w:t>
      </w:r>
      <w:r w:rsidR="00A273C4">
        <w:rPr>
          <w:shd w:val="clear" w:color="auto" w:fill="FFFFFF"/>
        </w:rPr>
        <w:t>o 1 jednostkę więcej niż</w:t>
      </w:r>
      <w:r>
        <w:rPr>
          <w:shd w:val="clear" w:color="auto" w:fill="FFFFFF"/>
        </w:rPr>
        <w:t xml:space="preserve"> rok wcześniej) oraz dorosłych niepełnosprawnych intelektualnie (15</w:t>
      </w:r>
      <w:r w:rsidR="00014EDC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A273C4">
        <w:rPr>
          <w:shd w:val="clear" w:color="auto" w:fill="FFFFFF"/>
        </w:rPr>
        <w:t>tyle samo co</w:t>
      </w:r>
      <w:r>
        <w:rPr>
          <w:shd w:val="clear" w:color="auto" w:fill="FFFFFF"/>
        </w:rPr>
        <w:t xml:space="preserve"> w 202</w:t>
      </w:r>
      <w:r w:rsidR="00FB4234">
        <w:rPr>
          <w:shd w:val="clear" w:color="auto" w:fill="FFFFFF"/>
        </w:rPr>
        <w:t>1</w:t>
      </w:r>
      <w:r w:rsidR="00566A8A">
        <w:rPr>
          <w:shd w:val="clear" w:color="auto" w:fill="FFFFFF"/>
        </w:rPr>
        <w:t xml:space="preserve"> </w:t>
      </w:r>
      <w:r>
        <w:rPr>
          <w:shd w:val="clear" w:color="auto" w:fill="FFFFFF"/>
        </w:rPr>
        <w:t>r.).</w:t>
      </w:r>
    </w:p>
    <w:p w:rsidR="00A77F3F" w:rsidRDefault="00A77F3F" w:rsidP="00A77F3F">
      <w:pPr>
        <w:spacing w:after="0"/>
        <w:rPr>
          <w:shd w:val="clear" w:color="auto" w:fill="FFFFFF"/>
        </w:rPr>
      </w:pPr>
      <w:r w:rsidRPr="000C51D9">
        <w:rPr>
          <w:shd w:val="clear" w:color="auto" w:fill="FFFFFF"/>
        </w:rPr>
        <w:t>Placówki stacjonarne</w:t>
      </w:r>
      <w:r>
        <w:rPr>
          <w:shd w:val="clear" w:color="auto" w:fill="FFFFFF"/>
        </w:rPr>
        <w:t>j</w:t>
      </w:r>
      <w:r w:rsidRPr="000C51D9">
        <w:rPr>
          <w:shd w:val="clear" w:color="auto" w:fill="FFFFFF"/>
        </w:rPr>
        <w:t xml:space="preserve"> pomocy społecznej działające na terenie województwa na koniec 20</w:t>
      </w:r>
      <w:r>
        <w:rPr>
          <w:shd w:val="clear" w:color="auto" w:fill="FFFFFF"/>
        </w:rPr>
        <w:t>2</w:t>
      </w:r>
      <w:r w:rsidR="00A273C4">
        <w:rPr>
          <w:shd w:val="clear" w:color="auto" w:fill="FFFFFF"/>
        </w:rPr>
        <w:t>2</w:t>
      </w:r>
      <w:r>
        <w:rPr>
          <w:shd w:val="clear" w:color="auto" w:fill="FFFFFF"/>
        </w:rPr>
        <w:t> </w:t>
      </w:r>
      <w:r w:rsidRPr="000C51D9">
        <w:rPr>
          <w:shd w:val="clear" w:color="auto" w:fill="FFFFFF"/>
        </w:rPr>
        <w:t xml:space="preserve">r. oferowały </w:t>
      </w:r>
      <w:r>
        <w:rPr>
          <w:shd w:val="clear" w:color="auto" w:fill="FFFFFF"/>
        </w:rPr>
        <w:t>9,</w:t>
      </w:r>
      <w:r w:rsidR="00C745A7">
        <w:rPr>
          <w:shd w:val="clear" w:color="auto" w:fill="FFFFFF"/>
        </w:rPr>
        <w:t>8</w:t>
      </w:r>
      <w:r>
        <w:rPr>
          <w:shd w:val="clear" w:color="auto" w:fill="FFFFFF"/>
        </w:rPr>
        <w:t xml:space="preserve"> </w:t>
      </w:r>
      <w:r w:rsidRPr="000C51D9">
        <w:rPr>
          <w:shd w:val="clear" w:color="auto" w:fill="FFFFFF"/>
        </w:rPr>
        <w:t xml:space="preserve">tys. miejsc dla pensjonariuszy. W skali roku liczba ta zwiększyła się </w:t>
      </w:r>
      <w:r>
        <w:rPr>
          <w:shd w:val="clear" w:color="auto" w:fill="FFFFFF"/>
        </w:rPr>
        <w:br/>
      </w:r>
      <w:r w:rsidRPr="000C51D9">
        <w:rPr>
          <w:shd w:val="clear" w:color="auto" w:fill="FFFFFF"/>
        </w:rPr>
        <w:t xml:space="preserve">o </w:t>
      </w:r>
      <w:r w:rsidR="00A273C4">
        <w:rPr>
          <w:shd w:val="clear" w:color="auto" w:fill="FFFFFF"/>
        </w:rPr>
        <w:t>5</w:t>
      </w:r>
      <w:r>
        <w:rPr>
          <w:shd w:val="clear" w:color="auto" w:fill="FFFFFF"/>
        </w:rPr>
        <w:t>01 miejsc</w:t>
      </w:r>
      <w:r w:rsidRPr="000C51D9">
        <w:rPr>
          <w:shd w:val="clear" w:color="auto" w:fill="FFFFFF"/>
        </w:rPr>
        <w:t>.</w:t>
      </w:r>
    </w:p>
    <w:p w:rsidR="00A77F3F" w:rsidRPr="00517B6B" w:rsidRDefault="00A77F3F" w:rsidP="00A77F3F">
      <w:pPr>
        <w:rPr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7F04AFA" wp14:editId="78790447">
                <wp:simplePos x="0" y="0"/>
                <wp:positionH relativeFrom="column">
                  <wp:posOffset>5229225</wp:posOffset>
                </wp:positionH>
                <wp:positionV relativeFrom="paragraph">
                  <wp:posOffset>116090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42" name="Pole tekstowe 42" descr="Osoby w wieku 60 lat i więcej stanowiły blisko 67,1% ogółu mieszkańców stacjonarnej pomocy społe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>Osoby w wieku 60 lat i więcej stanowiły blisko 6</w:t>
                            </w:r>
                            <w:r w:rsidR="00EE4EFF">
                              <w:t>7</w:t>
                            </w:r>
                            <w:r w:rsidR="009741E4">
                              <w:t>,1</w:t>
                            </w:r>
                            <w:r>
                              <w:t xml:space="preserve">% ogółu mieszkańców </w:t>
                            </w:r>
                            <w:r w:rsidR="00B93525">
                              <w:t xml:space="preserve">placówek </w:t>
                            </w:r>
                            <w:r>
                              <w:t xml:space="preserve">stacjonarnej pomocy społecznej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04AFA" id="_x0000_t202" coordsize="21600,21600" o:spt="202" path="m,l,21600r21600,l21600,xe">
                <v:stroke joinstyle="miter"/>
                <v:path gradientshapeok="t" o:connecttype="rect"/>
              </v:shapetype>
              <v:shape id="Pole tekstowe 42" o:spid="_x0000_s1030" type="#_x0000_t202" alt="Osoby w wieku 60 lat i więcej stanowiły blisko 67,1% ogółu mieszkańców stacjonarnej pomocy społecznej" style="position:absolute;margin-left:411.75pt;margin-top:9.15pt;width:135.85pt;height:82.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>Osoby w wieku 60 lat i więcej stanowiły blisko 6</w:t>
                      </w:r>
                      <w:r w:rsidR="00EE4EFF">
                        <w:t>7</w:t>
                      </w:r>
                      <w:r w:rsidR="009741E4">
                        <w:t>,1</w:t>
                      </w:r>
                      <w:r>
                        <w:t xml:space="preserve">% ogółu mieszkańców </w:t>
                      </w:r>
                      <w:r w:rsidR="00B93525">
                        <w:t xml:space="preserve">placówek </w:t>
                      </w:r>
                      <w:r>
                        <w:t xml:space="preserve">stacjonarnej pomocy społecznej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C51D9">
        <w:rPr>
          <w:shd w:val="clear" w:color="auto" w:fill="FFFFFF"/>
        </w:rPr>
        <w:t>W końcu 20</w:t>
      </w:r>
      <w:r>
        <w:rPr>
          <w:shd w:val="clear" w:color="auto" w:fill="FFFFFF"/>
        </w:rPr>
        <w:t>2</w:t>
      </w:r>
      <w:r w:rsidR="00A273C4">
        <w:rPr>
          <w:shd w:val="clear" w:color="auto" w:fill="FFFFFF"/>
        </w:rPr>
        <w:t>2</w:t>
      </w:r>
      <w:r w:rsidRPr="000C51D9">
        <w:rPr>
          <w:shd w:val="clear" w:color="auto" w:fill="FFFFFF"/>
        </w:rPr>
        <w:t xml:space="preserve"> r. w placówkach przebywało łącznie </w:t>
      </w:r>
      <w:r>
        <w:rPr>
          <w:shd w:val="clear" w:color="auto" w:fill="FFFFFF"/>
        </w:rPr>
        <w:t>8,</w:t>
      </w:r>
      <w:r w:rsidR="00A273C4">
        <w:rPr>
          <w:shd w:val="clear" w:color="auto" w:fill="FFFFFF"/>
        </w:rPr>
        <w:t>9</w:t>
      </w:r>
      <w:r>
        <w:rPr>
          <w:shd w:val="clear" w:color="auto" w:fill="FFFFFF"/>
        </w:rPr>
        <w:t xml:space="preserve"> </w:t>
      </w:r>
      <w:r w:rsidRPr="000C51D9">
        <w:rPr>
          <w:shd w:val="clear" w:color="auto" w:fill="FFFFFF"/>
        </w:rPr>
        <w:t>tys</w:t>
      </w:r>
      <w:r>
        <w:rPr>
          <w:shd w:val="clear" w:color="auto" w:fill="FFFFFF"/>
        </w:rPr>
        <w:t xml:space="preserve">. pensjonariuszy (z czego </w:t>
      </w:r>
      <w:r w:rsidR="00B93525">
        <w:rPr>
          <w:shd w:val="clear" w:color="auto" w:fill="FFFFFF"/>
        </w:rPr>
        <w:t xml:space="preserve">połowę, tj. </w:t>
      </w:r>
      <w:r w:rsidR="00A273C4">
        <w:rPr>
          <w:shd w:val="clear" w:color="auto" w:fill="FFFFFF"/>
        </w:rPr>
        <w:t>50,2</w:t>
      </w:r>
      <w:r w:rsidR="00B93525">
        <w:rPr>
          <w:shd w:val="clear" w:color="auto" w:fill="FFFFFF"/>
        </w:rPr>
        <w:t>%</w:t>
      </w:r>
      <w:r>
        <w:rPr>
          <w:shd w:val="clear" w:color="auto" w:fill="FFFFFF"/>
        </w:rPr>
        <w:t xml:space="preserve"> stanowili mężczyźni). Ogólna</w:t>
      </w:r>
      <w:r w:rsidRPr="000C51D9">
        <w:rPr>
          <w:shd w:val="clear" w:color="auto" w:fill="FFFFFF"/>
        </w:rPr>
        <w:t xml:space="preserve"> liczba </w:t>
      </w:r>
      <w:r>
        <w:rPr>
          <w:shd w:val="clear" w:color="auto" w:fill="FFFFFF"/>
        </w:rPr>
        <w:t>mieszkańców w stosunku do 202</w:t>
      </w:r>
      <w:r w:rsidR="00A273C4">
        <w:rPr>
          <w:shd w:val="clear" w:color="auto" w:fill="FFFFFF"/>
        </w:rPr>
        <w:t>1</w:t>
      </w:r>
      <w:r w:rsidRPr="000C51D9">
        <w:rPr>
          <w:shd w:val="clear" w:color="auto" w:fill="FFFFFF"/>
        </w:rPr>
        <w:t xml:space="preserve"> r. </w:t>
      </w:r>
      <w:r w:rsidR="00B93525">
        <w:rPr>
          <w:shd w:val="clear" w:color="auto" w:fill="FFFFFF"/>
        </w:rPr>
        <w:t>zwiększyła się o </w:t>
      </w:r>
      <w:r w:rsidR="00A273C4">
        <w:rPr>
          <w:shd w:val="clear" w:color="auto" w:fill="FFFFFF"/>
        </w:rPr>
        <w:t>513</w:t>
      </w:r>
      <w:r>
        <w:rPr>
          <w:shd w:val="clear" w:color="auto" w:fill="FFFFFF"/>
        </w:rPr>
        <w:t xml:space="preserve"> os</w:t>
      </w:r>
      <w:r w:rsidR="00A273C4">
        <w:rPr>
          <w:shd w:val="clear" w:color="auto" w:fill="FFFFFF"/>
        </w:rPr>
        <w:t>ób</w:t>
      </w:r>
      <w:r w:rsidRPr="000C51D9">
        <w:rPr>
          <w:shd w:val="clear" w:color="auto" w:fill="FFFFFF"/>
        </w:rPr>
        <w:t xml:space="preserve">. </w:t>
      </w:r>
      <w:r w:rsidRPr="0038795E">
        <w:rPr>
          <w:shd w:val="clear" w:color="auto" w:fill="FFFFFF"/>
        </w:rPr>
        <w:t xml:space="preserve">Biorąc pod uwagę typ placówek, najwięcej mieszkańców odnotowano w placówkach dla osób </w:t>
      </w:r>
      <w:r w:rsidR="00A273C4">
        <w:rPr>
          <w:shd w:val="clear" w:color="auto" w:fill="FFFFFF"/>
        </w:rPr>
        <w:t>w podeszłym wieku</w:t>
      </w:r>
      <w:r>
        <w:rPr>
          <w:shd w:val="clear" w:color="auto" w:fill="FFFFFF"/>
        </w:rPr>
        <w:t xml:space="preserve"> </w:t>
      </w:r>
      <w:r w:rsidRPr="0038795E">
        <w:rPr>
          <w:shd w:val="clear" w:color="auto" w:fill="FFFFFF"/>
        </w:rPr>
        <w:t>(</w:t>
      </w:r>
      <w:r w:rsidR="00A273C4">
        <w:rPr>
          <w:shd w:val="clear" w:color="auto" w:fill="FFFFFF"/>
        </w:rPr>
        <w:t>28,5</w:t>
      </w:r>
      <w:r w:rsidRPr="0038795E">
        <w:rPr>
          <w:shd w:val="clear" w:color="auto" w:fill="FFFFFF"/>
        </w:rPr>
        <w:t xml:space="preserve">% ogółu). </w:t>
      </w:r>
      <w:r w:rsidRPr="00517B6B">
        <w:rPr>
          <w:shd w:val="clear" w:color="auto" w:fill="FFFFFF"/>
        </w:rPr>
        <w:t xml:space="preserve">Wśród </w:t>
      </w:r>
      <w:r w:rsidR="00A273C4">
        <w:rPr>
          <w:shd w:val="clear" w:color="auto" w:fill="FFFFFF"/>
        </w:rPr>
        <w:t xml:space="preserve">ogółu </w:t>
      </w:r>
      <w:r w:rsidRPr="00517B6B">
        <w:rPr>
          <w:shd w:val="clear" w:color="auto" w:fill="FFFFFF"/>
        </w:rPr>
        <w:t>mieszkańców domów i zakładów stacjonar</w:t>
      </w:r>
      <w:r>
        <w:rPr>
          <w:shd w:val="clear" w:color="auto" w:fill="FFFFFF"/>
        </w:rPr>
        <w:t>n</w:t>
      </w:r>
      <w:r w:rsidR="00014EDC">
        <w:rPr>
          <w:shd w:val="clear" w:color="auto" w:fill="FFFFFF"/>
        </w:rPr>
        <w:t>ej</w:t>
      </w:r>
      <w:r>
        <w:rPr>
          <w:shd w:val="clear" w:color="auto" w:fill="FFFFFF"/>
        </w:rPr>
        <w:t xml:space="preserve"> pomocy społecznej blisko </w:t>
      </w:r>
      <w:r w:rsidR="00A273C4">
        <w:rPr>
          <w:shd w:val="clear" w:color="auto" w:fill="FFFFFF"/>
        </w:rPr>
        <w:t>67,1</w:t>
      </w:r>
      <w:r w:rsidRPr="00517B6B">
        <w:rPr>
          <w:shd w:val="clear" w:color="auto" w:fill="FFFFFF"/>
        </w:rPr>
        <w:t>% p</w:t>
      </w:r>
      <w:r w:rsidR="00566A8A">
        <w:rPr>
          <w:shd w:val="clear" w:color="auto" w:fill="FFFFFF"/>
        </w:rPr>
        <w:t>ensjonariuszy stanowiły osoby w </w:t>
      </w:r>
      <w:r w:rsidR="00B93525">
        <w:rPr>
          <w:shd w:val="clear" w:color="auto" w:fill="FFFFFF"/>
        </w:rPr>
        <w:t>wieku 60 </w:t>
      </w:r>
      <w:r w:rsidRPr="00517B6B">
        <w:rPr>
          <w:shd w:val="clear" w:color="auto" w:fill="FFFFFF"/>
        </w:rPr>
        <w:t>lat i więcej</w:t>
      </w:r>
      <w:r w:rsidR="00A273C4">
        <w:rPr>
          <w:shd w:val="clear" w:color="auto" w:fill="FFFFFF"/>
        </w:rPr>
        <w:t xml:space="preserve"> (przed rokiem – 65,7%)</w:t>
      </w:r>
      <w:r w:rsidRPr="00517B6B">
        <w:rPr>
          <w:shd w:val="clear" w:color="auto" w:fill="FFFFFF"/>
        </w:rPr>
        <w:t xml:space="preserve">. Z kolei, dzieci i młodzież do 18 roku życia stanowiły zaledwie </w:t>
      </w:r>
      <w:r>
        <w:rPr>
          <w:shd w:val="clear" w:color="auto" w:fill="FFFFFF"/>
        </w:rPr>
        <w:t>2,</w:t>
      </w:r>
      <w:r w:rsidR="00EE4EFF">
        <w:rPr>
          <w:shd w:val="clear" w:color="auto" w:fill="FFFFFF"/>
        </w:rPr>
        <w:t>6</w:t>
      </w:r>
      <w:r w:rsidRPr="00517B6B">
        <w:rPr>
          <w:shd w:val="clear" w:color="auto" w:fill="FFFFFF"/>
        </w:rPr>
        <w:t>% ogółu mieszkańców.</w:t>
      </w:r>
    </w:p>
    <w:p w:rsidR="00A77F3F" w:rsidRDefault="00A77F3F" w:rsidP="00A77F3F">
      <w:pPr>
        <w:spacing w:after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55A5FF1E" wp14:editId="5C390E51">
                <wp:simplePos x="0" y="0"/>
                <wp:positionH relativeFrom="column">
                  <wp:posOffset>5232400</wp:posOffset>
                </wp:positionH>
                <wp:positionV relativeFrom="paragraph">
                  <wp:posOffset>254000</wp:posOffset>
                </wp:positionV>
                <wp:extent cx="1725295" cy="109220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43" name="Pole tekstowe 43" descr="1,3% pensjonariuszy zwol-nionych było z odpłatności za pobyt w placówkach stacjo-narnej pomocy społeczn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 xml:space="preserve">1,3% pensjonariuszy zwolnionych było z odpłatności za pobyt w placówkach stacjonarnej pomocy społecznej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5FF1E" id="Pole tekstowe 43" o:spid="_x0000_s1032" type="#_x0000_t202" alt="1,3% pensjonariuszy zwol-nionych było z odpłatności za pobyt w placówkach stacjo-narnej pomocy społecznej " style="position:absolute;margin-left:412pt;margin-top:20pt;width:135.85pt;height:86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 xml:space="preserve">1,3% pensjonariuszy zwolnionych było z odpłatności za pobyt w placówkach stacjonarnej pomocy społecznej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Na koniec 202</w:t>
      </w:r>
      <w:r w:rsidR="00EE4EFF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 </w:t>
      </w:r>
      <w:r w:rsidRPr="00562A01">
        <w:rPr>
          <w:shd w:val="clear" w:color="auto" w:fill="FFFFFF"/>
        </w:rPr>
        <w:t xml:space="preserve">w województwie </w:t>
      </w:r>
      <w:r>
        <w:rPr>
          <w:shd w:val="clear" w:color="auto" w:fill="FFFFFF"/>
        </w:rPr>
        <w:t>dolnośląskim</w:t>
      </w:r>
      <w:r w:rsidRPr="00562A01">
        <w:rPr>
          <w:shd w:val="clear" w:color="auto" w:fill="FFFFFF"/>
        </w:rPr>
        <w:t xml:space="preserve"> na umieszczenie w placówkach </w:t>
      </w:r>
      <w:r>
        <w:rPr>
          <w:shd w:val="clear" w:color="auto" w:fill="FFFFFF"/>
        </w:rPr>
        <w:t xml:space="preserve">stacjonarnej pomocy społecznej </w:t>
      </w:r>
      <w:r w:rsidRPr="00562A01">
        <w:rPr>
          <w:shd w:val="clear" w:color="auto" w:fill="FFFFFF"/>
        </w:rPr>
        <w:t>oczekiwał</w:t>
      </w:r>
      <w:r>
        <w:rPr>
          <w:shd w:val="clear" w:color="auto" w:fill="FFFFFF"/>
        </w:rPr>
        <w:t>o</w:t>
      </w:r>
      <w:r w:rsidRPr="00562A01">
        <w:rPr>
          <w:shd w:val="clear" w:color="auto" w:fill="FFFFFF"/>
        </w:rPr>
        <w:t xml:space="preserve"> </w:t>
      </w:r>
      <w:r w:rsidR="00EE4EFF">
        <w:rPr>
          <w:shd w:val="clear" w:color="auto" w:fill="FFFFFF"/>
        </w:rPr>
        <w:t>521</w:t>
      </w:r>
      <w:r>
        <w:rPr>
          <w:shd w:val="clear" w:color="auto" w:fill="FFFFFF"/>
        </w:rPr>
        <w:t xml:space="preserve"> </w:t>
      </w:r>
      <w:r w:rsidRPr="00562A01">
        <w:rPr>
          <w:shd w:val="clear" w:color="auto" w:fill="FFFFFF"/>
        </w:rPr>
        <w:t>os</w:t>
      </w:r>
      <w:r>
        <w:rPr>
          <w:shd w:val="clear" w:color="auto" w:fill="FFFFFF"/>
        </w:rPr>
        <w:t>ób</w:t>
      </w:r>
      <w:r w:rsidRPr="00562A01">
        <w:rPr>
          <w:shd w:val="clear" w:color="auto" w:fill="FFFFFF"/>
        </w:rPr>
        <w:t xml:space="preserve">, podczas gdy rok wcześniej </w:t>
      </w:r>
      <w:r w:rsidR="00EE4EFF">
        <w:rPr>
          <w:shd w:val="clear" w:color="auto" w:fill="FFFFFF"/>
        </w:rPr>
        <w:t>481</w:t>
      </w:r>
      <w:r>
        <w:rPr>
          <w:shd w:val="clear" w:color="auto" w:fill="FFFFFF"/>
        </w:rPr>
        <w:t xml:space="preserve"> </w:t>
      </w:r>
      <w:r w:rsidR="00566A8A">
        <w:rPr>
          <w:shd w:val="clear" w:color="auto" w:fill="FFFFFF"/>
        </w:rPr>
        <w:t>osób</w:t>
      </w:r>
      <w:r>
        <w:rPr>
          <w:shd w:val="clear" w:color="auto" w:fill="FFFFFF"/>
        </w:rPr>
        <w:t>.</w:t>
      </w:r>
    </w:p>
    <w:p w:rsidR="00A77F3F" w:rsidRDefault="00A77F3F" w:rsidP="00A77F3F">
      <w:pPr>
        <w:spacing w:after="0"/>
        <w:rPr>
          <w:shd w:val="clear" w:color="auto" w:fill="FFFFFF"/>
        </w:rPr>
      </w:pPr>
      <w:r w:rsidRPr="00562A01">
        <w:rPr>
          <w:shd w:val="clear" w:color="auto" w:fill="FFFFFF"/>
        </w:rPr>
        <w:t xml:space="preserve">Zdecydowana większość pensjonariuszy placówek </w:t>
      </w:r>
      <w:r>
        <w:rPr>
          <w:shd w:val="clear" w:color="auto" w:fill="FFFFFF"/>
        </w:rPr>
        <w:t xml:space="preserve">stacjonarnej pomocy społecznej </w:t>
      </w:r>
      <w:r w:rsidRPr="00562A01">
        <w:rPr>
          <w:shd w:val="clear" w:color="auto" w:fill="FFFFFF"/>
        </w:rPr>
        <w:t>przynajmniej w części partycypowała w finansowaniu swoj</w:t>
      </w:r>
      <w:r>
        <w:rPr>
          <w:shd w:val="clear" w:color="auto" w:fill="FFFFFF"/>
        </w:rPr>
        <w:t xml:space="preserve">ego pobytu w zakładzie. Odsetek </w:t>
      </w:r>
      <w:r w:rsidRPr="00562A01">
        <w:rPr>
          <w:shd w:val="clear" w:color="auto" w:fill="FFFFFF"/>
        </w:rPr>
        <w:t>mieszkańców, którzy uiszczali opłatę</w:t>
      </w:r>
      <w:r>
        <w:rPr>
          <w:shd w:val="clear" w:color="auto" w:fill="FFFFFF"/>
        </w:rPr>
        <w:t>, przynajmniej w części,</w:t>
      </w:r>
      <w:r w:rsidRPr="00562A01">
        <w:rPr>
          <w:shd w:val="clear" w:color="auto" w:fill="FFFFFF"/>
        </w:rPr>
        <w:t xml:space="preserve"> za pobyt z dochodów w</w:t>
      </w:r>
      <w:r>
        <w:rPr>
          <w:shd w:val="clear" w:color="auto" w:fill="FFFFFF"/>
        </w:rPr>
        <w:t xml:space="preserve">łasnych (np. własnej emerytury, </w:t>
      </w:r>
      <w:r w:rsidRPr="00562A01">
        <w:rPr>
          <w:shd w:val="clear" w:color="auto" w:fill="FFFFFF"/>
        </w:rPr>
        <w:t xml:space="preserve">renty, zasiłku stałego) </w:t>
      </w:r>
      <w:r>
        <w:rPr>
          <w:shd w:val="clear" w:color="auto" w:fill="FFFFFF"/>
        </w:rPr>
        <w:t>z</w:t>
      </w:r>
      <w:r w:rsidR="00EE4EFF">
        <w:rPr>
          <w:shd w:val="clear" w:color="auto" w:fill="FFFFFF"/>
        </w:rPr>
        <w:t>mniejszyła</w:t>
      </w:r>
      <w:r w:rsidRPr="00562A01">
        <w:rPr>
          <w:shd w:val="clear" w:color="auto" w:fill="FFFFFF"/>
        </w:rPr>
        <w:t xml:space="preserve"> się </w:t>
      </w:r>
      <w:r>
        <w:rPr>
          <w:shd w:val="clear" w:color="auto" w:fill="FFFFFF"/>
        </w:rPr>
        <w:t xml:space="preserve">w skali roku </w:t>
      </w:r>
      <w:r w:rsidRPr="00562A01">
        <w:rPr>
          <w:shd w:val="clear" w:color="auto" w:fill="FFFFFF"/>
        </w:rPr>
        <w:t xml:space="preserve">z </w:t>
      </w:r>
      <w:r w:rsidR="00EE4EFF">
        <w:rPr>
          <w:shd w:val="clear" w:color="auto" w:fill="FFFFFF"/>
        </w:rPr>
        <w:t>85,8</w:t>
      </w:r>
      <w:r>
        <w:rPr>
          <w:shd w:val="clear" w:color="auto" w:fill="FFFFFF"/>
        </w:rPr>
        <w:t>% w końcu 202</w:t>
      </w:r>
      <w:r w:rsidR="00EE4EFF">
        <w:rPr>
          <w:shd w:val="clear" w:color="auto" w:fill="FFFFFF"/>
        </w:rPr>
        <w:t>1</w:t>
      </w:r>
      <w:r>
        <w:rPr>
          <w:shd w:val="clear" w:color="auto" w:fill="FFFFFF"/>
        </w:rPr>
        <w:t xml:space="preserve"> r. do </w:t>
      </w:r>
      <w:r w:rsidR="00EE4EFF">
        <w:rPr>
          <w:shd w:val="clear" w:color="auto" w:fill="FFFFFF"/>
        </w:rPr>
        <w:t>84,8</w:t>
      </w:r>
      <w:r>
        <w:rPr>
          <w:shd w:val="clear" w:color="auto" w:fill="FFFFFF"/>
        </w:rPr>
        <w:t xml:space="preserve">% na koniec </w:t>
      </w:r>
      <w:r w:rsidRPr="00562A01">
        <w:rPr>
          <w:shd w:val="clear" w:color="auto" w:fill="FFFFFF"/>
        </w:rPr>
        <w:t>20</w:t>
      </w:r>
      <w:r>
        <w:rPr>
          <w:shd w:val="clear" w:color="auto" w:fill="FFFFFF"/>
        </w:rPr>
        <w:t>2</w:t>
      </w:r>
      <w:r w:rsidR="00EE4EFF">
        <w:rPr>
          <w:shd w:val="clear" w:color="auto" w:fill="FFFFFF"/>
        </w:rPr>
        <w:t>2</w:t>
      </w:r>
      <w:r w:rsidRPr="00562A01">
        <w:rPr>
          <w:shd w:val="clear" w:color="auto" w:fill="FFFFFF"/>
        </w:rPr>
        <w:t xml:space="preserve"> r. </w:t>
      </w:r>
      <w:r w:rsidRPr="00B00AD7">
        <w:rPr>
          <w:color w:val="000000" w:themeColor="text1"/>
          <w:shd w:val="clear" w:color="auto" w:fill="FFFFFF"/>
        </w:rPr>
        <w:t>Ponadto</w:t>
      </w:r>
      <w:r w:rsidR="00014EDC">
        <w:rPr>
          <w:color w:val="000000" w:themeColor="text1"/>
          <w:shd w:val="clear" w:color="auto" w:fill="FFFFFF"/>
        </w:rPr>
        <w:t>,</w:t>
      </w:r>
      <w:r w:rsidRPr="00B00AD7">
        <w:rPr>
          <w:color w:val="000000" w:themeColor="text1"/>
          <w:shd w:val="clear" w:color="auto" w:fill="FFFFFF"/>
        </w:rPr>
        <w:t xml:space="preserve"> w końcu 202</w:t>
      </w:r>
      <w:r w:rsidR="00EE4EFF">
        <w:rPr>
          <w:color w:val="000000" w:themeColor="text1"/>
          <w:shd w:val="clear" w:color="auto" w:fill="FFFFFF"/>
        </w:rPr>
        <w:t>2</w:t>
      </w:r>
      <w:r w:rsidRPr="00B00AD7">
        <w:rPr>
          <w:color w:val="000000" w:themeColor="text1"/>
          <w:shd w:val="clear" w:color="auto" w:fill="FFFFFF"/>
        </w:rPr>
        <w:t xml:space="preserve"> r.</w:t>
      </w:r>
      <w:r w:rsidR="00014EDC">
        <w:rPr>
          <w:color w:val="000000" w:themeColor="text1"/>
          <w:shd w:val="clear" w:color="auto" w:fill="FFFFFF"/>
        </w:rPr>
        <w:t>,</w:t>
      </w:r>
      <w:r w:rsidRPr="00B00AD7">
        <w:rPr>
          <w:color w:val="000000" w:themeColor="text1"/>
          <w:shd w:val="clear" w:color="auto" w:fill="FFFFFF"/>
        </w:rPr>
        <w:t xml:space="preserve"> </w:t>
      </w:r>
      <w:r w:rsidR="00EE4EFF">
        <w:rPr>
          <w:color w:val="000000" w:themeColor="text1"/>
          <w:shd w:val="clear" w:color="auto" w:fill="FFFFFF"/>
        </w:rPr>
        <w:t>12,1</w:t>
      </w:r>
      <w:r w:rsidRPr="00B00AD7">
        <w:rPr>
          <w:color w:val="000000" w:themeColor="text1"/>
          <w:shd w:val="clear" w:color="auto" w:fill="FFFFFF"/>
        </w:rPr>
        <w:t>% podopiecznych zakładów stacjonarnej pomocy społecznej opłacała pobyt w pełnej wy</w:t>
      </w:r>
      <w:r>
        <w:rPr>
          <w:color w:val="000000" w:themeColor="text1"/>
          <w:shd w:val="clear" w:color="auto" w:fill="FFFFFF"/>
        </w:rPr>
        <w:t xml:space="preserve">sokości (wobec </w:t>
      </w:r>
      <w:r w:rsidR="00EE4EFF">
        <w:rPr>
          <w:color w:val="000000" w:themeColor="text1"/>
          <w:shd w:val="clear" w:color="auto" w:fill="FFFFFF"/>
        </w:rPr>
        <w:t>10,7</w:t>
      </w:r>
      <w:r w:rsidRPr="00B00AD7">
        <w:rPr>
          <w:color w:val="000000" w:themeColor="text1"/>
          <w:shd w:val="clear" w:color="auto" w:fill="FFFFFF"/>
        </w:rPr>
        <w:t>% w końcu 202</w:t>
      </w:r>
      <w:r w:rsidR="00EE4EFF">
        <w:rPr>
          <w:color w:val="000000" w:themeColor="text1"/>
          <w:shd w:val="clear" w:color="auto" w:fill="FFFFFF"/>
        </w:rPr>
        <w:t>1</w:t>
      </w:r>
      <w:r w:rsidRPr="00B00AD7">
        <w:rPr>
          <w:color w:val="000000" w:themeColor="text1"/>
          <w:shd w:val="clear" w:color="auto" w:fill="FFFFFF"/>
        </w:rPr>
        <w:t xml:space="preserve"> r.). </w:t>
      </w:r>
      <w:r>
        <w:rPr>
          <w:shd w:val="clear" w:color="auto" w:fill="FFFFFF"/>
        </w:rPr>
        <w:t>Wśród mieszkańców zakładów były również osoby zwolnione z odpłatności; w końcu 202</w:t>
      </w:r>
      <w:r w:rsidR="00EE4EFF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 było 1</w:t>
      </w:r>
      <w:r w:rsidR="00EE4EFF">
        <w:rPr>
          <w:shd w:val="clear" w:color="auto" w:fill="FFFFFF"/>
        </w:rPr>
        <w:t>12</w:t>
      </w:r>
      <w:r>
        <w:rPr>
          <w:shd w:val="clear" w:color="auto" w:fill="FFFFFF"/>
        </w:rPr>
        <w:t xml:space="preserve"> takich osób wobec </w:t>
      </w:r>
      <w:r w:rsidR="00EE4EFF">
        <w:rPr>
          <w:shd w:val="clear" w:color="auto" w:fill="FFFFFF"/>
        </w:rPr>
        <w:t>105</w:t>
      </w:r>
      <w:r>
        <w:rPr>
          <w:shd w:val="clear" w:color="auto" w:fill="FFFFFF"/>
        </w:rPr>
        <w:t xml:space="preserve"> osób w końcu 202</w:t>
      </w:r>
      <w:r w:rsidR="00EE4EFF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 </w:t>
      </w:r>
    </w:p>
    <w:p w:rsidR="00A77F3F" w:rsidRDefault="00A77F3F" w:rsidP="00A77F3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 xml:space="preserve">Przeciętny pobyt pensjonariusza w placówkach stacjonarnej pomocy społecznej wyniósł </w:t>
      </w:r>
      <w:r w:rsidR="000B0E7B">
        <w:rPr>
          <w:shd w:val="clear" w:color="auto" w:fill="FFFFFF"/>
        </w:rPr>
        <w:t>2</w:t>
      </w:r>
      <w:r w:rsidR="00EE4EFF">
        <w:rPr>
          <w:shd w:val="clear" w:color="auto" w:fill="FFFFFF"/>
        </w:rPr>
        <w:t>30</w:t>
      </w:r>
      <w:r>
        <w:rPr>
          <w:shd w:val="clear" w:color="auto" w:fill="FFFFFF"/>
        </w:rPr>
        <w:t xml:space="preserve"> dni</w:t>
      </w:r>
      <w:r w:rsidR="000B0E7B">
        <w:rPr>
          <w:shd w:val="clear" w:color="auto" w:fill="FFFFFF"/>
        </w:rPr>
        <w:t xml:space="preserve"> (</w:t>
      </w:r>
      <w:r w:rsidR="00EE4EFF">
        <w:rPr>
          <w:shd w:val="clear" w:color="auto" w:fill="FFFFFF"/>
        </w:rPr>
        <w:t>wobec 254</w:t>
      </w:r>
      <w:r w:rsidR="000B0E7B">
        <w:rPr>
          <w:shd w:val="clear" w:color="auto" w:fill="FFFFFF"/>
        </w:rPr>
        <w:t xml:space="preserve"> rok wcześniej)</w:t>
      </w:r>
      <w:r>
        <w:rPr>
          <w:shd w:val="clear" w:color="auto" w:fill="FFFFFF"/>
        </w:rPr>
        <w:t>.</w:t>
      </w:r>
    </w:p>
    <w:p w:rsidR="00D23225" w:rsidRDefault="00A77F3F" w:rsidP="00A77F3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W ciągu całego roku 202</w:t>
      </w:r>
      <w:r w:rsidR="00EE4EFF">
        <w:rPr>
          <w:shd w:val="clear" w:color="auto" w:fill="FFFFFF"/>
        </w:rPr>
        <w:t>2</w:t>
      </w:r>
      <w:r>
        <w:rPr>
          <w:shd w:val="clear" w:color="auto" w:fill="FFFFFF"/>
        </w:rPr>
        <w:t xml:space="preserve"> spośród ogółu mieszkańców placówek u </w:t>
      </w:r>
      <w:r w:rsidR="000B0E7B">
        <w:rPr>
          <w:shd w:val="clear" w:color="auto" w:fill="FFFFFF"/>
        </w:rPr>
        <w:t>3,</w:t>
      </w:r>
      <w:r w:rsidR="00EE4EFF">
        <w:rPr>
          <w:shd w:val="clear" w:color="auto" w:fill="FFFFFF"/>
        </w:rPr>
        <w:t>8</w:t>
      </w:r>
      <w:r>
        <w:rPr>
          <w:shd w:val="clear" w:color="auto" w:fill="FFFFFF"/>
        </w:rPr>
        <w:t>% osób zdiagnozowano COVID-19</w:t>
      </w:r>
      <w:r w:rsidR="000B0E7B">
        <w:rPr>
          <w:shd w:val="clear" w:color="auto" w:fill="FFFFFF"/>
        </w:rPr>
        <w:t xml:space="preserve"> (w 202</w:t>
      </w:r>
      <w:r w:rsidR="00EE4EFF">
        <w:rPr>
          <w:shd w:val="clear" w:color="auto" w:fill="FFFFFF"/>
        </w:rPr>
        <w:t>1</w:t>
      </w:r>
      <w:r w:rsidR="000B0E7B">
        <w:rPr>
          <w:shd w:val="clear" w:color="auto" w:fill="FFFFFF"/>
        </w:rPr>
        <w:t xml:space="preserve"> r. – </w:t>
      </w:r>
      <w:r w:rsidR="00EE4EFF">
        <w:rPr>
          <w:shd w:val="clear" w:color="auto" w:fill="FFFFFF"/>
        </w:rPr>
        <w:t>3,4</w:t>
      </w:r>
      <w:r w:rsidR="000B0E7B">
        <w:rPr>
          <w:shd w:val="clear" w:color="auto" w:fill="FFFFFF"/>
        </w:rPr>
        <w:t>%)</w:t>
      </w:r>
      <w:r>
        <w:rPr>
          <w:shd w:val="clear" w:color="auto" w:fill="FFFFFF"/>
        </w:rPr>
        <w:t xml:space="preserve">, a </w:t>
      </w:r>
      <w:r w:rsidR="00EE4EFF">
        <w:rPr>
          <w:shd w:val="clear" w:color="auto" w:fill="FFFFFF"/>
        </w:rPr>
        <w:t>27</w:t>
      </w:r>
      <w:r>
        <w:rPr>
          <w:shd w:val="clear" w:color="auto" w:fill="FFFFFF"/>
        </w:rPr>
        <w:t xml:space="preserve"> os</w:t>
      </w:r>
      <w:r w:rsidR="00EE4EFF">
        <w:rPr>
          <w:shd w:val="clear" w:color="auto" w:fill="FFFFFF"/>
        </w:rPr>
        <w:t xml:space="preserve">ób </w:t>
      </w:r>
      <w:r>
        <w:rPr>
          <w:shd w:val="clear" w:color="auto" w:fill="FFFFFF"/>
        </w:rPr>
        <w:t>z tego powodu zmarł</w:t>
      </w:r>
      <w:r w:rsidR="00EE4EFF">
        <w:rPr>
          <w:shd w:val="clear" w:color="auto" w:fill="FFFFFF"/>
        </w:rPr>
        <w:t>o</w:t>
      </w:r>
      <w:r w:rsidR="000B0E7B">
        <w:rPr>
          <w:shd w:val="clear" w:color="auto" w:fill="FFFFFF"/>
        </w:rPr>
        <w:t xml:space="preserve"> (wobec </w:t>
      </w:r>
      <w:r w:rsidR="00EE4EFF">
        <w:rPr>
          <w:shd w:val="clear" w:color="auto" w:fill="FFFFFF"/>
        </w:rPr>
        <w:t>44</w:t>
      </w:r>
      <w:r w:rsidR="000B0E7B">
        <w:rPr>
          <w:shd w:val="clear" w:color="auto" w:fill="FFFFFF"/>
        </w:rPr>
        <w:t xml:space="preserve"> os</w:t>
      </w:r>
      <w:r w:rsidR="00B93525">
        <w:rPr>
          <w:shd w:val="clear" w:color="auto" w:fill="FFFFFF"/>
        </w:rPr>
        <w:t>ób</w:t>
      </w:r>
      <w:r w:rsidR="000B0E7B">
        <w:rPr>
          <w:shd w:val="clear" w:color="auto" w:fill="FFFFFF"/>
        </w:rPr>
        <w:t xml:space="preserve"> rok wcześniej)</w:t>
      </w:r>
      <w:r>
        <w:rPr>
          <w:shd w:val="clear" w:color="auto" w:fill="FFFFFF"/>
        </w:rPr>
        <w:t>.</w:t>
      </w:r>
    </w:p>
    <w:p w:rsidR="00D23225" w:rsidRDefault="00D23225" w:rsidP="00EE21A7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Instytucjonalna piecza zastępcza</w:t>
      </w:r>
    </w:p>
    <w:p w:rsidR="00D23225" w:rsidRDefault="00D23225" w:rsidP="00D23225">
      <w:pPr>
        <w:rPr>
          <w:shd w:val="clear" w:color="auto" w:fill="FFFFFF"/>
        </w:rPr>
      </w:pPr>
      <w:r>
        <w:rPr>
          <w:shd w:val="clear" w:color="auto" w:fill="FFFFFF"/>
        </w:rPr>
        <w:t xml:space="preserve">Instytucjonalna piecza zastępcza, sprawowana w formie placówek opiekuńczo-wychowawczych, regionalnej placówki opiekuńczo-terapeutycznej czy interwencyjnego ośrodka </w:t>
      </w:r>
      <w:proofErr w:type="spellStart"/>
      <w:r>
        <w:rPr>
          <w:shd w:val="clear" w:color="auto" w:fill="FFFFFF"/>
        </w:rPr>
        <w:t>preadopcyjnego</w:t>
      </w:r>
      <w:proofErr w:type="spellEnd"/>
      <w:r>
        <w:rPr>
          <w:shd w:val="clear" w:color="auto" w:fill="FFFFFF"/>
        </w:rPr>
        <w:t xml:space="preserve"> (w woj. dolnośląskim nie działają regionalne placówki opiekuńczo-terapeutyczne oraz interwencyjne ośrodki </w:t>
      </w:r>
      <w:proofErr w:type="spellStart"/>
      <w:r>
        <w:rPr>
          <w:shd w:val="clear" w:color="auto" w:fill="FFFFFF"/>
        </w:rPr>
        <w:t>preadopcyjne</w:t>
      </w:r>
      <w:proofErr w:type="spellEnd"/>
      <w:r>
        <w:rPr>
          <w:shd w:val="clear" w:color="auto" w:fill="FFFFFF"/>
        </w:rPr>
        <w:t>), zapewnia opiekę dzieciom m.in. pozbawionym całkowitej lub częściowej opieki rodzicielskiej, wymagającym specjalistycznej opieki i rehabilitacji</w:t>
      </w:r>
      <w:r w:rsidR="00101D1F">
        <w:rPr>
          <w:shd w:val="clear" w:color="auto" w:fill="FFFFFF"/>
        </w:rPr>
        <w:t>,</w:t>
      </w:r>
      <w:r>
        <w:rPr>
          <w:shd w:val="clear" w:color="auto" w:fill="FFFFFF"/>
        </w:rPr>
        <w:t xml:space="preserve"> czy oczekującym na przysposobienie w rodzinnej pieczy zastępczej. </w:t>
      </w:r>
    </w:p>
    <w:p w:rsidR="00A77F3F" w:rsidRPr="00032155" w:rsidRDefault="00A77F3F" w:rsidP="00A77F3F">
      <w:pPr>
        <w:pStyle w:val="LID"/>
        <w:rPr>
          <w:color w:val="FF0000"/>
        </w:rPr>
      </w:pPr>
      <w:r w:rsidRPr="00D23225">
        <w:rPr>
          <w:spacing w:val="2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568E4C2F" wp14:editId="2C0D97FE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172970" cy="1186180"/>
                <wp:effectExtent l="0" t="0" r="0" b="0"/>
                <wp:wrapSquare wrapText="bothSides"/>
                <wp:docPr id="44" name="Pole tekstowe 2" descr="Spadek o 1,3% liczby wychowanków w placówkach opiekuńczo-wychowawczych w 2022 roku w porównaniu do 2021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6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F3F" w:rsidRPr="00BC1507" w:rsidRDefault="007F19D1" w:rsidP="0052523A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A77F3F"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A77F3F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52523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1,3</w:t>
                            </w:r>
                            <w:r w:rsidR="00A77F3F" w:rsidRPr="0052523A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A77F3F" w:rsidRPr="00074DD8" w:rsidRDefault="00A77F3F" w:rsidP="00A77F3F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</w:t>
                            </w:r>
                            <w:r w:rsidR="007F19D1">
                              <w:t>spadku</w:t>
                            </w:r>
                            <w:r>
                              <w:t xml:space="preserve"> liczby </w:t>
                            </w:r>
                            <w:r w:rsidR="007F19D1">
                              <w:t xml:space="preserve">wychowanków w </w:t>
                            </w:r>
                            <w:r>
                              <w:t>placów</w:t>
                            </w:r>
                            <w:r w:rsidR="007F19D1">
                              <w:t xml:space="preserve">kach </w:t>
                            </w:r>
                            <w:r>
                              <w:t>opiekuńczo-wychowawczych r/r</w:t>
                            </w:r>
                          </w:p>
                          <w:p w:rsidR="00A77F3F" w:rsidRPr="00533EFF" w:rsidRDefault="00A77F3F" w:rsidP="00A77F3F">
                            <w:pPr>
                              <w:pStyle w:val="tekstnaniebieskimtle"/>
                              <w:spacing w:before="16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8E4C2F" id="_x0000_s1032" alt="Spadek o 1,3% liczby wychowanków w placówkach opiekuńczo-wychowawczych w 2022 roku w porównaniu do 2021 roku" style="position:absolute;margin-left:0;margin-top:.45pt;width:171.1pt;height:93.4pt;z-index:251779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" fillcolor="#001d77" stroked="f">
                <v:stroke joinstyle="miter"/>
                <v:textbox>
                  <w:txbxContent>
                    <w:p w:rsidR="00A77F3F" w:rsidRPr="00BC1507" w:rsidRDefault="007F19D1" w:rsidP="0052523A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A77F3F"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A77F3F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Pr="0052523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1,3</w:t>
                      </w:r>
                      <w:r w:rsidR="00A77F3F" w:rsidRPr="0052523A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A77F3F" w:rsidRPr="00074DD8" w:rsidRDefault="00A77F3F" w:rsidP="00A77F3F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</w:t>
                      </w:r>
                      <w:r w:rsidR="007F19D1">
                        <w:t>spadku</w:t>
                      </w:r>
                      <w:r>
                        <w:t xml:space="preserve"> liczby </w:t>
                      </w:r>
                      <w:r w:rsidR="007F19D1">
                        <w:t xml:space="preserve">wychowanków w </w:t>
                      </w:r>
                      <w:r>
                        <w:t>placów</w:t>
                      </w:r>
                      <w:r w:rsidR="007F19D1">
                        <w:t xml:space="preserve">kach </w:t>
                      </w:r>
                      <w:r>
                        <w:t>opiekuńczo-wychowawczych r/r</w:t>
                      </w:r>
                    </w:p>
                    <w:p w:rsidR="00A77F3F" w:rsidRPr="00533EFF" w:rsidRDefault="00A77F3F" w:rsidP="00A77F3F">
                      <w:pPr>
                        <w:pStyle w:val="tekstnaniebieskimtle"/>
                        <w:spacing w:before="160"/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t>W</w:t>
      </w:r>
      <w:r w:rsidRPr="003050FA">
        <w:t>edług stanu w dniu 31 grudnia 20</w:t>
      </w:r>
      <w:r>
        <w:t>2</w:t>
      </w:r>
      <w:r w:rsidR="007F19D1">
        <w:t>2</w:t>
      </w:r>
      <w:r w:rsidRPr="003050FA">
        <w:t xml:space="preserve"> r. na terenie </w:t>
      </w:r>
      <w:r>
        <w:t>woj. dolnośląskiego</w:t>
      </w:r>
      <w:r w:rsidRPr="003050FA">
        <w:t xml:space="preserve"> działał</w:t>
      </w:r>
      <w:r>
        <w:t>o</w:t>
      </w:r>
      <w:r w:rsidRPr="003050FA">
        <w:t xml:space="preserve"> </w:t>
      </w:r>
      <w:r>
        <w:t>158 placówek opiekuńczo-wychowawczych (</w:t>
      </w:r>
      <w:r w:rsidR="007F19D1">
        <w:t>tyle samo co rok wcześniej</w:t>
      </w:r>
      <w:r>
        <w:t>)</w:t>
      </w:r>
      <w:r w:rsidRPr="003050FA">
        <w:t xml:space="preserve">, które dysponowały </w:t>
      </w:r>
      <w:r w:rsidR="00647315">
        <w:t>2,2</w:t>
      </w:r>
      <w:r>
        <w:t xml:space="preserve"> </w:t>
      </w:r>
      <w:r w:rsidRPr="003050FA">
        <w:t xml:space="preserve">tys. miejsc, </w:t>
      </w:r>
      <w:r>
        <w:br/>
        <w:t xml:space="preserve">a </w:t>
      </w:r>
      <w:r w:rsidRPr="003050FA">
        <w:t xml:space="preserve">przebywało w nich </w:t>
      </w:r>
      <w:r>
        <w:t>2,</w:t>
      </w:r>
      <w:r w:rsidR="00A46F90">
        <w:t>0</w:t>
      </w:r>
      <w:r>
        <w:t xml:space="preserve"> tys.</w:t>
      </w:r>
      <w:r w:rsidRPr="003050FA">
        <w:t xml:space="preserve"> mieszkańców. </w:t>
      </w:r>
      <w:r>
        <w:br/>
        <w:t>W</w:t>
      </w:r>
      <w:r w:rsidRPr="003050FA">
        <w:t xml:space="preserve"> p</w:t>
      </w:r>
      <w:r>
        <w:t>orównaniu z 202</w:t>
      </w:r>
      <w:r w:rsidR="00806CE9">
        <w:t>1</w:t>
      </w:r>
      <w:r w:rsidRPr="003050FA">
        <w:t xml:space="preserve"> r. z</w:t>
      </w:r>
      <w:r w:rsidR="00806CE9">
        <w:t>mniejszył</w:t>
      </w:r>
      <w:r w:rsidRPr="003050FA">
        <w:t xml:space="preserve">a się o </w:t>
      </w:r>
      <w:r w:rsidR="00EA0038">
        <w:t>0,1</w:t>
      </w:r>
      <w:r>
        <w:t>%</w:t>
      </w:r>
      <w:r w:rsidRPr="003050FA">
        <w:t xml:space="preserve"> liczba miejsc w tych </w:t>
      </w:r>
      <w:r>
        <w:t xml:space="preserve">placówkach, przy jednoczesnym </w:t>
      </w:r>
      <w:r w:rsidR="00EA0038">
        <w:t>spadku</w:t>
      </w:r>
      <w:r>
        <w:t xml:space="preserve"> </w:t>
      </w:r>
      <w:r w:rsidR="00101D1F">
        <w:t xml:space="preserve">liczby </w:t>
      </w:r>
      <w:r>
        <w:t>wychowanków o </w:t>
      </w:r>
      <w:r w:rsidR="00EA0038">
        <w:t>1,3</w:t>
      </w:r>
      <w:r w:rsidRPr="00032155">
        <w:t>%.</w:t>
      </w:r>
    </w:p>
    <w:p w:rsidR="00A77F3F" w:rsidRPr="00747AFE" w:rsidRDefault="00A77F3F" w:rsidP="00A77F3F">
      <w:pPr>
        <w:rPr>
          <w:shd w:val="clear" w:color="auto" w:fill="FFFFFF"/>
        </w:rPr>
      </w:pPr>
      <w:r w:rsidRPr="00747AFE">
        <w:rPr>
          <w:shd w:val="clear" w:color="auto" w:fill="FFFFFF"/>
        </w:rPr>
        <w:t>Na koniec 20</w:t>
      </w:r>
      <w:r>
        <w:rPr>
          <w:shd w:val="clear" w:color="auto" w:fill="FFFFFF"/>
        </w:rPr>
        <w:t>2</w:t>
      </w:r>
      <w:r w:rsidR="00EA0038">
        <w:rPr>
          <w:shd w:val="clear" w:color="auto" w:fill="FFFFFF"/>
        </w:rPr>
        <w:t>2</w:t>
      </w:r>
      <w:r w:rsidRPr="00747AFE">
        <w:rPr>
          <w:shd w:val="clear" w:color="auto" w:fill="FFFFFF"/>
        </w:rPr>
        <w:t xml:space="preserve"> r. w woj. dolnośląskim funkcjonowało </w:t>
      </w:r>
      <w:r>
        <w:rPr>
          <w:shd w:val="clear" w:color="auto" w:fill="FFFFFF"/>
        </w:rPr>
        <w:t>12,</w:t>
      </w:r>
      <w:r w:rsidR="00EA0038">
        <w:rPr>
          <w:shd w:val="clear" w:color="auto" w:fill="FFFFFF"/>
        </w:rPr>
        <w:t>1</w:t>
      </w:r>
      <w:r w:rsidRPr="00747AFE">
        <w:rPr>
          <w:shd w:val="clear" w:color="auto" w:fill="FFFFFF"/>
        </w:rPr>
        <w:t xml:space="preserve">% ogółu placówek opiekuńczo-wychowawczych zlokalizowanych w kraju. </w:t>
      </w:r>
      <w:r w:rsidRPr="000D6A74">
        <w:rPr>
          <w:shd w:val="clear" w:color="auto" w:fill="FFFFFF"/>
        </w:rPr>
        <w:t xml:space="preserve">Najwięcej znajdowało się </w:t>
      </w:r>
      <w:r w:rsidR="00101D1F">
        <w:rPr>
          <w:shd w:val="clear" w:color="auto" w:fill="FFFFFF"/>
        </w:rPr>
        <w:t>we</w:t>
      </w:r>
      <w:r w:rsidRPr="000D6A74">
        <w:rPr>
          <w:shd w:val="clear" w:color="auto" w:fill="FFFFFF"/>
        </w:rPr>
        <w:t xml:space="preserve"> Wrocławiu (3</w:t>
      </w:r>
      <w:r w:rsidR="00EA0038">
        <w:rPr>
          <w:shd w:val="clear" w:color="auto" w:fill="FFFFFF"/>
        </w:rPr>
        <w:t>5</w:t>
      </w:r>
      <w:r w:rsidRPr="000D6A74">
        <w:rPr>
          <w:shd w:val="clear" w:color="auto" w:fill="FFFFFF"/>
        </w:rPr>
        <w:t xml:space="preserve">) </w:t>
      </w:r>
      <w:r w:rsidRPr="000D6A74">
        <w:rPr>
          <w:shd w:val="clear" w:color="auto" w:fill="FFFFFF"/>
        </w:rPr>
        <w:br/>
        <w:t xml:space="preserve">i Wałbrzychu (12) oraz powiecie kłodzkim (17). </w:t>
      </w:r>
      <w:r w:rsidRPr="00747AFE">
        <w:rPr>
          <w:shd w:val="clear" w:color="auto" w:fill="FFFFFF"/>
        </w:rPr>
        <w:t xml:space="preserve">Biorąc pod uwagę rodzaj placówek najwięcej </w:t>
      </w:r>
      <w:r>
        <w:rPr>
          <w:shd w:val="clear" w:color="auto" w:fill="FFFFFF"/>
        </w:rPr>
        <w:br/>
      </w:r>
      <w:r w:rsidRPr="00747AFE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woj. </w:t>
      </w:r>
      <w:r w:rsidRPr="00747AFE">
        <w:rPr>
          <w:shd w:val="clear" w:color="auto" w:fill="FFFFFF"/>
        </w:rPr>
        <w:t>dolnośląskim odnotowano placówek typu socjalizacyjnego</w:t>
      </w:r>
      <w:r>
        <w:rPr>
          <w:shd w:val="clear" w:color="auto" w:fill="FFFFFF"/>
        </w:rPr>
        <w:t>, a następnie rodzinnego</w:t>
      </w:r>
      <w:r w:rsidRPr="00747AFE">
        <w:rPr>
          <w:shd w:val="clear" w:color="auto" w:fill="FFFFFF"/>
        </w:rPr>
        <w:t>. Na koniec 20</w:t>
      </w:r>
      <w:r>
        <w:rPr>
          <w:shd w:val="clear" w:color="auto" w:fill="FFFFFF"/>
        </w:rPr>
        <w:t>2</w:t>
      </w:r>
      <w:r w:rsidR="00EA0038">
        <w:rPr>
          <w:shd w:val="clear" w:color="auto" w:fill="FFFFFF"/>
        </w:rPr>
        <w:t>2</w:t>
      </w:r>
      <w:r w:rsidRPr="00747AFE">
        <w:rPr>
          <w:shd w:val="clear" w:color="auto" w:fill="FFFFFF"/>
        </w:rPr>
        <w:t xml:space="preserve"> r. stanowiły one </w:t>
      </w:r>
      <w:r>
        <w:rPr>
          <w:shd w:val="clear" w:color="auto" w:fill="FFFFFF"/>
        </w:rPr>
        <w:t>odpowiednio 60,1</w:t>
      </w:r>
      <w:r w:rsidRPr="00747AFE">
        <w:rPr>
          <w:shd w:val="clear" w:color="auto" w:fill="FFFFFF"/>
        </w:rPr>
        <w:t>%</w:t>
      </w:r>
      <w:r>
        <w:rPr>
          <w:shd w:val="clear" w:color="auto" w:fill="FFFFFF"/>
        </w:rPr>
        <w:t xml:space="preserve"> i 20,3%</w:t>
      </w:r>
      <w:r w:rsidRPr="00747AFE">
        <w:rPr>
          <w:shd w:val="clear" w:color="auto" w:fill="FFFFFF"/>
        </w:rPr>
        <w:t xml:space="preserve"> wszystkich placówek opiekuńczo-wychowawczych w województwie. </w:t>
      </w:r>
      <w:r w:rsidRPr="00633014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8726338" wp14:editId="6755315C">
                <wp:simplePos x="0" y="0"/>
                <wp:positionH relativeFrom="column">
                  <wp:posOffset>5267325</wp:posOffset>
                </wp:positionH>
                <wp:positionV relativeFrom="paragraph">
                  <wp:posOffset>30480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8" name="Pole tekstowe 18" descr="W woj. dolnośląskim najwięcej było placówek opiekuń-czo-wychowawczych typu socjalizacyjnego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 xml:space="preserve">W woj. dolnośląskim najwięcej było placówek opiekuńczo-wychowawczych typu socjalizacyjnego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26338" id="Pole tekstowe 18" o:spid="_x0000_s1034" type="#_x0000_t202" alt="W woj. dolnośląskim najwięcej było placówek opiekuń-czo-wychowawczych typu socjalizacyjnego " style="position:absolute;margin-left:414.75pt;margin-top:2.4pt;width:135.85pt;height:82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 xml:space="preserve">W woj. dolnośląskim najwięcej było placówek opiekuńczo-wychowawczych typu socjalizacyjnego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77F3F" w:rsidRPr="004A1DDC" w:rsidRDefault="00A77F3F" w:rsidP="00EC2346">
      <w:pPr>
        <w:spacing w:before="240"/>
        <w:rPr>
          <w:shd w:val="clear" w:color="auto" w:fill="FFFFFF"/>
        </w:rPr>
      </w:pPr>
      <w:r w:rsidRPr="004A1DDC">
        <w:rPr>
          <w:shd w:val="clear" w:color="auto" w:fill="FFFFFF"/>
        </w:rPr>
        <w:t>Placówki opiekuńczo-wychowawcze w końcu 20</w:t>
      </w:r>
      <w:r>
        <w:rPr>
          <w:shd w:val="clear" w:color="auto" w:fill="FFFFFF"/>
        </w:rPr>
        <w:t>2</w:t>
      </w:r>
      <w:r w:rsidR="00EA0038">
        <w:rPr>
          <w:shd w:val="clear" w:color="auto" w:fill="FFFFFF"/>
        </w:rPr>
        <w:t>2</w:t>
      </w:r>
      <w:r w:rsidRPr="004A1DDC">
        <w:rPr>
          <w:shd w:val="clear" w:color="auto" w:fill="FFFFFF"/>
        </w:rPr>
        <w:t xml:space="preserve"> r. dysponowały łącznie </w:t>
      </w:r>
      <w:r>
        <w:rPr>
          <w:shd w:val="clear" w:color="auto" w:fill="FFFFFF"/>
        </w:rPr>
        <w:t>2,2</w:t>
      </w:r>
      <w:r w:rsidRPr="004A1DDC">
        <w:rPr>
          <w:shd w:val="clear" w:color="auto" w:fill="FFFFFF"/>
        </w:rPr>
        <w:t xml:space="preserve"> tys. miejsc dla podopiecznych, w tym najwięcej ich było w placówkach typu socjalizacyjnego – 1,</w:t>
      </w:r>
      <w:r>
        <w:rPr>
          <w:shd w:val="clear" w:color="auto" w:fill="FFFFFF"/>
        </w:rPr>
        <w:t>3</w:t>
      </w:r>
      <w:r w:rsidRPr="004A1DDC">
        <w:rPr>
          <w:shd w:val="clear" w:color="auto" w:fill="FFFFFF"/>
        </w:rPr>
        <w:t xml:space="preserve"> tys., a we wspomnianych wyżej placówkach typu rodzinnego odnotowano tylko </w:t>
      </w:r>
      <w:r>
        <w:rPr>
          <w:shd w:val="clear" w:color="auto" w:fill="FFFFFF"/>
        </w:rPr>
        <w:t>23</w:t>
      </w:r>
      <w:r w:rsidR="00EA0038">
        <w:rPr>
          <w:shd w:val="clear" w:color="auto" w:fill="FFFFFF"/>
        </w:rPr>
        <w:t>7</w:t>
      </w:r>
      <w:r>
        <w:rPr>
          <w:shd w:val="clear" w:color="auto" w:fill="FFFFFF"/>
        </w:rPr>
        <w:t xml:space="preserve"> miejsc. W relacji do 202</w:t>
      </w:r>
      <w:r w:rsidR="00EA0038">
        <w:rPr>
          <w:shd w:val="clear" w:color="auto" w:fill="FFFFFF"/>
        </w:rPr>
        <w:t>1</w:t>
      </w:r>
      <w:r w:rsidRPr="004A1DDC">
        <w:rPr>
          <w:shd w:val="clear" w:color="auto" w:fill="FFFFFF"/>
        </w:rPr>
        <w:t xml:space="preserve"> r. ogólna</w:t>
      </w:r>
      <w:r>
        <w:rPr>
          <w:shd w:val="clear" w:color="auto" w:fill="FFFFFF"/>
        </w:rPr>
        <w:t xml:space="preserve"> liczba miejsc z</w:t>
      </w:r>
      <w:r w:rsidR="00EA0038">
        <w:rPr>
          <w:shd w:val="clear" w:color="auto" w:fill="FFFFFF"/>
        </w:rPr>
        <w:t>mniejszyła</w:t>
      </w:r>
      <w:r>
        <w:rPr>
          <w:shd w:val="clear" w:color="auto" w:fill="FFFFFF"/>
        </w:rPr>
        <w:t xml:space="preserve"> się o </w:t>
      </w:r>
      <w:r w:rsidR="00EA0038">
        <w:rPr>
          <w:shd w:val="clear" w:color="auto" w:fill="FFFFFF"/>
        </w:rPr>
        <w:t>3</w:t>
      </w:r>
      <w:r w:rsidRPr="004A1DDC">
        <w:rPr>
          <w:shd w:val="clear" w:color="auto" w:fill="FFFFFF"/>
        </w:rPr>
        <w:t xml:space="preserve">, w tym w placówkach </w:t>
      </w:r>
      <w:r w:rsidR="00647315">
        <w:rPr>
          <w:shd w:val="clear" w:color="auto" w:fill="FFFFFF"/>
        </w:rPr>
        <w:t>socjalizacyjnych</w:t>
      </w:r>
      <w:r w:rsidRPr="004A1DDC">
        <w:rPr>
          <w:shd w:val="clear" w:color="auto" w:fill="FFFFFF"/>
        </w:rPr>
        <w:t xml:space="preserve"> </w:t>
      </w:r>
      <w:r w:rsidR="00647315">
        <w:rPr>
          <w:shd w:val="clear" w:color="auto" w:fill="FFFFFF"/>
        </w:rPr>
        <w:t>zmniejszyła</w:t>
      </w:r>
      <w:r w:rsidRPr="004A1DDC">
        <w:rPr>
          <w:shd w:val="clear" w:color="auto" w:fill="FFFFFF"/>
        </w:rPr>
        <w:t xml:space="preserve"> się o </w:t>
      </w:r>
      <w:r w:rsidR="00EA0038">
        <w:rPr>
          <w:shd w:val="clear" w:color="auto" w:fill="FFFFFF"/>
        </w:rPr>
        <w:t>10</w:t>
      </w:r>
      <w:r>
        <w:rPr>
          <w:shd w:val="clear" w:color="auto" w:fill="FFFFFF"/>
        </w:rPr>
        <w:t xml:space="preserve">, a w placówkach rodzinnych </w:t>
      </w:r>
      <w:r w:rsidR="00EA0038">
        <w:rPr>
          <w:shd w:val="clear" w:color="auto" w:fill="FFFFFF"/>
        </w:rPr>
        <w:t>wzrosła o 6</w:t>
      </w:r>
      <w:r w:rsidRPr="004A1DDC">
        <w:rPr>
          <w:shd w:val="clear" w:color="auto" w:fill="FFFFFF"/>
        </w:rPr>
        <w:t>.</w:t>
      </w:r>
      <w:r>
        <w:rPr>
          <w:shd w:val="clear" w:color="auto" w:fill="FFFFFF"/>
        </w:rPr>
        <w:t xml:space="preserve"> Odnotowano </w:t>
      </w:r>
      <w:r w:rsidR="00EA0038">
        <w:rPr>
          <w:shd w:val="clear" w:color="auto" w:fill="FFFFFF"/>
        </w:rPr>
        <w:t>taką samą liczbę</w:t>
      </w:r>
      <w:r>
        <w:rPr>
          <w:shd w:val="clear" w:color="auto" w:fill="FFFFFF"/>
        </w:rPr>
        <w:t xml:space="preserve"> miejsc w placówkach </w:t>
      </w:r>
      <w:r w:rsidR="00647315">
        <w:rPr>
          <w:shd w:val="clear" w:color="auto" w:fill="FFFFFF"/>
        </w:rPr>
        <w:t>interwencyjnych</w:t>
      </w:r>
      <w:r w:rsidR="00A46F90">
        <w:rPr>
          <w:shd w:val="clear" w:color="auto" w:fill="FFFFFF"/>
        </w:rPr>
        <w:t xml:space="preserve"> (65)</w:t>
      </w:r>
      <w:r w:rsidR="00EA0038">
        <w:rPr>
          <w:shd w:val="clear" w:color="auto" w:fill="FFFFFF"/>
        </w:rPr>
        <w:t>.</w:t>
      </w:r>
    </w:p>
    <w:p w:rsidR="00A77F3F" w:rsidRDefault="00A77F3F" w:rsidP="00A77F3F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4A538457" wp14:editId="0108E95B">
                <wp:simplePos x="0" y="0"/>
                <wp:positionH relativeFrom="column">
                  <wp:posOffset>5239385</wp:posOffset>
                </wp:positionH>
                <wp:positionV relativeFrom="paragraph">
                  <wp:posOffset>854710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9" name="Pole tekstowe 19" descr="Wśród wychowanków placó-wek najwięcej było dzieci w wieku 14–17 lat, stanowiły one 42,0% ogółu wychowan-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>Wśród wychowanków placówek najwięcej było dzieci</w:t>
                            </w:r>
                            <w:r w:rsidR="00EC2346">
                              <w:t xml:space="preserve"> </w:t>
                            </w:r>
                            <w:r>
                              <w:t>w</w:t>
                            </w:r>
                            <w:r w:rsidR="00EC2346">
                              <w:t> </w:t>
                            </w:r>
                            <w:r>
                              <w:t xml:space="preserve">wieku 14–17 lat, stanowiły one </w:t>
                            </w:r>
                            <w:r w:rsidR="00207C0F">
                              <w:t>42,0</w:t>
                            </w:r>
                            <w:r>
                              <w:t>% ogółu wychowanków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38457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34" type="#_x0000_t202" alt="Wśród wychowanków placó-wek najwięcej było dzieci w wieku 14–17 lat, stanowiły one 42,0% ogółu wychowan-ków" style="position:absolute;margin-left:412.55pt;margin-top:67.3pt;width:135.85pt;height:82.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>Wśród wychowanków placówek najwięcej było dzieci</w:t>
                      </w:r>
                      <w:r w:rsidR="00EC2346">
                        <w:t xml:space="preserve"> </w:t>
                      </w:r>
                      <w:r>
                        <w:t>w</w:t>
                      </w:r>
                      <w:r w:rsidR="00EC2346">
                        <w:t> </w:t>
                      </w:r>
                      <w:r>
                        <w:t xml:space="preserve">wieku 14–17 lat, stanowiły one </w:t>
                      </w:r>
                      <w:r w:rsidR="00207C0F">
                        <w:t>42,0</w:t>
                      </w:r>
                      <w:r>
                        <w:t>% ogółu wychowanków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B73F8">
        <w:rPr>
          <w:spacing w:val="-4"/>
          <w:shd w:val="clear" w:color="auto" w:fill="FFFFFF"/>
        </w:rPr>
        <w:t>W placówkach opiekuńczo-wychowawczych zlokalizowanych w woj. dolnośląskim w końcu 20</w:t>
      </w:r>
      <w:r>
        <w:rPr>
          <w:spacing w:val="-4"/>
          <w:shd w:val="clear" w:color="auto" w:fill="FFFFFF"/>
        </w:rPr>
        <w:t>2</w:t>
      </w:r>
      <w:r w:rsidR="00EA0038">
        <w:rPr>
          <w:spacing w:val="-4"/>
          <w:shd w:val="clear" w:color="auto" w:fill="FFFFFF"/>
        </w:rPr>
        <w:t>2</w:t>
      </w:r>
      <w:r w:rsidRPr="002B73F8">
        <w:rPr>
          <w:spacing w:val="-4"/>
          <w:shd w:val="clear" w:color="auto" w:fill="FFFFFF"/>
        </w:rPr>
        <w:t xml:space="preserve"> r.</w:t>
      </w:r>
      <w:r>
        <w:rPr>
          <w:spacing w:val="-2"/>
          <w:shd w:val="clear" w:color="auto" w:fill="FFFFFF"/>
        </w:rPr>
        <w:t xml:space="preserve"> przebywało 2</w:t>
      </w:r>
      <w:r w:rsidRPr="002B73F8">
        <w:rPr>
          <w:spacing w:val="-2"/>
          <w:shd w:val="clear" w:color="auto" w:fill="FFFFFF"/>
        </w:rPr>
        <w:t>,</w:t>
      </w:r>
      <w:r w:rsidR="0043685D">
        <w:rPr>
          <w:spacing w:val="-2"/>
          <w:shd w:val="clear" w:color="auto" w:fill="FFFFFF"/>
        </w:rPr>
        <w:t>0</w:t>
      </w:r>
      <w:r w:rsidRPr="002B73F8">
        <w:rPr>
          <w:spacing w:val="-2"/>
          <w:shd w:val="clear" w:color="auto" w:fill="FFFFFF"/>
        </w:rPr>
        <w:t xml:space="preserve"> tys. wychowanków</w:t>
      </w:r>
      <w:r w:rsidR="00014EDC">
        <w:rPr>
          <w:spacing w:val="-2"/>
          <w:shd w:val="clear" w:color="auto" w:fill="FFFFFF"/>
        </w:rPr>
        <w:t>,</w:t>
      </w:r>
      <w:r>
        <w:rPr>
          <w:spacing w:val="-2"/>
          <w:shd w:val="clear" w:color="auto" w:fill="FFFFFF"/>
        </w:rPr>
        <w:t xml:space="preserve"> </w:t>
      </w:r>
      <w:r w:rsidRPr="002B73F8">
        <w:rPr>
          <w:spacing w:val="-2"/>
          <w:shd w:val="clear" w:color="auto" w:fill="FFFFFF"/>
        </w:rPr>
        <w:t>nad którymi sprawowano opiekę rodzicielską poprzez zaspokajanie ich niezbędnych potrzeb, w szczególności emocjonalnych, rozwojowych, zdrowotnych, bytowych, społecznych, religijnych. W skali roku liczba wychowanków z</w:t>
      </w:r>
      <w:r w:rsidR="00EA0038">
        <w:rPr>
          <w:spacing w:val="-2"/>
          <w:shd w:val="clear" w:color="auto" w:fill="FFFFFF"/>
        </w:rPr>
        <w:t>mniejszyła</w:t>
      </w:r>
      <w:r w:rsidRPr="002B73F8">
        <w:rPr>
          <w:spacing w:val="-2"/>
          <w:shd w:val="clear" w:color="auto" w:fill="FFFFFF"/>
        </w:rPr>
        <w:t xml:space="preserve"> się o </w:t>
      </w:r>
      <w:r w:rsidR="00EA0038">
        <w:rPr>
          <w:spacing w:val="-2"/>
          <w:shd w:val="clear" w:color="auto" w:fill="FFFFFF"/>
        </w:rPr>
        <w:t xml:space="preserve">26 </w:t>
      </w:r>
      <w:r w:rsidRPr="002B73F8">
        <w:rPr>
          <w:spacing w:val="-2"/>
          <w:shd w:val="clear" w:color="auto" w:fill="FFFFFF"/>
        </w:rPr>
        <w:t>os</w:t>
      </w:r>
      <w:r w:rsidR="00014EDC">
        <w:rPr>
          <w:spacing w:val="-2"/>
          <w:shd w:val="clear" w:color="auto" w:fill="FFFFFF"/>
        </w:rPr>
        <w:t>ób</w:t>
      </w:r>
      <w:r w:rsidRPr="002B73F8">
        <w:rPr>
          <w:spacing w:val="-2"/>
          <w:shd w:val="clear" w:color="auto" w:fill="FFFFFF"/>
        </w:rPr>
        <w:t xml:space="preserve">. Zdecydowana większość podopiecznych placówek opiekuńczo-wychowawczych korzystała z placówek socjalizacyjnych – 1,3 tys. </w:t>
      </w:r>
      <w:r>
        <w:rPr>
          <w:spacing w:val="-2"/>
          <w:shd w:val="clear" w:color="auto" w:fill="FFFFFF"/>
        </w:rPr>
        <w:t>dzieci</w:t>
      </w:r>
      <w:r w:rsidRPr="002B73F8">
        <w:rPr>
          <w:spacing w:val="-2"/>
          <w:shd w:val="clear" w:color="auto" w:fill="FFFFFF"/>
        </w:rPr>
        <w:t xml:space="preserve">. </w:t>
      </w:r>
      <w:r>
        <w:rPr>
          <w:spacing w:val="-2"/>
          <w:shd w:val="clear" w:color="auto" w:fill="FFFFFF"/>
        </w:rPr>
        <w:t>W placówkach typu rodzinnego, umożliwiając</w:t>
      </w:r>
      <w:r w:rsidR="00014EDC">
        <w:rPr>
          <w:spacing w:val="-2"/>
          <w:shd w:val="clear" w:color="auto" w:fill="FFFFFF"/>
        </w:rPr>
        <w:t>ych</w:t>
      </w:r>
      <w:r>
        <w:rPr>
          <w:spacing w:val="-2"/>
          <w:shd w:val="clear" w:color="auto" w:fill="FFFFFF"/>
        </w:rPr>
        <w:t xml:space="preserve"> wspólne wychowanie i opiekę licznemu rodzeństwu przebywało 23</w:t>
      </w:r>
      <w:r w:rsidR="00EA0038">
        <w:rPr>
          <w:spacing w:val="-2"/>
          <w:shd w:val="clear" w:color="auto" w:fill="FFFFFF"/>
        </w:rPr>
        <w:t>8</w:t>
      </w:r>
      <w:r>
        <w:rPr>
          <w:spacing w:val="-2"/>
          <w:shd w:val="clear" w:color="auto" w:fill="FFFFFF"/>
        </w:rPr>
        <w:t xml:space="preserve"> osób. </w:t>
      </w:r>
    </w:p>
    <w:p w:rsidR="00A77F3F" w:rsidRPr="00AE0A5A" w:rsidRDefault="00A77F3F" w:rsidP="00A77F3F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4DED032D" wp14:editId="189FBB41">
                <wp:simplePos x="0" y="0"/>
                <wp:positionH relativeFrom="column">
                  <wp:posOffset>5226050</wp:posOffset>
                </wp:positionH>
                <wp:positionV relativeFrom="paragraph">
                  <wp:posOffset>679450</wp:posOffset>
                </wp:positionV>
                <wp:extent cx="1725295" cy="1155700"/>
                <wp:effectExtent l="0" t="0" r="0" b="6350"/>
                <wp:wrapTight wrapText="bothSides">
                  <wp:wrapPolygon edited="0">
                    <wp:start x="715" y="0"/>
                    <wp:lineTo x="715" y="21363"/>
                    <wp:lineTo x="20749" y="21363"/>
                    <wp:lineTo x="20749" y="0"/>
                    <wp:lineTo x="715" y="0"/>
                  </wp:wrapPolygon>
                </wp:wrapTight>
                <wp:docPr id="20" name="Pole tekstowe 20" descr="Najczęstszą przyczyną, dla której osoby pełnoletnie opuszczały placówki, było założenie własnej działalności &#10;i usamodzielnieni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 xml:space="preserve">Najczęstszą przyczyną, dla której osoby pełnoletnie opuszczały placówki, było założenie własnej działalności </w:t>
                            </w:r>
                            <w:r>
                              <w:br/>
                              <w:t>i usamodzielnienie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D032D" id="Pole tekstowe 20" o:spid="_x0000_s1036" type="#_x0000_t202" alt="Najczęstszą przyczyną, dla której osoby pełnoletnie opuszczały placówki, było założenie własnej działalności &#10;i usamodzielnienie&#10;" style="position:absolute;margin-left:411.5pt;margin-top:53.5pt;width:135.85pt;height:91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 xml:space="preserve">Najczęstszą przyczyną, dla której osoby pełnoletnie opuszczały placówki, było założenie własnej działalności </w:t>
                      </w:r>
                      <w:r>
                        <w:br/>
                        <w:t>i usamodzielnienie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pacing w:val="-2"/>
          <w:shd w:val="clear" w:color="auto" w:fill="FFFFFF"/>
        </w:rPr>
        <w:t>N</w:t>
      </w:r>
      <w:r w:rsidRPr="008322BC">
        <w:rPr>
          <w:spacing w:val="-2"/>
          <w:shd w:val="clear" w:color="auto" w:fill="FFFFFF"/>
        </w:rPr>
        <w:t>a koniec 20</w:t>
      </w:r>
      <w:r>
        <w:rPr>
          <w:spacing w:val="-2"/>
          <w:shd w:val="clear" w:color="auto" w:fill="FFFFFF"/>
        </w:rPr>
        <w:t>2</w:t>
      </w:r>
      <w:r w:rsidR="00EA0038">
        <w:rPr>
          <w:spacing w:val="-2"/>
          <w:shd w:val="clear" w:color="auto" w:fill="FFFFFF"/>
        </w:rPr>
        <w:t>2</w:t>
      </w:r>
      <w:r w:rsidRPr="008322BC">
        <w:rPr>
          <w:spacing w:val="-2"/>
          <w:shd w:val="clear" w:color="auto" w:fill="FFFFFF"/>
        </w:rPr>
        <w:t xml:space="preserve"> r. </w:t>
      </w:r>
      <w:r>
        <w:rPr>
          <w:spacing w:val="-2"/>
          <w:shd w:val="clear" w:color="auto" w:fill="FFFFFF"/>
        </w:rPr>
        <w:t>u</w:t>
      </w:r>
      <w:r w:rsidRPr="008322BC">
        <w:rPr>
          <w:spacing w:val="-2"/>
          <w:shd w:val="clear" w:color="auto" w:fill="FFFFFF"/>
        </w:rPr>
        <w:t>dział dzieci do 18 roku życia w ogólnej liczbie wychowanków ins</w:t>
      </w:r>
      <w:r>
        <w:rPr>
          <w:spacing w:val="-2"/>
          <w:shd w:val="clear" w:color="auto" w:fill="FFFFFF"/>
        </w:rPr>
        <w:t xml:space="preserve">tytucjonalnej pieczy zastępczej </w:t>
      </w:r>
      <w:r w:rsidRPr="008322BC">
        <w:rPr>
          <w:spacing w:val="-2"/>
          <w:shd w:val="clear" w:color="auto" w:fill="FFFFFF"/>
        </w:rPr>
        <w:t xml:space="preserve">wyniósł </w:t>
      </w:r>
      <w:r w:rsidR="00EA0038">
        <w:rPr>
          <w:spacing w:val="-2"/>
          <w:shd w:val="clear" w:color="auto" w:fill="FFFFFF"/>
        </w:rPr>
        <w:t>94,8</w:t>
      </w:r>
      <w:r w:rsidRPr="008322BC">
        <w:rPr>
          <w:spacing w:val="-2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(wobec </w:t>
      </w:r>
      <w:r w:rsidR="00EA0038">
        <w:rPr>
          <w:spacing w:val="-2"/>
          <w:shd w:val="clear" w:color="auto" w:fill="FFFFFF"/>
        </w:rPr>
        <w:t>93,1</w:t>
      </w:r>
      <w:r>
        <w:rPr>
          <w:spacing w:val="-2"/>
          <w:shd w:val="clear" w:color="auto" w:fill="FFFFFF"/>
        </w:rPr>
        <w:t>% w 202</w:t>
      </w:r>
      <w:r w:rsidR="00EA0038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r.), w tym najwięcej było dzieci w wieku </w:t>
      </w:r>
      <w:r>
        <w:rPr>
          <w:spacing w:val="-2"/>
          <w:shd w:val="clear" w:color="auto" w:fill="FFFFFF"/>
        </w:rPr>
        <w:br/>
        <w:t>14-17 lat (</w:t>
      </w:r>
      <w:r w:rsidR="00EA0038">
        <w:rPr>
          <w:spacing w:val="-2"/>
          <w:shd w:val="clear" w:color="auto" w:fill="FFFFFF"/>
        </w:rPr>
        <w:t>42,0</w:t>
      </w:r>
      <w:r>
        <w:rPr>
          <w:spacing w:val="-2"/>
          <w:shd w:val="clear" w:color="auto" w:fill="FFFFFF"/>
        </w:rPr>
        <w:t>% ogółu wychowanków wobec 41,</w:t>
      </w:r>
      <w:r w:rsidR="00EA0038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>% w 202</w:t>
      </w:r>
      <w:r w:rsidR="00EA0038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r.). Wśród wychowanków placówek opiekuńczo-wychowawczych był</w:t>
      </w:r>
      <w:r w:rsidR="00EA0038">
        <w:rPr>
          <w:spacing w:val="-2"/>
          <w:shd w:val="clear" w:color="auto" w:fill="FFFFFF"/>
        </w:rPr>
        <w:t>y</w:t>
      </w:r>
      <w:r>
        <w:rPr>
          <w:spacing w:val="-2"/>
          <w:shd w:val="clear" w:color="auto" w:fill="FFFFFF"/>
        </w:rPr>
        <w:t xml:space="preserve"> 10</w:t>
      </w:r>
      <w:r w:rsidR="00EA0038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dzieci </w:t>
      </w:r>
      <w:r w:rsidRPr="008322BC">
        <w:rPr>
          <w:spacing w:val="-2"/>
          <w:shd w:val="clear" w:color="auto" w:fill="FFFFFF"/>
        </w:rPr>
        <w:t>niepełnosprawn</w:t>
      </w:r>
      <w:r w:rsidR="00EA0038">
        <w:rPr>
          <w:spacing w:val="-2"/>
          <w:shd w:val="clear" w:color="auto" w:fill="FFFFFF"/>
        </w:rPr>
        <w:t>e</w:t>
      </w:r>
      <w:r w:rsidRPr="008322BC">
        <w:rPr>
          <w:spacing w:val="-2"/>
          <w:shd w:val="clear" w:color="auto" w:fill="FFFFFF"/>
        </w:rPr>
        <w:t xml:space="preserve">, </w:t>
      </w:r>
      <w:r>
        <w:rPr>
          <w:spacing w:val="-2"/>
          <w:shd w:val="clear" w:color="auto" w:fill="FFFFFF"/>
        </w:rPr>
        <w:t>13</w:t>
      </w:r>
      <w:r w:rsidR="00EA0038">
        <w:rPr>
          <w:spacing w:val="-2"/>
          <w:shd w:val="clear" w:color="auto" w:fill="FFFFFF"/>
        </w:rPr>
        <w:t>9</w:t>
      </w:r>
      <w:r>
        <w:rPr>
          <w:spacing w:val="-2"/>
          <w:shd w:val="clear" w:color="auto" w:fill="FFFFFF"/>
        </w:rPr>
        <w:t xml:space="preserve"> chorujących przewlekle, 3</w:t>
      </w:r>
      <w:r w:rsidR="00EA0038">
        <w:rPr>
          <w:spacing w:val="-2"/>
          <w:shd w:val="clear" w:color="auto" w:fill="FFFFFF"/>
        </w:rPr>
        <w:t>21</w:t>
      </w:r>
      <w:r>
        <w:rPr>
          <w:spacing w:val="-2"/>
          <w:shd w:val="clear" w:color="auto" w:fill="FFFFFF"/>
        </w:rPr>
        <w:t xml:space="preserve"> sierot lub półsierot oraz </w:t>
      </w:r>
      <w:r w:rsidR="00EA0038">
        <w:rPr>
          <w:spacing w:val="-2"/>
          <w:shd w:val="clear" w:color="auto" w:fill="FFFFFF"/>
        </w:rPr>
        <w:t>5</w:t>
      </w:r>
      <w:r>
        <w:rPr>
          <w:spacing w:val="-2"/>
          <w:shd w:val="clear" w:color="auto" w:fill="FFFFFF"/>
        </w:rPr>
        <w:t xml:space="preserve"> małoletnich matek, przed rokiem odpowiednio: </w:t>
      </w:r>
      <w:r w:rsidR="00EA0038">
        <w:rPr>
          <w:spacing w:val="-2"/>
          <w:shd w:val="clear" w:color="auto" w:fill="FFFFFF"/>
        </w:rPr>
        <w:t>102</w:t>
      </w:r>
      <w:r>
        <w:rPr>
          <w:spacing w:val="-2"/>
          <w:shd w:val="clear" w:color="auto" w:fill="FFFFFF"/>
        </w:rPr>
        <w:t>, 1</w:t>
      </w:r>
      <w:r w:rsidR="00EA0038">
        <w:rPr>
          <w:spacing w:val="-2"/>
          <w:shd w:val="clear" w:color="auto" w:fill="FFFFFF"/>
        </w:rPr>
        <w:t>30</w:t>
      </w:r>
      <w:r>
        <w:rPr>
          <w:spacing w:val="-2"/>
          <w:shd w:val="clear" w:color="auto" w:fill="FFFFFF"/>
        </w:rPr>
        <w:t>, 3</w:t>
      </w:r>
      <w:r w:rsidR="00EA0038">
        <w:rPr>
          <w:spacing w:val="-2"/>
          <w:shd w:val="clear" w:color="auto" w:fill="FFFFFF"/>
        </w:rPr>
        <w:t xml:space="preserve">30 </w:t>
      </w:r>
      <w:r>
        <w:rPr>
          <w:spacing w:val="-2"/>
          <w:shd w:val="clear" w:color="auto" w:fill="FFFFFF"/>
        </w:rPr>
        <w:t xml:space="preserve">i </w:t>
      </w:r>
      <w:r w:rsidR="00EA0038">
        <w:rPr>
          <w:spacing w:val="-2"/>
          <w:shd w:val="clear" w:color="auto" w:fill="FFFFFF"/>
        </w:rPr>
        <w:t>9</w:t>
      </w:r>
      <w:r>
        <w:rPr>
          <w:spacing w:val="-2"/>
          <w:shd w:val="clear" w:color="auto" w:fill="FFFFFF"/>
        </w:rPr>
        <w:t>.</w:t>
      </w:r>
    </w:p>
    <w:p w:rsidR="00D23225" w:rsidRDefault="00A77F3F" w:rsidP="00A77F3F">
      <w:pPr>
        <w:rPr>
          <w:spacing w:val="-2"/>
          <w:shd w:val="clear" w:color="auto" w:fill="FFFFFF"/>
        </w:rPr>
      </w:pPr>
      <w:r w:rsidRPr="006F1349">
        <w:rPr>
          <w:spacing w:val="-4"/>
          <w:shd w:val="clear" w:color="auto" w:fill="FFFFFF"/>
        </w:rPr>
        <w:t>W 20</w:t>
      </w:r>
      <w:r>
        <w:rPr>
          <w:spacing w:val="-4"/>
          <w:shd w:val="clear" w:color="auto" w:fill="FFFFFF"/>
        </w:rPr>
        <w:t>2</w:t>
      </w:r>
      <w:r w:rsidR="00EA0038">
        <w:rPr>
          <w:spacing w:val="-4"/>
          <w:shd w:val="clear" w:color="auto" w:fill="FFFFFF"/>
        </w:rPr>
        <w:t>2</w:t>
      </w:r>
      <w:r w:rsidRPr="006F1349">
        <w:rPr>
          <w:spacing w:val="-4"/>
          <w:shd w:val="clear" w:color="auto" w:fill="FFFFFF"/>
        </w:rPr>
        <w:t xml:space="preserve"> r. placówki opiekuńczo-wychowawcze opuściło </w:t>
      </w:r>
      <w:r>
        <w:rPr>
          <w:spacing w:val="-4"/>
          <w:shd w:val="clear" w:color="auto" w:fill="FFFFFF"/>
        </w:rPr>
        <w:t>7</w:t>
      </w:r>
      <w:r w:rsidR="00EA0038">
        <w:rPr>
          <w:spacing w:val="-4"/>
          <w:shd w:val="clear" w:color="auto" w:fill="FFFFFF"/>
        </w:rPr>
        <w:t>10</w:t>
      </w:r>
      <w:r w:rsidRPr="006F1349">
        <w:rPr>
          <w:spacing w:val="-4"/>
          <w:shd w:val="clear" w:color="auto" w:fill="FFFFFF"/>
        </w:rPr>
        <w:t xml:space="preserve"> dzieci w wieku do 18 roku życia (</w:t>
      </w:r>
      <w:r w:rsidR="00EA0038">
        <w:rPr>
          <w:spacing w:val="-4"/>
          <w:shd w:val="clear" w:color="auto" w:fill="FFFFFF"/>
        </w:rPr>
        <w:t>mniej</w:t>
      </w:r>
      <w:r>
        <w:rPr>
          <w:spacing w:val="-4"/>
          <w:shd w:val="clear" w:color="auto" w:fill="FFFFFF"/>
        </w:rPr>
        <w:br/>
      </w:r>
      <w:r w:rsidRPr="006F1349">
        <w:rPr>
          <w:spacing w:val="-4"/>
          <w:shd w:val="clear" w:color="auto" w:fill="FFFFFF"/>
        </w:rPr>
        <w:t xml:space="preserve">o </w:t>
      </w:r>
      <w:r w:rsidR="00EA0038">
        <w:rPr>
          <w:spacing w:val="-4"/>
          <w:shd w:val="clear" w:color="auto" w:fill="FFFFFF"/>
        </w:rPr>
        <w:t>6,8</w:t>
      </w:r>
      <w:r>
        <w:rPr>
          <w:spacing w:val="-4"/>
          <w:shd w:val="clear" w:color="auto" w:fill="FFFFFF"/>
        </w:rPr>
        <w:t>% niż rok wcześniej) oraz 22</w:t>
      </w:r>
      <w:r w:rsidR="00EA0038">
        <w:rPr>
          <w:spacing w:val="-4"/>
          <w:shd w:val="clear" w:color="auto" w:fill="FFFFFF"/>
        </w:rPr>
        <w:t>3</w:t>
      </w:r>
      <w:r w:rsidRPr="006F1349">
        <w:rPr>
          <w:spacing w:val="-4"/>
          <w:shd w:val="clear" w:color="auto" w:fill="FFFFFF"/>
        </w:rPr>
        <w:t xml:space="preserve"> dzieci w wieku 18 lat i więcej (o </w:t>
      </w:r>
      <w:r w:rsidR="00EA0038">
        <w:rPr>
          <w:spacing w:val="-4"/>
          <w:shd w:val="clear" w:color="auto" w:fill="FFFFFF"/>
        </w:rPr>
        <w:t>2,2</w:t>
      </w:r>
      <w:r w:rsidRPr="006F1349">
        <w:rPr>
          <w:spacing w:val="-4"/>
          <w:shd w:val="clear" w:color="auto" w:fill="FFFFFF"/>
        </w:rPr>
        <w:t xml:space="preserve">% </w:t>
      </w:r>
      <w:r>
        <w:rPr>
          <w:spacing w:val="-4"/>
          <w:shd w:val="clear" w:color="auto" w:fill="FFFFFF"/>
        </w:rPr>
        <w:t>mniej</w:t>
      </w:r>
      <w:r w:rsidRPr="006F1349">
        <w:rPr>
          <w:spacing w:val="-4"/>
          <w:shd w:val="clear" w:color="auto" w:fill="FFFFFF"/>
        </w:rPr>
        <w:t xml:space="preserve"> niż w 20</w:t>
      </w:r>
      <w:r>
        <w:rPr>
          <w:spacing w:val="-4"/>
          <w:shd w:val="clear" w:color="auto" w:fill="FFFFFF"/>
        </w:rPr>
        <w:t>2</w:t>
      </w:r>
      <w:r w:rsidR="00EA0038">
        <w:rPr>
          <w:spacing w:val="-4"/>
          <w:shd w:val="clear" w:color="auto" w:fill="FFFFFF"/>
        </w:rPr>
        <w:t>1</w:t>
      </w:r>
      <w:r w:rsidRPr="006F1349">
        <w:rPr>
          <w:spacing w:val="-4"/>
          <w:shd w:val="clear" w:color="auto" w:fill="FFFFFF"/>
        </w:rPr>
        <w:t xml:space="preserve"> r.).</w:t>
      </w:r>
      <w:r>
        <w:rPr>
          <w:spacing w:val="-4"/>
          <w:shd w:val="clear" w:color="auto" w:fill="FFFFFF"/>
        </w:rPr>
        <w:t xml:space="preserve"> Wśród osób niepełnoletnich, </w:t>
      </w:r>
      <w:r w:rsidRPr="008322BC">
        <w:rPr>
          <w:spacing w:val="-2"/>
          <w:shd w:val="clear" w:color="auto" w:fill="FFFFFF"/>
        </w:rPr>
        <w:t>najczęstszą przyczyną, dla której podopieczni opuszczali placówki</w:t>
      </w:r>
      <w:r>
        <w:rPr>
          <w:spacing w:val="-2"/>
          <w:shd w:val="clear" w:color="auto" w:fill="FFFFFF"/>
        </w:rPr>
        <w:t>,</w:t>
      </w:r>
      <w:r w:rsidRPr="008322BC">
        <w:rPr>
          <w:spacing w:val="-2"/>
          <w:shd w:val="clear" w:color="auto" w:fill="FFFFFF"/>
        </w:rPr>
        <w:t xml:space="preserve"> był powrót na stałe do</w:t>
      </w:r>
      <w:r>
        <w:rPr>
          <w:spacing w:val="-4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rodziny naturalnej (2</w:t>
      </w:r>
      <w:r w:rsidR="00EA0038">
        <w:rPr>
          <w:spacing w:val="-2"/>
          <w:shd w:val="clear" w:color="auto" w:fill="FFFFFF"/>
        </w:rPr>
        <w:t>80</w:t>
      </w:r>
      <w:r>
        <w:rPr>
          <w:spacing w:val="-2"/>
          <w:shd w:val="clear" w:color="auto" w:fill="FFFFFF"/>
        </w:rPr>
        <w:t xml:space="preserve"> dzieci), a w przypadku osób pełnoletnich – usamodzielnienie z powodu założenia własnej działalności (1</w:t>
      </w:r>
      <w:r w:rsidR="00EA0038">
        <w:rPr>
          <w:spacing w:val="-2"/>
          <w:shd w:val="clear" w:color="auto" w:fill="FFFFFF"/>
        </w:rPr>
        <w:t>15</w:t>
      </w:r>
      <w:r>
        <w:rPr>
          <w:spacing w:val="-2"/>
          <w:shd w:val="clear" w:color="auto" w:fill="FFFFFF"/>
        </w:rPr>
        <w:t xml:space="preserve"> osób).</w:t>
      </w:r>
    </w:p>
    <w:p w:rsidR="00D23225" w:rsidRDefault="00D23225" w:rsidP="00EE21A7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Placówki wsparcia dziennego</w:t>
      </w:r>
    </w:p>
    <w:p w:rsidR="0047224F" w:rsidRPr="004F481D" w:rsidRDefault="00D23225" w:rsidP="00D23225">
      <w:pPr>
        <w:rPr>
          <w:shd w:val="clear" w:color="auto" w:fill="FFFFFF"/>
        </w:rPr>
      </w:pPr>
      <w:r w:rsidRPr="004F481D">
        <w:rPr>
          <w:shd w:val="clear" w:color="auto" w:fill="FFFFFF"/>
        </w:rPr>
        <w:t>W zakresie pomocy w opiece i wychowaniu dzieci z ro</w:t>
      </w:r>
      <w:r>
        <w:rPr>
          <w:shd w:val="clear" w:color="auto" w:fill="FFFFFF"/>
        </w:rPr>
        <w:t>dzin przeżywających trudności w </w:t>
      </w:r>
      <w:r w:rsidRPr="004F481D">
        <w:rPr>
          <w:shd w:val="clear" w:color="auto" w:fill="FFFFFF"/>
        </w:rPr>
        <w:t xml:space="preserve">wypełnianiu funkcji opiekuńczo-wychowawczych wparcie udzielane jest przez placówki wsparcia dziennego. Niniejsze placówki m.in. organizują zajęcia: socjoterapeutyczne, terapeutyczne, korekcyjne, kompensacyjne oraz logopedyczne, realizują indywidualne programy korekcyjne, </w:t>
      </w:r>
      <w:proofErr w:type="spellStart"/>
      <w:r w:rsidRPr="004F481D">
        <w:rPr>
          <w:shd w:val="clear" w:color="auto" w:fill="FFFFFF"/>
        </w:rPr>
        <w:t>psychokorekcyjne</w:t>
      </w:r>
      <w:proofErr w:type="spellEnd"/>
      <w:r w:rsidRPr="004F481D">
        <w:rPr>
          <w:shd w:val="clear" w:color="auto" w:fill="FFFFFF"/>
        </w:rPr>
        <w:t xml:space="preserve"> lub psychoprofilaktyczne, prowadzą terapię pedagogiczną, psychologiczną i socjoterapię, zapewnia</w:t>
      </w:r>
      <w:r>
        <w:rPr>
          <w:shd w:val="clear" w:color="auto" w:fill="FFFFFF"/>
        </w:rPr>
        <w:t>ją opiekę i wychowanie, pomoc w </w:t>
      </w:r>
      <w:r w:rsidRPr="004F481D">
        <w:rPr>
          <w:shd w:val="clear" w:color="auto" w:fill="FFFFFF"/>
        </w:rPr>
        <w:t>nauce, organizację czasu wolnego, zabawę i zajęcia sportowe oraz rozwój zainteresowań.</w:t>
      </w:r>
    </w:p>
    <w:p w:rsidR="00533EFF" w:rsidRDefault="0047224F" w:rsidP="00464B96">
      <w:pPr>
        <w:rPr>
          <w:b/>
        </w:rPr>
      </w:pPr>
      <w:r w:rsidRPr="00D23225">
        <w:rPr>
          <w:b/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09123043" wp14:editId="19D24199">
                <wp:simplePos x="0" y="0"/>
                <wp:positionH relativeFrom="margin">
                  <wp:align>left</wp:align>
                </wp:positionH>
                <wp:positionV relativeFrom="paragraph">
                  <wp:posOffset>5542</wp:posOffset>
                </wp:positionV>
                <wp:extent cx="2172970" cy="1165860"/>
                <wp:effectExtent l="0" t="0" r="0" b="0"/>
                <wp:wrapSquare wrapText="bothSides"/>
                <wp:docPr id="46" name="Pole tekstowe 2" descr="Wzrost o 17,9% liczby korzystających z placówek wsparcia dziennego w 2022 roku w porównaniu do 2021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6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225" w:rsidRPr="00BC1507" w:rsidRDefault="00A77F3F" w:rsidP="0052523A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23225"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D23225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47224F" w:rsidRPr="0052523A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17,9</w:t>
                            </w:r>
                            <w:r w:rsidR="00D23225" w:rsidRPr="0052523A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D23225" w:rsidRPr="00074DD8" w:rsidRDefault="00D23225" w:rsidP="00D23225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</w:t>
                            </w:r>
                            <w:r w:rsidR="00A77F3F">
                              <w:t>wzrostu</w:t>
                            </w:r>
                            <w:r>
                              <w:t xml:space="preserve"> liczby korzystających z placówek </w:t>
                            </w:r>
                            <w:r>
                              <w:br/>
                              <w:t>wsparcia dziennego r/r</w:t>
                            </w:r>
                          </w:p>
                          <w:p w:rsidR="00D23225" w:rsidRPr="00533EFF" w:rsidRDefault="00D23225" w:rsidP="00D23225">
                            <w:pPr>
                              <w:pStyle w:val="tekstnaniebieskimtle"/>
                              <w:spacing w:before="16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23043" id="_x0000_s1036" alt="Wzrost o 17,9% liczby korzystających z placówek wsparcia dziennego w 2022 roku w porównaniu do 2021 roku" style="position:absolute;margin-left:0;margin-top:.45pt;width:171.1pt;height:91.8pt;z-index:251768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" fillcolor="#001d77" stroked="f">
                <v:stroke joinstyle="miter"/>
                <v:textbox>
                  <w:txbxContent>
                    <w:p w:rsidR="00D23225" w:rsidRPr="00BC1507" w:rsidRDefault="00A77F3F" w:rsidP="0052523A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23225"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D23225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47224F" w:rsidRPr="0052523A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17,9</w:t>
                      </w:r>
                      <w:r w:rsidR="00D23225" w:rsidRPr="0052523A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:rsidR="00D23225" w:rsidRPr="00074DD8" w:rsidRDefault="00D23225" w:rsidP="00D23225">
                      <w:pPr>
                        <w:pStyle w:val="tekstnaniebieskimtle"/>
                        <w:spacing w:before="12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</w:t>
                      </w:r>
                      <w:r w:rsidR="00A77F3F">
                        <w:t>wzrostu</w:t>
                      </w:r>
                      <w:r>
                        <w:t xml:space="preserve"> liczby korzystających z placówek </w:t>
                      </w:r>
                      <w:r>
                        <w:br/>
                        <w:t>wsparcia dziennego r/r</w:t>
                      </w:r>
                    </w:p>
                    <w:p w:rsidR="00D23225" w:rsidRPr="00533EFF" w:rsidRDefault="00D23225" w:rsidP="00D23225">
                      <w:pPr>
                        <w:pStyle w:val="tekstnaniebieskimtle"/>
                        <w:spacing w:before="160"/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7F3F" w:rsidRPr="00D23225">
        <w:rPr>
          <w:b/>
        </w:rPr>
        <w:t>Wed</w:t>
      </w:r>
      <w:r w:rsidR="00A77F3F">
        <w:rPr>
          <w:b/>
        </w:rPr>
        <w:t>ług stanu w dniu 31 grudnia 202</w:t>
      </w:r>
      <w:r>
        <w:rPr>
          <w:b/>
        </w:rPr>
        <w:t>2</w:t>
      </w:r>
      <w:r w:rsidR="00A77F3F" w:rsidRPr="00D23225">
        <w:rPr>
          <w:b/>
        </w:rPr>
        <w:t xml:space="preserve"> r. na terenie </w:t>
      </w:r>
      <w:r w:rsidR="00A77F3F">
        <w:rPr>
          <w:b/>
        </w:rPr>
        <w:t>woj. dolnośląskiego działało 1</w:t>
      </w:r>
      <w:r>
        <w:rPr>
          <w:b/>
        </w:rPr>
        <w:t>40</w:t>
      </w:r>
      <w:r w:rsidR="00A77F3F">
        <w:rPr>
          <w:b/>
        </w:rPr>
        <w:t xml:space="preserve"> pla</w:t>
      </w:r>
      <w:r w:rsidR="00A77F3F" w:rsidRPr="00D23225">
        <w:rPr>
          <w:b/>
        </w:rPr>
        <w:t xml:space="preserve">cówek wsparcia dziennego, tj. o </w:t>
      </w:r>
      <w:r>
        <w:rPr>
          <w:b/>
        </w:rPr>
        <w:t>11,1</w:t>
      </w:r>
      <w:r w:rsidR="00A77F3F" w:rsidRPr="00D23225">
        <w:rPr>
          <w:b/>
        </w:rPr>
        <w:t xml:space="preserve">% </w:t>
      </w:r>
      <w:r w:rsidR="00A77F3F">
        <w:rPr>
          <w:b/>
        </w:rPr>
        <w:t>więcej</w:t>
      </w:r>
      <w:r w:rsidR="00A77F3F" w:rsidRPr="00D23225">
        <w:rPr>
          <w:b/>
        </w:rPr>
        <w:t xml:space="preserve"> niż p</w:t>
      </w:r>
      <w:r w:rsidR="00A77F3F">
        <w:rPr>
          <w:b/>
        </w:rPr>
        <w:t xml:space="preserve">rzed rokiem. Dysponowały one </w:t>
      </w:r>
      <w:r>
        <w:rPr>
          <w:b/>
        </w:rPr>
        <w:t>4,1</w:t>
      </w:r>
      <w:r w:rsidR="00A77F3F">
        <w:rPr>
          <w:b/>
        </w:rPr>
        <w:t xml:space="preserve"> tys. miejsc (o </w:t>
      </w:r>
      <w:r>
        <w:rPr>
          <w:b/>
        </w:rPr>
        <w:t>3,9</w:t>
      </w:r>
      <w:r w:rsidR="00A77F3F" w:rsidRPr="00D23225">
        <w:rPr>
          <w:b/>
        </w:rPr>
        <w:t xml:space="preserve">% </w:t>
      </w:r>
      <w:r w:rsidR="00A77F3F">
        <w:rPr>
          <w:b/>
        </w:rPr>
        <w:t>więcej niż w 202</w:t>
      </w:r>
      <w:r>
        <w:rPr>
          <w:b/>
        </w:rPr>
        <w:t>1</w:t>
      </w:r>
      <w:r w:rsidR="00FB61A9">
        <w:rPr>
          <w:b/>
        </w:rPr>
        <w:t xml:space="preserve"> r.) i </w:t>
      </w:r>
      <w:r w:rsidR="00A77F3F">
        <w:rPr>
          <w:b/>
        </w:rPr>
        <w:t xml:space="preserve">skorzystało </w:t>
      </w:r>
      <w:r w:rsidR="00FB61A9">
        <w:rPr>
          <w:b/>
        </w:rPr>
        <w:t xml:space="preserve">z nich </w:t>
      </w:r>
      <w:r w:rsidR="00A77F3F">
        <w:rPr>
          <w:b/>
        </w:rPr>
        <w:t>3</w:t>
      </w:r>
      <w:r w:rsidR="00D63455">
        <w:rPr>
          <w:b/>
        </w:rPr>
        <w:t>,</w:t>
      </w:r>
      <w:r>
        <w:rPr>
          <w:b/>
        </w:rPr>
        <w:t>5</w:t>
      </w:r>
      <w:r w:rsidR="00A77F3F">
        <w:rPr>
          <w:b/>
        </w:rPr>
        <w:t xml:space="preserve"> tys. podopiecznych (tj. więcej </w:t>
      </w:r>
      <w:r w:rsidR="00A77F3F" w:rsidRPr="00D23225">
        <w:rPr>
          <w:b/>
        </w:rPr>
        <w:t xml:space="preserve">o </w:t>
      </w:r>
      <w:r>
        <w:rPr>
          <w:b/>
        </w:rPr>
        <w:t>17,9</w:t>
      </w:r>
      <w:r w:rsidR="00A77F3F" w:rsidRPr="00D23225">
        <w:rPr>
          <w:b/>
        </w:rPr>
        <w:t>% niż przed rokiem).</w:t>
      </w:r>
    </w:p>
    <w:p w:rsidR="0047224F" w:rsidRPr="00D23225" w:rsidRDefault="0047224F" w:rsidP="00464B96">
      <w:pPr>
        <w:rPr>
          <w:b/>
          <w:shd w:val="clear" w:color="auto" w:fill="FFFFFF"/>
        </w:rPr>
      </w:pPr>
    </w:p>
    <w:p w:rsidR="00A77F3F" w:rsidRPr="00DE1B3D" w:rsidRDefault="00A77F3F" w:rsidP="00A77F3F">
      <w:pPr>
        <w:rPr>
          <w:shd w:val="clear" w:color="auto" w:fill="FFFFFF"/>
        </w:rPr>
      </w:pPr>
      <w:r w:rsidRPr="00DE1B3D">
        <w:rPr>
          <w:shd w:val="clear" w:color="auto" w:fill="FFFFFF"/>
        </w:rPr>
        <w:t xml:space="preserve">W województwie </w:t>
      </w:r>
      <w:r>
        <w:rPr>
          <w:shd w:val="clear" w:color="auto" w:fill="FFFFFF"/>
        </w:rPr>
        <w:t xml:space="preserve">dolnośląskim </w:t>
      </w:r>
      <w:r w:rsidRPr="00DE1B3D">
        <w:rPr>
          <w:shd w:val="clear" w:color="auto" w:fill="FFFFFF"/>
        </w:rPr>
        <w:t>w końcu 20</w:t>
      </w:r>
      <w:r>
        <w:rPr>
          <w:shd w:val="clear" w:color="auto" w:fill="FFFFFF"/>
        </w:rPr>
        <w:t>2</w:t>
      </w:r>
      <w:r w:rsidR="0047224F">
        <w:rPr>
          <w:shd w:val="clear" w:color="auto" w:fill="FFFFFF"/>
        </w:rPr>
        <w:t>2</w:t>
      </w:r>
      <w:r w:rsidRPr="00DE1B3D">
        <w:rPr>
          <w:shd w:val="clear" w:color="auto" w:fill="FFFFFF"/>
        </w:rPr>
        <w:t xml:space="preserve"> r. działał</w:t>
      </w:r>
      <w:r>
        <w:rPr>
          <w:shd w:val="clear" w:color="auto" w:fill="FFFFFF"/>
        </w:rPr>
        <w:t>o</w:t>
      </w:r>
      <w:r w:rsidRPr="00DE1B3D">
        <w:rPr>
          <w:shd w:val="clear" w:color="auto" w:fill="FFFFFF"/>
        </w:rPr>
        <w:t xml:space="preserve"> 1</w:t>
      </w:r>
      <w:r w:rsidR="0047224F">
        <w:rPr>
          <w:shd w:val="clear" w:color="auto" w:fill="FFFFFF"/>
        </w:rPr>
        <w:t>40</w:t>
      </w:r>
      <w:r w:rsidRPr="00DE1B3D">
        <w:rPr>
          <w:shd w:val="clear" w:color="auto" w:fill="FFFFFF"/>
        </w:rPr>
        <w:t xml:space="preserve"> placów</w:t>
      </w:r>
      <w:r>
        <w:rPr>
          <w:shd w:val="clear" w:color="auto" w:fill="FFFFFF"/>
        </w:rPr>
        <w:t>ek wsparcia dziennego</w:t>
      </w:r>
      <w:r w:rsidRPr="00DE1B3D">
        <w:rPr>
          <w:shd w:val="clear" w:color="auto" w:fill="FFFFFF"/>
        </w:rPr>
        <w:t xml:space="preserve">. </w:t>
      </w:r>
      <w:r>
        <w:rPr>
          <w:shd w:val="clear" w:color="auto" w:fill="FFFFFF"/>
        </w:rPr>
        <w:br/>
        <w:t>W stosunku do 202</w:t>
      </w:r>
      <w:r w:rsidR="0047224F">
        <w:rPr>
          <w:shd w:val="clear" w:color="auto" w:fill="FFFFFF"/>
        </w:rPr>
        <w:t>1</w:t>
      </w:r>
      <w:r w:rsidRPr="00DE1B3D">
        <w:rPr>
          <w:shd w:val="clear" w:color="auto" w:fill="FFFFFF"/>
        </w:rPr>
        <w:t xml:space="preserve"> r. ich liczba </w:t>
      </w:r>
      <w:r>
        <w:rPr>
          <w:shd w:val="clear" w:color="auto" w:fill="FFFFFF"/>
        </w:rPr>
        <w:t xml:space="preserve">zwiększyła się o </w:t>
      </w:r>
      <w:r w:rsidR="0047224F">
        <w:rPr>
          <w:shd w:val="clear" w:color="auto" w:fill="FFFFFF"/>
        </w:rPr>
        <w:t>14</w:t>
      </w:r>
      <w:r>
        <w:rPr>
          <w:shd w:val="clear" w:color="auto" w:fill="FFFFFF"/>
        </w:rPr>
        <w:t xml:space="preserve"> jednostek</w:t>
      </w:r>
      <w:r w:rsidRPr="00DE1B3D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Najwięcej placówek tego typu zlokalizowanych było w </w:t>
      </w:r>
      <w:r w:rsidRPr="007028D8">
        <w:rPr>
          <w:shd w:val="clear" w:color="auto" w:fill="FFFFFF"/>
        </w:rPr>
        <w:t>powiecie</w:t>
      </w:r>
      <w:r>
        <w:rPr>
          <w:shd w:val="clear" w:color="auto" w:fill="FFFFFF"/>
        </w:rPr>
        <w:t xml:space="preserve"> wrocławskim (</w:t>
      </w:r>
      <w:r w:rsidR="0047224F">
        <w:rPr>
          <w:shd w:val="clear" w:color="auto" w:fill="FFFFFF"/>
        </w:rPr>
        <w:t>25</w:t>
      </w:r>
      <w:r>
        <w:rPr>
          <w:shd w:val="clear" w:color="auto" w:fill="FFFFFF"/>
        </w:rPr>
        <w:t xml:space="preserve">), </w:t>
      </w:r>
      <w:r w:rsidR="00101D1F">
        <w:rPr>
          <w:shd w:val="clear" w:color="auto" w:fill="FFFFFF"/>
        </w:rPr>
        <w:t>we</w:t>
      </w:r>
      <w:r>
        <w:rPr>
          <w:shd w:val="clear" w:color="auto" w:fill="FFFFFF"/>
        </w:rPr>
        <w:t xml:space="preserve"> Wrocławiu (1</w:t>
      </w:r>
      <w:r w:rsidR="0047224F">
        <w:rPr>
          <w:shd w:val="clear" w:color="auto" w:fill="FFFFFF"/>
        </w:rPr>
        <w:t>9</w:t>
      </w:r>
      <w:r w:rsidR="00101D1F">
        <w:rPr>
          <w:shd w:val="clear" w:color="auto" w:fill="FFFFFF"/>
        </w:rPr>
        <w:t>) i powiecie kłodzkim </w:t>
      </w:r>
      <w:r>
        <w:rPr>
          <w:shd w:val="clear" w:color="auto" w:fill="FFFFFF"/>
        </w:rPr>
        <w:t>(1</w:t>
      </w:r>
      <w:r w:rsidR="0047224F">
        <w:rPr>
          <w:shd w:val="clear" w:color="auto" w:fill="FFFFFF"/>
        </w:rPr>
        <w:t>6</w:t>
      </w:r>
      <w:r>
        <w:rPr>
          <w:shd w:val="clear" w:color="auto" w:fill="FFFFFF"/>
        </w:rPr>
        <w:t xml:space="preserve">). </w:t>
      </w:r>
      <w:r w:rsidRPr="00DE1B3D">
        <w:rPr>
          <w:shd w:val="clear" w:color="auto" w:fill="FFFFFF"/>
        </w:rPr>
        <w:t>Spośród wszystkich</w:t>
      </w:r>
      <w:r>
        <w:rPr>
          <w:shd w:val="clear" w:color="auto" w:fill="FFFFFF"/>
        </w:rPr>
        <w:t xml:space="preserve"> </w:t>
      </w:r>
      <w:r w:rsidRPr="00DE1B3D">
        <w:rPr>
          <w:shd w:val="clear" w:color="auto" w:fill="FFFFFF"/>
        </w:rPr>
        <w:t>placówek wsparcia dziennego najwięcej odnotowano p</w:t>
      </w:r>
      <w:r>
        <w:rPr>
          <w:shd w:val="clear" w:color="auto" w:fill="FFFFFF"/>
        </w:rPr>
        <w:t>lacówek typu opiekuńczego (</w:t>
      </w:r>
      <w:r w:rsidR="0047224F">
        <w:rPr>
          <w:shd w:val="clear" w:color="auto" w:fill="FFFFFF"/>
        </w:rPr>
        <w:t>107</w:t>
      </w:r>
      <w:r>
        <w:rPr>
          <w:shd w:val="clear" w:color="auto" w:fill="FFFFFF"/>
        </w:rPr>
        <w:t xml:space="preserve"> wobec 9</w:t>
      </w:r>
      <w:r w:rsidR="0047224F">
        <w:rPr>
          <w:shd w:val="clear" w:color="auto" w:fill="FFFFFF"/>
        </w:rPr>
        <w:t>7</w:t>
      </w:r>
      <w:r>
        <w:rPr>
          <w:shd w:val="clear" w:color="auto" w:fill="FFFFFF"/>
        </w:rPr>
        <w:t xml:space="preserve"> w końcu 202</w:t>
      </w:r>
      <w:r w:rsidR="0047224F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r.), z których blisko połowa (</w:t>
      </w:r>
      <w:r w:rsidR="0047224F">
        <w:rPr>
          <w:shd w:val="clear" w:color="auto" w:fill="FFFFFF"/>
        </w:rPr>
        <w:t>46,4</w:t>
      </w:r>
      <w:r w:rsidRPr="007028D8">
        <w:rPr>
          <w:shd w:val="clear" w:color="auto" w:fill="FFFFFF"/>
        </w:rPr>
        <w:t>%</w:t>
      </w:r>
      <w:r>
        <w:rPr>
          <w:shd w:val="clear" w:color="auto" w:fill="FFFFFF"/>
        </w:rPr>
        <w:t xml:space="preserve"> z nich) to placówki pracujące 5 dni w tygodniu.</w:t>
      </w:r>
    </w:p>
    <w:p w:rsidR="00A77F3F" w:rsidRDefault="00A77F3F" w:rsidP="00A77F3F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5D0F5E0F" wp14:editId="31985BB0">
                <wp:simplePos x="0" y="0"/>
                <wp:positionH relativeFrom="column">
                  <wp:posOffset>5211445</wp:posOffset>
                </wp:positionH>
                <wp:positionV relativeFrom="paragraph">
                  <wp:posOffset>277380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5" name="Pole tekstowe 25" descr="W 2022 r. liczba wychowan-ków placówek wsparcia dziennego w skali roku zwiększyła si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47224F">
                              <w:t>2</w:t>
                            </w:r>
                            <w:r>
                              <w:t xml:space="preserve"> r. liczba wychowanków placówek wsparcia dziennego w skali roku z</w:t>
                            </w:r>
                            <w:r w:rsidR="00D63455">
                              <w:t>większyła</w:t>
                            </w:r>
                            <w:r>
                              <w:t xml:space="preserve"> się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F5E0F" id="Pole tekstowe 25" o:spid="_x0000_s1038" type="#_x0000_t202" alt="W 2022 r. liczba wychowan-ków placówek wsparcia dziennego w skali roku zwiększyła się" style="position:absolute;margin-left:410.35pt;margin-top:21.85pt;width:135.85pt;height:82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>W 202</w:t>
                      </w:r>
                      <w:r w:rsidR="0047224F">
                        <w:t>2</w:t>
                      </w:r>
                      <w:r>
                        <w:t xml:space="preserve"> r. liczba wychowanków placówek wsparcia dziennego w skali roku z</w:t>
                      </w:r>
                      <w:r w:rsidR="00D63455">
                        <w:t>większyła</w:t>
                      </w:r>
                      <w:r>
                        <w:t xml:space="preserve"> się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E1B3D">
        <w:rPr>
          <w:shd w:val="clear" w:color="auto" w:fill="FFFFFF"/>
        </w:rPr>
        <w:t xml:space="preserve">Do dyspozycji podopiecznych </w:t>
      </w:r>
      <w:r>
        <w:rPr>
          <w:shd w:val="clear" w:color="auto" w:fill="FFFFFF"/>
        </w:rPr>
        <w:t>w końcu 202</w:t>
      </w:r>
      <w:r w:rsidR="0047224F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 </w:t>
      </w:r>
      <w:r w:rsidRPr="00DE1B3D">
        <w:rPr>
          <w:shd w:val="clear" w:color="auto" w:fill="FFFFFF"/>
        </w:rPr>
        <w:t xml:space="preserve">było </w:t>
      </w:r>
      <w:r w:rsidR="0047224F">
        <w:rPr>
          <w:shd w:val="clear" w:color="auto" w:fill="FFFFFF"/>
        </w:rPr>
        <w:t>4,1</w:t>
      </w:r>
      <w:r>
        <w:rPr>
          <w:shd w:val="clear" w:color="auto" w:fill="FFFFFF"/>
        </w:rPr>
        <w:t xml:space="preserve"> tys. miejsc (tj. więcej o </w:t>
      </w:r>
      <w:r w:rsidR="0047224F">
        <w:rPr>
          <w:shd w:val="clear" w:color="auto" w:fill="FFFFFF"/>
        </w:rPr>
        <w:t>153</w:t>
      </w:r>
      <w:r>
        <w:rPr>
          <w:shd w:val="clear" w:color="auto" w:fill="FFFFFF"/>
        </w:rPr>
        <w:t xml:space="preserve"> miejsc</w:t>
      </w:r>
      <w:r w:rsidR="00FB61A9">
        <w:rPr>
          <w:shd w:val="clear" w:color="auto" w:fill="FFFFFF"/>
        </w:rPr>
        <w:t>a</w:t>
      </w:r>
      <w:r>
        <w:rPr>
          <w:shd w:val="clear" w:color="auto" w:fill="FFFFFF"/>
        </w:rPr>
        <w:t xml:space="preserve"> niż przed rokiem</w:t>
      </w:r>
      <w:r w:rsidRPr="00DE1B3D">
        <w:rPr>
          <w:shd w:val="clear" w:color="auto" w:fill="FFFFFF"/>
        </w:rPr>
        <w:t xml:space="preserve">), z których </w:t>
      </w:r>
      <w:r>
        <w:rPr>
          <w:shd w:val="clear" w:color="auto" w:fill="FFFFFF"/>
        </w:rPr>
        <w:t>71,</w:t>
      </w:r>
      <w:r w:rsidR="0047224F">
        <w:rPr>
          <w:shd w:val="clear" w:color="auto" w:fill="FFFFFF"/>
        </w:rPr>
        <w:t>5</w:t>
      </w:r>
      <w:r w:rsidRPr="00DE1B3D">
        <w:rPr>
          <w:shd w:val="clear" w:color="auto" w:fill="FFFFFF"/>
        </w:rPr>
        <w:t xml:space="preserve">% </w:t>
      </w:r>
      <w:r>
        <w:rPr>
          <w:shd w:val="clear" w:color="auto" w:fill="FFFFFF"/>
        </w:rPr>
        <w:t>(w końcu 202</w:t>
      </w:r>
      <w:r w:rsidR="0047224F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 – </w:t>
      </w:r>
      <w:r w:rsidR="0047224F">
        <w:rPr>
          <w:shd w:val="clear" w:color="auto" w:fill="FFFFFF"/>
        </w:rPr>
        <w:t>71,3</w:t>
      </w:r>
      <w:r>
        <w:rPr>
          <w:shd w:val="clear" w:color="auto" w:fill="FFFFFF"/>
        </w:rPr>
        <w:t xml:space="preserve">%) </w:t>
      </w:r>
      <w:r w:rsidRPr="00DE1B3D">
        <w:rPr>
          <w:shd w:val="clear" w:color="auto" w:fill="FFFFFF"/>
        </w:rPr>
        <w:t xml:space="preserve">oferowały placówki </w:t>
      </w:r>
      <w:r>
        <w:rPr>
          <w:shd w:val="clear" w:color="auto" w:fill="FFFFFF"/>
        </w:rPr>
        <w:t>opiekuńcze</w:t>
      </w:r>
      <w:r w:rsidRPr="00DE1B3D">
        <w:rPr>
          <w:shd w:val="clear" w:color="auto" w:fill="FFFFFF"/>
        </w:rPr>
        <w:t>.</w:t>
      </w:r>
      <w:r w:rsidRPr="006B378E">
        <w:rPr>
          <w:b/>
          <w:noProof/>
          <w:spacing w:val="-2"/>
          <w:szCs w:val="19"/>
          <w:lang w:eastAsia="pl-PL"/>
        </w:rPr>
        <w:t xml:space="preserve"> </w:t>
      </w:r>
    </w:p>
    <w:p w:rsidR="00A77F3F" w:rsidRPr="00B41E27" w:rsidRDefault="00A77F3F" w:rsidP="00A77F3F">
      <w:pPr>
        <w:rPr>
          <w:shd w:val="clear" w:color="auto" w:fill="FFFFFF"/>
        </w:rPr>
      </w:pPr>
      <w:r w:rsidRPr="00B41E27">
        <w:rPr>
          <w:shd w:val="clear" w:color="auto" w:fill="FFFFFF"/>
        </w:rPr>
        <w:t xml:space="preserve">W </w:t>
      </w:r>
      <w:r w:rsidR="0047224F">
        <w:rPr>
          <w:shd w:val="clear" w:color="auto" w:fill="FFFFFF"/>
        </w:rPr>
        <w:t xml:space="preserve">końcu </w:t>
      </w:r>
      <w:r w:rsidRPr="00B41E27">
        <w:rPr>
          <w:shd w:val="clear" w:color="auto" w:fill="FFFFFF"/>
        </w:rPr>
        <w:t>20</w:t>
      </w:r>
      <w:r>
        <w:rPr>
          <w:shd w:val="clear" w:color="auto" w:fill="FFFFFF"/>
        </w:rPr>
        <w:t>2</w:t>
      </w:r>
      <w:r w:rsidR="0047224F">
        <w:rPr>
          <w:shd w:val="clear" w:color="auto" w:fill="FFFFFF"/>
        </w:rPr>
        <w:t>2</w:t>
      </w:r>
      <w:r w:rsidRPr="00B41E27">
        <w:rPr>
          <w:shd w:val="clear" w:color="auto" w:fill="FFFFFF"/>
        </w:rPr>
        <w:t xml:space="preserve"> r. z placówek wsparcia dziennego działających na terenie województwa dolnośląskiego skorzystało łącznie </w:t>
      </w:r>
      <w:r w:rsidR="00D63455">
        <w:rPr>
          <w:shd w:val="clear" w:color="auto" w:fill="FFFFFF"/>
        </w:rPr>
        <w:t>3,</w:t>
      </w:r>
      <w:r w:rsidR="0047224F">
        <w:rPr>
          <w:shd w:val="clear" w:color="auto" w:fill="FFFFFF"/>
        </w:rPr>
        <w:t>5</w:t>
      </w:r>
      <w:r w:rsidRPr="00B41E27">
        <w:rPr>
          <w:shd w:val="clear" w:color="auto" w:fill="FFFFFF"/>
        </w:rPr>
        <w:t xml:space="preserve"> tys. dzieci i młodzieży. W skali roku liczba wychowanków z</w:t>
      </w:r>
      <w:r w:rsidR="00D63455">
        <w:rPr>
          <w:shd w:val="clear" w:color="auto" w:fill="FFFFFF"/>
        </w:rPr>
        <w:t>większyła</w:t>
      </w:r>
      <w:r w:rsidRPr="00B41E27">
        <w:rPr>
          <w:shd w:val="clear" w:color="auto" w:fill="FFFFFF"/>
        </w:rPr>
        <w:t xml:space="preserve"> się o </w:t>
      </w:r>
      <w:r w:rsidR="0047224F">
        <w:rPr>
          <w:shd w:val="clear" w:color="auto" w:fill="FFFFFF"/>
        </w:rPr>
        <w:t>536</w:t>
      </w:r>
      <w:r w:rsidRPr="00B41E27">
        <w:rPr>
          <w:shd w:val="clear" w:color="auto" w:fill="FFFFFF"/>
        </w:rPr>
        <w:t xml:space="preserve"> os</w:t>
      </w:r>
      <w:r w:rsidR="0047224F">
        <w:rPr>
          <w:shd w:val="clear" w:color="auto" w:fill="FFFFFF"/>
        </w:rPr>
        <w:t>ób</w:t>
      </w:r>
      <w:r w:rsidRPr="00B41E27">
        <w:rPr>
          <w:shd w:val="clear" w:color="auto" w:fill="FFFFFF"/>
        </w:rPr>
        <w:t>. Najliczniejszą grupę p</w:t>
      </w:r>
      <w:r>
        <w:rPr>
          <w:shd w:val="clear" w:color="auto" w:fill="FFFFFF"/>
        </w:rPr>
        <w:t>odopiecznych, podobnie jak w 202</w:t>
      </w:r>
      <w:r w:rsidR="0047224F">
        <w:rPr>
          <w:shd w:val="clear" w:color="auto" w:fill="FFFFFF"/>
        </w:rPr>
        <w:t>1</w:t>
      </w:r>
      <w:r w:rsidRPr="00B41E27">
        <w:rPr>
          <w:shd w:val="clear" w:color="auto" w:fill="FFFFFF"/>
        </w:rPr>
        <w:t xml:space="preserve"> r. stanowili </w:t>
      </w:r>
      <w:r w:rsidRPr="00D63455">
        <w:rPr>
          <w:spacing w:val="-2"/>
          <w:shd w:val="clear" w:color="auto" w:fill="FFFFFF"/>
        </w:rPr>
        <w:t>korzystający z placówek typu opiekuńczego. W 202</w:t>
      </w:r>
      <w:r w:rsidR="0047224F">
        <w:rPr>
          <w:spacing w:val="-2"/>
          <w:shd w:val="clear" w:color="auto" w:fill="FFFFFF"/>
        </w:rPr>
        <w:t>2</w:t>
      </w:r>
      <w:r w:rsidRPr="00D63455">
        <w:rPr>
          <w:spacing w:val="-2"/>
          <w:shd w:val="clear" w:color="auto" w:fill="FFFFFF"/>
        </w:rPr>
        <w:t xml:space="preserve"> r. udział wychowanków placówek opiekuńczych wynosił </w:t>
      </w:r>
      <w:r w:rsidR="0047224F">
        <w:rPr>
          <w:spacing w:val="-2"/>
          <w:shd w:val="clear" w:color="auto" w:fill="FFFFFF"/>
        </w:rPr>
        <w:t>62,6</w:t>
      </w:r>
      <w:r w:rsidRPr="00D63455">
        <w:rPr>
          <w:spacing w:val="-2"/>
          <w:shd w:val="clear" w:color="auto" w:fill="FFFFFF"/>
        </w:rPr>
        <w:t>% ogółu korzystających i był niższy od notowanego w 202</w:t>
      </w:r>
      <w:r w:rsidR="0047224F">
        <w:rPr>
          <w:spacing w:val="-2"/>
          <w:shd w:val="clear" w:color="auto" w:fill="FFFFFF"/>
        </w:rPr>
        <w:t>1</w:t>
      </w:r>
      <w:r w:rsidRPr="00D63455">
        <w:rPr>
          <w:spacing w:val="-2"/>
          <w:shd w:val="clear" w:color="auto" w:fill="FFFFFF"/>
        </w:rPr>
        <w:t xml:space="preserve"> r. o </w:t>
      </w:r>
      <w:r w:rsidR="0047224F">
        <w:rPr>
          <w:spacing w:val="-2"/>
          <w:shd w:val="clear" w:color="auto" w:fill="FFFFFF"/>
        </w:rPr>
        <w:t>4,2</w:t>
      </w:r>
      <w:r w:rsidRPr="00D63455">
        <w:rPr>
          <w:spacing w:val="-2"/>
          <w:shd w:val="clear" w:color="auto" w:fill="FFFFFF"/>
        </w:rPr>
        <w:t> p. proc.</w:t>
      </w:r>
    </w:p>
    <w:p w:rsidR="00D23225" w:rsidRPr="00E52798" w:rsidRDefault="00A77F3F" w:rsidP="00D23225">
      <w:pPr>
        <w:rPr>
          <w:shd w:val="clear" w:color="auto" w:fill="FFFFFF"/>
        </w:rPr>
      </w:pPr>
      <w:r w:rsidRPr="00E52798">
        <w:rPr>
          <w:shd w:val="clear" w:color="auto" w:fill="FFFFFF"/>
        </w:rPr>
        <w:t xml:space="preserve">Podobnie, jak z placówek opiekuńczo-wychowawczych, tak i z placówek wsparcia dziennego korzystają </w:t>
      </w:r>
      <w:r w:rsidR="00101D1F">
        <w:rPr>
          <w:shd w:val="clear" w:color="auto" w:fill="FFFFFF"/>
        </w:rPr>
        <w:t xml:space="preserve">także </w:t>
      </w:r>
      <w:r w:rsidRPr="00E52798">
        <w:rPr>
          <w:shd w:val="clear" w:color="auto" w:fill="FFFFFF"/>
        </w:rPr>
        <w:t xml:space="preserve">osoby </w:t>
      </w:r>
      <w:r w:rsidR="00101D1F">
        <w:rPr>
          <w:shd w:val="clear" w:color="auto" w:fill="FFFFFF"/>
        </w:rPr>
        <w:t xml:space="preserve">z </w:t>
      </w:r>
      <w:r w:rsidRPr="00E52798">
        <w:rPr>
          <w:shd w:val="clear" w:color="auto" w:fill="FFFFFF"/>
        </w:rPr>
        <w:t>niepełnosprawn</w:t>
      </w:r>
      <w:r w:rsidR="00101D1F">
        <w:rPr>
          <w:shd w:val="clear" w:color="auto" w:fill="FFFFFF"/>
        </w:rPr>
        <w:t>ością</w:t>
      </w:r>
      <w:r w:rsidRPr="00E52798">
        <w:rPr>
          <w:shd w:val="clear" w:color="auto" w:fill="FFFFFF"/>
        </w:rPr>
        <w:t>. Według stanu na koniec 20</w:t>
      </w:r>
      <w:r>
        <w:rPr>
          <w:shd w:val="clear" w:color="auto" w:fill="FFFFFF"/>
        </w:rPr>
        <w:t>2</w:t>
      </w:r>
      <w:r w:rsidR="0047224F">
        <w:rPr>
          <w:shd w:val="clear" w:color="auto" w:fill="FFFFFF"/>
        </w:rPr>
        <w:t>2</w:t>
      </w:r>
      <w:r w:rsidRPr="00E52798">
        <w:rPr>
          <w:shd w:val="clear" w:color="auto" w:fill="FFFFFF"/>
        </w:rPr>
        <w:t xml:space="preserve"> r. osoby posiadające orzeczenie o niepełnosprawności stanowiły </w:t>
      </w:r>
      <w:r w:rsidR="0047224F">
        <w:rPr>
          <w:shd w:val="clear" w:color="auto" w:fill="FFFFFF"/>
        </w:rPr>
        <w:t>3,3</w:t>
      </w:r>
      <w:r w:rsidRPr="00E52798">
        <w:rPr>
          <w:shd w:val="clear" w:color="auto" w:fill="FFFFFF"/>
        </w:rPr>
        <w:t xml:space="preserve">% wszystkich korzystających z placówek (wobec </w:t>
      </w:r>
      <w:r w:rsidR="0047224F">
        <w:rPr>
          <w:shd w:val="clear" w:color="auto" w:fill="FFFFFF"/>
        </w:rPr>
        <w:t>4,4</w:t>
      </w:r>
      <w:r>
        <w:rPr>
          <w:shd w:val="clear" w:color="auto" w:fill="FFFFFF"/>
        </w:rPr>
        <w:t>% w końcu 202</w:t>
      </w:r>
      <w:r w:rsidR="0047224F">
        <w:rPr>
          <w:shd w:val="clear" w:color="auto" w:fill="FFFFFF"/>
        </w:rPr>
        <w:t>1</w:t>
      </w:r>
      <w:r w:rsidRPr="00E52798">
        <w:rPr>
          <w:shd w:val="clear" w:color="auto" w:fill="FFFFFF"/>
        </w:rPr>
        <w:t xml:space="preserve"> r.).</w:t>
      </w:r>
    </w:p>
    <w:p w:rsidR="00E670AA" w:rsidRPr="00EE21A7" w:rsidRDefault="00E54FC6" w:rsidP="00EE21A7">
      <w:pPr>
        <w:spacing w:before="240" w:after="0" w:line="220" w:lineRule="exact"/>
        <w:rPr>
          <w:szCs w:val="19"/>
          <w:shd w:val="clear" w:color="auto" w:fill="FFFFFF"/>
        </w:rPr>
      </w:pPr>
      <w:r w:rsidRPr="00EE21A7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EE21A7" w:rsidRDefault="00E670AA" w:rsidP="00EE21A7">
      <w:pPr>
        <w:spacing w:line="180" w:lineRule="exact"/>
        <w:ind w:left="851" w:hanging="851"/>
        <w:rPr>
          <w:sz w:val="18"/>
          <w:szCs w:val="18"/>
        </w:rPr>
        <w:sectPr w:rsidR="00E670AA" w:rsidRPr="00EE21A7" w:rsidSect="0044797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:rsidR="00192A20" w:rsidRPr="00236A47" w:rsidRDefault="00192A20" w:rsidP="00192A20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192A20" w:rsidRDefault="00192A20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5FE735F4" wp14:editId="440DCDA6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A20" w:rsidRPr="0072755E" w:rsidRDefault="00192A20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17" w:tooltip="Link do strony internetowej Urzędu Statystycznego we Wrocławiu" w:history="1">
        <w:r w:rsidRPr="00236A47">
          <w:rPr>
            <w:rStyle w:val="Hipercze"/>
            <w:szCs w:val="19"/>
          </w:rPr>
          <w:t>wroclaw.stat.gov.pl</w:t>
        </w:r>
      </w:hyperlink>
    </w:p>
    <w:p w:rsidR="00192A20" w:rsidRPr="0072755E" w:rsidRDefault="00192A20" w:rsidP="00192A2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709440" behindDoc="0" locked="0" layoutInCell="1" allowOverlap="1" wp14:anchorId="60972462" wp14:editId="215B9D98">
            <wp:simplePos x="0" y="0"/>
            <wp:positionH relativeFrom="column">
              <wp:posOffset>3239770</wp:posOffset>
            </wp:positionH>
            <wp:positionV relativeFrom="paragraph">
              <wp:posOffset>51435</wp:posOffset>
            </wp:positionV>
            <wp:extent cx="252095" cy="252095"/>
            <wp:effectExtent l="0" t="0" r="0" b="0"/>
            <wp:wrapNone/>
            <wp:docPr id="13" name="Obraz 13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r w:rsidR="00A76EEF">
        <w:rPr>
          <w:rStyle w:val="Hipercze"/>
          <w:position w:val="6"/>
          <w:szCs w:val="19"/>
          <w:lang w:val="en-US"/>
        </w:rPr>
        <w:fldChar w:fldCharType="begin"/>
      </w:r>
      <w:r w:rsidR="00A76EEF">
        <w:rPr>
          <w:rStyle w:val="Hipercze"/>
          <w:position w:val="6"/>
          <w:szCs w:val="19"/>
          <w:lang w:val="en-US"/>
        </w:rPr>
        <w:instrText xml:space="preserve"> HYPERLINK "https://twitter.com/Wroclaw_STAT" \o "Link do profilu Urzędu Statystycznego we Wrocławiu na Twitterze" </w:instrText>
      </w:r>
      <w:r w:rsidR="00A76EEF">
        <w:rPr>
          <w:rStyle w:val="Hipercze"/>
          <w:position w:val="6"/>
          <w:szCs w:val="19"/>
          <w:lang w:val="en-US"/>
        </w:rPr>
        <w:fldChar w:fldCharType="separate"/>
      </w:r>
      <w:r w:rsidRPr="002C0D3C">
        <w:rPr>
          <w:rStyle w:val="Hipercze"/>
          <w:position w:val="6"/>
          <w:szCs w:val="19"/>
          <w:lang w:val="en-US"/>
        </w:rPr>
        <w:t>@WROCLAW_STAT</w:t>
      </w:r>
      <w:r w:rsidR="00A76EEF">
        <w:rPr>
          <w:rStyle w:val="Hipercze"/>
          <w:position w:val="6"/>
          <w:szCs w:val="19"/>
          <w:lang w:val="en-US"/>
        </w:rPr>
        <w:fldChar w:fldCharType="end"/>
      </w:r>
    </w:p>
    <w:p w:rsidR="00192A20" w:rsidRDefault="00EE21A7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-68580</wp:posOffset>
                </wp:positionH>
                <wp:positionV relativeFrom="paragraph">
                  <wp:posOffset>565785</wp:posOffset>
                </wp:positionV>
                <wp:extent cx="6559550" cy="3916680"/>
                <wp:effectExtent l="0" t="0" r="12700" b="2667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9166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21A7" w:rsidRDefault="00A265A4" w:rsidP="00EE21A7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A265A4" w:rsidRPr="00902BCB" w:rsidRDefault="00902BCB" w:rsidP="00EE21A7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F6B4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"https://wroclaw.stat.gov.pl/publikacje-i-foldery/roczniki-statystyczne/rocznik-statystyczny-wojewodztwa-dolnoslaskiego-2022,2,25.html" \o "Link do opracowania pt. Rocznik statystyczny województwa dolnośląskiego 2022"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Rocznik statystyczny województwa dolnośląskiego 202</w:t>
                            </w:r>
                            <w:r w:rsidR="00101D1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</w:p>
                          <w:p w:rsidR="00EE21A7" w:rsidRPr="00EE21A7" w:rsidRDefault="00902BCB" w:rsidP="00EE21A7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19" w:tooltip="Link do opracowania pt. Raport o sytuacji społeczno-gospodarczej województwa dolnośląskiego 2023" w:history="1">
                              <w:r w:rsidR="00101D1F" w:rsidRPr="00101D1F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Raport o sytuacji społeczno-gospodarczej województwa dolnośląskiego 2023</w:t>
                              </w:r>
                            </w:hyperlink>
                          </w:p>
                          <w:p w:rsidR="00101D1F" w:rsidRDefault="00101D1F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A265A4" w:rsidRPr="00505A92" w:rsidRDefault="00A265A4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265A4" w:rsidRDefault="00A36C1F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0" w:tooltip="Link do bazy pt. Bank Danych Lokalnych" w:history="1">
                              <w:r w:rsidR="00A265A4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A265A4" w:rsidRDefault="00A36C1F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1" w:tooltip="Link do bazy pt. Atlas Regionów" w:history="1">
                              <w:r w:rsidR="00A265A4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Atlas Region</w:t>
                              </w:r>
                              <w:r w:rsidR="00A265A4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ó</w:t>
                              </w:r>
                              <w:r w:rsidR="00A265A4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</w:t>
                              </w:r>
                            </w:hyperlink>
                          </w:p>
                          <w:p w:rsidR="00A265A4" w:rsidRDefault="00A36C1F" w:rsidP="00D6515A">
                            <w:pPr>
                              <w:keepNext/>
                              <w:keepLines/>
                              <w:spacing w:before="60" w:after="60"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2" w:tooltip="Link do bazy pt. Strateg" w:history="1">
                              <w:r w:rsidR="00A265A4" w:rsidRPr="00DE52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Strateg</w:t>
                              </w:r>
                            </w:hyperlink>
                          </w:p>
                          <w:p w:rsidR="007C30AA" w:rsidRPr="00101D1F" w:rsidRDefault="00101D1F" w:rsidP="007C30AA">
                            <w:pPr>
                              <w:keepNext/>
                              <w:keepLines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 xml:space="preserve"> HYPERLINK "https://dbw.stat.gov.pl/" \o "Link do bazy pt. Dziedzinowe Bazy Wiedzy"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7C30AA" w:rsidRPr="00101D1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</w:t>
                            </w:r>
                            <w:r w:rsidR="007C30AA" w:rsidRPr="00101D1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</w:t>
                            </w:r>
                            <w:r w:rsidR="007C30AA" w:rsidRPr="00101D1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Wiedzy</w:t>
                            </w:r>
                          </w:p>
                          <w:p w:rsidR="00A265A4" w:rsidRPr="005C601A" w:rsidRDefault="00101D1F" w:rsidP="00D651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265A4" w:rsidRDefault="00A265A4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EE21A7" w:rsidRDefault="00A36C1F" w:rsidP="00EE21A7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3" w:tooltip="Link do słownika pojęć i definicji pt. Pomoc społeczna" w:history="1">
                              <w:r w:rsidR="00EE21A7" w:rsidRPr="005E64E8">
                                <w:rPr>
                                  <w:rStyle w:val="Hipercze"/>
                                  <w:rFonts w:cstheme="minorBidi"/>
                                </w:rPr>
                                <w:t>Pomoc społeczna</w:t>
                              </w:r>
                            </w:hyperlink>
                            <w:r w:rsidR="00EE21A7" w:rsidRPr="007D151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EE21A7" w:rsidRPr="00902BCB" w:rsidRDefault="00902BCB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"https://stat.gov.pl/metainformacje/slownik-pojec/pojecia-stosowane-w-statystyce-publicznej/1353,pojecie.html" \o "Link do słownika pojęć i definicji pt. Dom pomocy społecznej"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theme="minorBidi"/>
                              </w:rPr>
                              <w:t>Dom pomocy społecznej</w:t>
                            </w:r>
                          </w:p>
                          <w:p w:rsidR="00EE21A7" w:rsidRPr="00902BCB" w:rsidRDefault="00902BCB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"https://stat.gov.pl/metainformacje/slownik-pojec/pojecia-stosowane-w-statystyce-publicznej/1389,pojecie.html" \o "Link do słownika pojęć i definicji pt. Placówka opiekuńczo-wychowawcza"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theme="minorBidi"/>
                              </w:rPr>
                              <w:t>Placówka opiekuńczo-wychowawcza</w:t>
                            </w:r>
                          </w:p>
                          <w:p w:rsidR="00EE21A7" w:rsidRPr="00902BCB" w:rsidRDefault="00902BCB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"https://stat.gov.pl/metainformacje/slownik-pojec/pojecia-stosowane-w-statystyce-publicznej/1357,pojecie.html" \o "Link do słownika pojęć i definicji pt. Placówka wsparcia dziennego"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theme="minorBidi"/>
                              </w:rPr>
                              <w:t>Placówka wsparcia dziennego</w:t>
                            </w:r>
                          </w:p>
                          <w:p w:rsidR="00A265A4" w:rsidRPr="00236A47" w:rsidRDefault="00902BCB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5.4pt;margin-top:44.55pt;width:516.5pt;height:308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" fillcolor="#f2f2f2" strokecolor="window">
                <v:textbox>
                  <w:txbxContent>
                    <w:p w:rsidR="00EE21A7" w:rsidRDefault="00A265A4" w:rsidP="00EE21A7">
                      <w:pPr>
                        <w:rPr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A265A4" w:rsidRPr="00902BCB" w:rsidRDefault="00902BCB" w:rsidP="00EE21A7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F6B4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"https://wroclaw.stat.gov.pl/publikacje-i-foldery/roczniki-statystyczne/rocznik-statystyczny-wojewodztwa-dolnoslaskiego-2022,2,25.html" \o "Link do opracowania pt. Rocznik statystyczny województwa dolnośląskiego 2022"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Rocznik statystyczny województwa dolnośląskiego 202</w:t>
                      </w:r>
                      <w:r w:rsidR="00101D1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</w:p>
                    <w:p w:rsidR="00EE21A7" w:rsidRPr="00EE21A7" w:rsidRDefault="00902BCB" w:rsidP="00EE21A7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4" w:tooltip="Link do opracowania pt. Raport o sytuacji społeczno-gospodarczej województwa dolnośląskiego 2023" w:history="1">
                        <w:r w:rsidR="00101D1F" w:rsidRPr="00101D1F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Raport o sytuacji społeczno-gospodarczej województwa dolnośląskiego 2023</w:t>
                        </w:r>
                      </w:hyperlink>
                    </w:p>
                    <w:p w:rsidR="00101D1F" w:rsidRDefault="00101D1F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A265A4" w:rsidRPr="00505A92" w:rsidRDefault="00A265A4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265A4" w:rsidRDefault="00A36C1F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5" w:tooltip="Link do bazy pt. Bank Danych Lokalnych" w:history="1">
                        <w:r w:rsidR="00A265A4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A265A4" w:rsidRDefault="00A36C1F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6" w:tooltip="Link do bazy pt. Atlas Regionów" w:history="1">
                        <w:r w:rsidR="00A265A4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Atlas Region</w:t>
                        </w:r>
                        <w:r w:rsidR="00A265A4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ó</w:t>
                        </w:r>
                        <w:r w:rsidR="00A265A4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</w:t>
                        </w:r>
                      </w:hyperlink>
                    </w:p>
                    <w:p w:rsidR="00A265A4" w:rsidRDefault="00A36C1F" w:rsidP="00D6515A">
                      <w:pPr>
                        <w:keepNext/>
                        <w:keepLines/>
                        <w:spacing w:before="60" w:after="60"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27" w:tooltip="Link do bazy pt. Strateg" w:history="1">
                        <w:r w:rsidR="00A265A4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Strateg</w:t>
                        </w:r>
                      </w:hyperlink>
                    </w:p>
                    <w:p w:rsidR="007C30AA" w:rsidRPr="00101D1F" w:rsidRDefault="00101D1F" w:rsidP="007C30AA">
                      <w:pPr>
                        <w:keepNext/>
                        <w:keepLines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 xml:space="preserve"> HYPERLINK "https://dbw.stat.gov.pl/" \o "Link do bazy pt. Dziedzinowe Bazy Wiedzy" 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7C30AA" w:rsidRPr="00101D1F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</w:t>
                      </w:r>
                      <w:r w:rsidR="007C30AA" w:rsidRPr="00101D1F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</w:t>
                      </w:r>
                      <w:r w:rsidR="007C30AA" w:rsidRPr="00101D1F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Wiedzy</w:t>
                      </w:r>
                    </w:p>
                    <w:p w:rsidR="00A265A4" w:rsidRPr="005C601A" w:rsidRDefault="00101D1F" w:rsidP="00D651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:rsidR="00A265A4" w:rsidRDefault="00A265A4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EE21A7" w:rsidRDefault="00A36C1F" w:rsidP="00EE21A7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28" w:tooltip="Link do słownika pojęć i definicji pt. Pomoc społeczna" w:history="1">
                        <w:r w:rsidR="00EE21A7" w:rsidRPr="005E64E8">
                          <w:rPr>
                            <w:rStyle w:val="Hipercze"/>
                            <w:rFonts w:cstheme="minorBidi"/>
                          </w:rPr>
                          <w:t>Pomoc społeczna</w:t>
                        </w:r>
                      </w:hyperlink>
                      <w:r w:rsidR="00EE21A7" w:rsidRPr="007D151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</w:t>
                      </w:r>
                    </w:p>
                    <w:p w:rsidR="00EE21A7" w:rsidRPr="00902BCB" w:rsidRDefault="00902BCB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"https://stat.gov.pl/metainformacje/slownik-pojec/pojecia-stosowane-w-statystyce-publicznej/1353,pojecie.html" \o "Link do słownika pojęć i definicji pt. Dom pomocy społecznej"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theme="minorBidi"/>
                        </w:rPr>
                        <w:t>Dom pomocy społecznej</w:t>
                      </w:r>
                    </w:p>
                    <w:p w:rsidR="00EE21A7" w:rsidRPr="00902BCB" w:rsidRDefault="00902BCB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"https://stat.gov.pl/metainformacje/slownik-pojec/pojecia-stosowane-w-statystyce-publicznej/1389,pojecie.html" \o "Link do słownika pojęć i definicji pt. Placówka opiekuńczo-wychowawcza"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theme="minorBidi"/>
                        </w:rPr>
                        <w:t>Placówka opiekuńczo-wychowawcza</w:t>
                      </w:r>
                    </w:p>
                    <w:p w:rsidR="00EE21A7" w:rsidRPr="00902BCB" w:rsidRDefault="00902BCB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"https://stat.gov.pl/metainformacje/slownik-pojec/pojecia-stosowane-w-statystyce-publicznej/1357,pojecie.html" \o "Link do słownika pojęć i definicji pt. Placówka wsparcia dziennego"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theme="minorBidi"/>
                        </w:rPr>
                        <w:t>Placówka wsparcia dziennego</w:t>
                      </w:r>
                    </w:p>
                    <w:p w:rsidR="00A265A4" w:rsidRPr="00236A47" w:rsidRDefault="00902BCB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6B2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5106040</wp:posOffset>
                </wp:positionH>
                <wp:positionV relativeFrom="paragraph">
                  <wp:posOffset>395973</wp:posOffset>
                </wp:positionV>
                <wp:extent cx="2476500" cy="10168170"/>
                <wp:effectExtent l="0" t="0" r="19050" b="2413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1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65A4" w:rsidRDefault="00A265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0" type="#_x0000_t202" style="position:absolute;margin-left:402.05pt;margin-top:31.2pt;width:195pt;height:8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" strokecolor="white">
                <v:textbox>
                  <w:txbxContent>
                    <w:p w:rsidR="00A265A4" w:rsidRDefault="00A265A4"/>
                  </w:txbxContent>
                </v:textbox>
              </v:shape>
            </w:pict>
          </mc:Fallback>
        </mc:AlternateContent>
      </w:r>
      <w:r w:rsidR="00192A20"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52B98977" wp14:editId="32DB6B6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30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31" w:tooltip="Link do profilu Urzędu Statystycznego we Wrocławiu na Facebooku" w:history="1">
        <w:r w:rsidR="00192A20" w:rsidRPr="002C0D3C">
          <w:rPr>
            <w:rStyle w:val="Hipercze"/>
            <w:position w:val="6"/>
            <w:szCs w:val="19"/>
            <w:lang w:val="en-US"/>
          </w:rPr>
          <w:t>@</w:t>
        </w:r>
        <w:proofErr w:type="spellStart"/>
        <w:r w:rsidR="00192A20" w:rsidRPr="002C0D3C">
          <w:rPr>
            <w:rStyle w:val="Hipercze"/>
            <w:position w:val="6"/>
            <w:szCs w:val="19"/>
            <w:lang w:val="en-US"/>
          </w:rPr>
          <w:t>USWroclaw</w:t>
        </w:r>
        <w:proofErr w:type="spellEnd"/>
      </w:hyperlink>
    </w:p>
    <w:p w:rsidR="00692D13" w:rsidRPr="004E3738" w:rsidRDefault="00692D13" w:rsidP="00E76D26">
      <w:pPr>
        <w:rPr>
          <w:szCs w:val="19"/>
        </w:rPr>
      </w:pPr>
    </w:p>
    <w:sectPr w:rsidR="00692D13" w:rsidRPr="004E3738" w:rsidSect="00447971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C1F" w:rsidRDefault="00A36C1F" w:rsidP="000662E2">
      <w:pPr>
        <w:spacing w:after="0" w:line="240" w:lineRule="auto"/>
      </w:pPr>
      <w:r>
        <w:separator/>
      </w:r>
    </w:p>
  </w:endnote>
  <w:endnote w:type="continuationSeparator" w:id="0">
    <w:p w:rsidR="00A36C1F" w:rsidRDefault="00A36C1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87DC001-1095-45C5-A992-44907FD78647}"/>
    <w:embedBold r:id="rId2" w:fontKey="{1F9BE1DA-AA6E-40B9-948E-FC5AA24D828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BDA12B1-DFAA-4FD9-B5A2-6CACECD826CC}"/>
    <w:embedBold r:id="rId4" w:fontKey="{13196A89-A874-4306-8BD1-83F550AD4E7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D25EEC6-738C-4F50-8A7C-1C8FFE068E5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8571639-9703-4D30-A437-D98B07D75E09}"/>
    <w:embedItalic r:id="rId7" w:fontKey="{66CFACC9-8D4D-46EA-BBED-9E69FB47574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1FD835D-30B3-41BC-8F8C-75F5389AFEA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A3F762E-A6A4-49FC-AB7C-36D35FA7386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0A13E04C-59DF-453F-A377-ED5038D8951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8A6149DF-FA93-4D3E-A312-D801E1387B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52523A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52523A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C251CA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C1F" w:rsidRDefault="00A36C1F" w:rsidP="000662E2">
      <w:pPr>
        <w:spacing w:after="0" w:line="240" w:lineRule="auto"/>
      </w:pPr>
      <w:r>
        <w:separator/>
      </w:r>
    </w:p>
  </w:footnote>
  <w:footnote w:type="continuationSeparator" w:id="0">
    <w:p w:rsidR="00A36C1F" w:rsidRDefault="00A36C1F" w:rsidP="000662E2">
      <w:pPr>
        <w:spacing w:after="0" w:line="240" w:lineRule="auto"/>
      </w:pPr>
      <w:r>
        <w:continuationSeparator/>
      </w:r>
    </w:p>
  </w:footnote>
  <w:footnote w:id="1">
    <w:p w:rsidR="00533EFF" w:rsidRPr="00B93525" w:rsidRDefault="00533EFF" w:rsidP="00533EFF">
      <w:pPr>
        <w:pStyle w:val="Tekstprzypisudolnego"/>
        <w:spacing w:before="0"/>
      </w:pPr>
      <w:r w:rsidRPr="00B93525">
        <w:rPr>
          <w:rStyle w:val="Odwoanieprzypisudolnego"/>
        </w:rPr>
        <w:footnoteRef/>
      </w:r>
      <w:r w:rsidRPr="00B93525">
        <w:t xml:space="preserve"> </w:t>
      </w:r>
      <w:r w:rsidRPr="00B93525">
        <w:rPr>
          <w:sz w:val="16"/>
          <w:szCs w:val="16"/>
        </w:rPr>
        <w:t>Ustawa z dnia 12 marca 2004 r. o pomocy społecznej (</w:t>
      </w:r>
      <w:r w:rsidR="00B93525" w:rsidRPr="00B93525">
        <w:rPr>
          <w:sz w:val="16"/>
          <w:szCs w:val="16"/>
        </w:rPr>
        <w:t xml:space="preserve">tekst jednolity Dz.U. z 2021 r. poz. 2268 z </w:t>
      </w:r>
      <w:proofErr w:type="spellStart"/>
      <w:r w:rsidR="00B93525" w:rsidRPr="00B93525">
        <w:rPr>
          <w:sz w:val="16"/>
          <w:szCs w:val="16"/>
        </w:rPr>
        <w:t>późn</w:t>
      </w:r>
      <w:proofErr w:type="spellEnd"/>
      <w:r w:rsidR="00B93525" w:rsidRPr="00B93525">
        <w:rPr>
          <w:sz w:val="16"/>
          <w:szCs w:val="16"/>
        </w:rPr>
        <w:t>. zm.</w:t>
      </w:r>
      <w:r w:rsidRPr="00B93525">
        <w:rPr>
          <w:sz w:val="16"/>
          <w:szCs w:val="16"/>
        </w:rPr>
        <w:t>).</w:t>
      </w:r>
    </w:p>
  </w:footnote>
  <w:footnote w:id="2">
    <w:p w:rsidR="00533EFF" w:rsidRDefault="00533EFF" w:rsidP="00533EFF">
      <w:pPr>
        <w:pStyle w:val="Tekstprzypisudolnego"/>
        <w:spacing w:before="0"/>
      </w:pPr>
      <w:r w:rsidRPr="00B93525">
        <w:rPr>
          <w:rStyle w:val="Odwoanieprzypisudolnego"/>
        </w:rPr>
        <w:footnoteRef/>
      </w:r>
      <w:r w:rsidRPr="00B93525">
        <w:t xml:space="preserve"> </w:t>
      </w:r>
      <w:r w:rsidRPr="00B93525">
        <w:rPr>
          <w:sz w:val="16"/>
          <w:szCs w:val="16"/>
        </w:rPr>
        <w:t>Dane Ministerstwa Rodziny i Polityki Społecznej, sprawozdanie MRiPS-03-R.</w:t>
      </w:r>
    </w:p>
  </w:footnote>
  <w:footnote w:id="3">
    <w:p w:rsidR="00533EFF" w:rsidRPr="00B93525" w:rsidRDefault="00533EFF" w:rsidP="00533EFF">
      <w:pPr>
        <w:pStyle w:val="Tekstprzypisudolnego"/>
        <w:jc w:val="both"/>
        <w:rPr>
          <w:sz w:val="16"/>
          <w:szCs w:val="16"/>
        </w:rPr>
      </w:pPr>
      <w:r w:rsidRPr="00B93525">
        <w:rPr>
          <w:rStyle w:val="Odwoanieprzypisudolnego"/>
        </w:rPr>
        <w:footnoteRef/>
      </w:r>
      <w:r w:rsidRPr="00B93525">
        <w:t xml:space="preserve"> </w:t>
      </w:r>
      <w:r w:rsidRPr="00B93525">
        <w:rPr>
          <w:sz w:val="16"/>
          <w:szCs w:val="16"/>
        </w:rPr>
        <w:t>Niniejsze informacje zbierane są w ramach sprawozdawczości Głównego Urzędu Statystycznego: instytucjonalna piecza zastępcza oraz placówki wsparcia dziennego (formularz PS-01), zakłady stacjonarne pomocy społecznej (formularz PS-03).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C090E8" id="Prostokąt 24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xDOkgIAABY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DT3xDOkgIAABY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:rsidR="00A265A4" w:rsidRDefault="00A265A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65A4" w:rsidRPr="003C6C8D" w:rsidRDefault="00A265A4" w:rsidP="003633D8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1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A265A4" w:rsidRPr="003C6C8D" w:rsidRDefault="00A265A4" w:rsidP="003633D8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A48B5" id="Prostokąt 10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265A4" w:rsidRDefault="00A265A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31.07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65A4" w:rsidRPr="00C97596" w:rsidRDefault="00A273C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</w:t>
                          </w:r>
                          <w:r w:rsidR="00A265A4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533EFF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 w:rsidR="00A265A4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BA2C27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A265A4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A265A4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: 31.07.2023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" filled="f" stroked="f">
              <v:textbox>
                <w:txbxContent>
                  <w:p w:rsidR="00A265A4" w:rsidRPr="00C97596" w:rsidRDefault="00A273C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</w:t>
                    </w:r>
                    <w:r w:rsidR="00A265A4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533EFF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 w:rsidR="00A265A4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BA2C27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A265A4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A265A4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>
    <w:pPr>
      <w:pStyle w:val="Nagwek"/>
    </w:pPr>
  </w:p>
  <w:p w:rsidR="00A265A4" w:rsidRDefault="00A265A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2.25pt;height:126pt;visibility:visible" o:bullet="t">
        <v:imagedata r:id="rId1" o:title=""/>
      </v:shape>
    </w:pict>
  </w:numPicBullet>
  <w:numPicBullet w:numPicBulletId="1">
    <w:pict>
      <v:shape id="_x0000_i1061" type="#_x0000_t75" style="width:122.25pt;height:126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TrueTypeFonts/>
  <w:proofState w:spelling="clean"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709F"/>
    <w:rsid w:val="00007388"/>
    <w:rsid w:val="00007E9F"/>
    <w:rsid w:val="000108B8"/>
    <w:rsid w:val="0001248A"/>
    <w:rsid w:val="00014072"/>
    <w:rsid w:val="00014EDC"/>
    <w:rsid w:val="000152F5"/>
    <w:rsid w:val="0002159D"/>
    <w:rsid w:val="00022F62"/>
    <w:rsid w:val="00024AF4"/>
    <w:rsid w:val="00026F46"/>
    <w:rsid w:val="00030387"/>
    <w:rsid w:val="0003087D"/>
    <w:rsid w:val="000320ED"/>
    <w:rsid w:val="00032AD8"/>
    <w:rsid w:val="00036037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0CC6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4DD8"/>
    <w:rsid w:val="000806F7"/>
    <w:rsid w:val="00081B39"/>
    <w:rsid w:val="00081DA0"/>
    <w:rsid w:val="0008342D"/>
    <w:rsid w:val="0008344E"/>
    <w:rsid w:val="00085DD6"/>
    <w:rsid w:val="00086D36"/>
    <w:rsid w:val="00090E25"/>
    <w:rsid w:val="000943CF"/>
    <w:rsid w:val="00094EBD"/>
    <w:rsid w:val="000959C2"/>
    <w:rsid w:val="00095D4A"/>
    <w:rsid w:val="000A01A6"/>
    <w:rsid w:val="000A0CA1"/>
    <w:rsid w:val="000A1495"/>
    <w:rsid w:val="000A7AD0"/>
    <w:rsid w:val="000A7E02"/>
    <w:rsid w:val="000A7F5D"/>
    <w:rsid w:val="000B010B"/>
    <w:rsid w:val="000B0727"/>
    <w:rsid w:val="000B0E7B"/>
    <w:rsid w:val="000B4FB3"/>
    <w:rsid w:val="000C135D"/>
    <w:rsid w:val="000C287A"/>
    <w:rsid w:val="000C4F42"/>
    <w:rsid w:val="000C7EA7"/>
    <w:rsid w:val="000D1D43"/>
    <w:rsid w:val="000D1FD0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918"/>
    <w:rsid w:val="000E6E1D"/>
    <w:rsid w:val="000F0039"/>
    <w:rsid w:val="000F510F"/>
    <w:rsid w:val="000F531D"/>
    <w:rsid w:val="000F61E2"/>
    <w:rsid w:val="000F7DA3"/>
    <w:rsid w:val="001011C3"/>
    <w:rsid w:val="00101D1F"/>
    <w:rsid w:val="00104BC1"/>
    <w:rsid w:val="001052C6"/>
    <w:rsid w:val="0010717B"/>
    <w:rsid w:val="00110AEC"/>
    <w:rsid w:val="00110D86"/>
    <w:rsid w:val="00110D87"/>
    <w:rsid w:val="00113D2D"/>
    <w:rsid w:val="00114DB9"/>
    <w:rsid w:val="0011539C"/>
    <w:rsid w:val="00116087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28F5"/>
    <w:rsid w:val="001330C6"/>
    <w:rsid w:val="00134A4E"/>
    <w:rsid w:val="00136257"/>
    <w:rsid w:val="001377A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246"/>
    <w:rsid w:val="00153CFA"/>
    <w:rsid w:val="00154A71"/>
    <w:rsid w:val="00156FA7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1102"/>
    <w:rsid w:val="00182C42"/>
    <w:rsid w:val="0018460C"/>
    <w:rsid w:val="00186BDA"/>
    <w:rsid w:val="00187124"/>
    <w:rsid w:val="00192A20"/>
    <w:rsid w:val="00193BD6"/>
    <w:rsid w:val="00194602"/>
    <w:rsid w:val="001951DA"/>
    <w:rsid w:val="00197098"/>
    <w:rsid w:val="00197575"/>
    <w:rsid w:val="001A0339"/>
    <w:rsid w:val="001A1A0D"/>
    <w:rsid w:val="001A773A"/>
    <w:rsid w:val="001B1B8C"/>
    <w:rsid w:val="001B3A6A"/>
    <w:rsid w:val="001B5390"/>
    <w:rsid w:val="001B70A2"/>
    <w:rsid w:val="001C080B"/>
    <w:rsid w:val="001C3269"/>
    <w:rsid w:val="001C5E73"/>
    <w:rsid w:val="001D04ED"/>
    <w:rsid w:val="001D0522"/>
    <w:rsid w:val="001D0CD8"/>
    <w:rsid w:val="001D1DB4"/>
    <w:rsid w:val="001D23ED"/>
    <w:rsid w:val="001D350D"/>
    <w:rsid w:val="001D62D6"/>
    <w:rsid w:val="001D7478"/>
    <w:rsid w:val="001E1AE5"/>
    <w:rsid w:val="001E3D78"/>
    <w:rsid w:val="001E5DC8"/>
    <w:rsid w:val="001E7767"/>
    <w:rsid w:val="001F0EF8"/>
    <w:rsid w:val="001F15F7"/>
    <w:rsid w:val="001F1EBD"/>
    <w:rsid w:val="001F39E0"/>
    <w:rsid w:val="001F431F"/>
    <w:rsid w:val="001F55C3"/>
    <w:rsid w:val="001F6A91"/>
    <w:rsid w:val="0020054F"/>
    <w:rsid w:val="00200924"/>
    <w:rsid w:val="00200F45"/>
    <w:rsid w:val="002014A8"/>
    <w:rsid w:val="00207C0F"/>
    <w:rsid w:val="00212662"/>
    <w:rsid w:val="00212C35"/>
    <w:rsid w:val="0021408F"/>
    <w:rsid w:val="0021495D"/>
    <w:rsid w:val="00217957"/>
    <w:rsid w:val="00217B08"/>
    <w:rsid w:val="00224790"/>
    <w:rsid w:val="00224CF0"/>
    <w:rsid w:val="00226FCD"/>
    <w:rsid w:val="00230D5D"/>
    <w:rsid w:val="00233EE8"/>
    <w:rsid w:val="00235764"/>
    <w:rsid w:val="0023694B"/>
    <w:rsid w:val="00236A06"/>
    <w:rsid w:val="00236A47"/>
    <w:rsid w:val="00236B74"/>
    <w:rsid w:val="00236DF6"/>
    <w:rsid w:val="002424B7"/>
    <w:rsid w:val="00242DA8"/>
    <w:rsid w:val="00243B0E"/>
    <w:rsid w:val="00243BDE"/>
    <w:rsid w:val="00247A8C"/>
    <w:rsid w:val="00247DF5"/>
    <w:rsid w:val="0025146D"/>
    <w:rsid w:val="00256A02"/>
    <w:rsid w:val="002574F9"/>
    <w:rsid w:val="00262B61"/>
    <w:rsid w:val="00262CEA"/>
    <w:rsid w:val="00262D8D"/>
    <w:rsid w:val="00264445"/>
    <w:rsid w:val="00264875"/>
    <w:rsid w:val="00264D5E"/>
    <w:rsid w:val="00266B41"/>
    <w:rsid w:val="00267042"/>
    <w:rsid w:val="00274C32"/>
    <w:rsid w:val="00276811"/>
    <w:rsid w:val="002769BF"/>
    <w:rsid w:val="00277012"/>
    <w:rsid w:val="00282699"/>
    <w:rsid w:val="00282FA0"/>
    <w:rsid w:val="00283E42"/>
    <w:rsid w:val="00285AD6"/>
    <w:rsid w:val="00285CC8"/>
    <w:rsid w:val="002862A5"/>
    <w:rsid w:val="002901F6"/>
    <w:rsid w:val="00291695"/>
    <w:rsid w:val="002926DF"/>
    <w:rsid w:val="00295978"/>
    <w:rsid w:val="00295E9D"/>
    <w:rsid w:val="00296697"/>
    <w:rsid w:val="00296CA9"/>
    <w:rsid w:val="002A02CE"/>
    <w:rsid w:val="002A2CBF"/>
    <w:rsid w:val="002A4224"/>
    <w:rsid w:val="002A557C"/>
    <w:rsid w:val="002A7E9F"/>
    <w:rsid w:val="002B0472"/>
    <w:rsid w:val="002B3B3A"/>
    <w:rsid w:val="002B3E2E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1D8F"/>
    <w:rsid w:val="002D265F"/>
    <w:rsid w:val="002D2C7D"/>
    <w:rsid w:val="002D5E88"/>
    <w:rsid w:val="002D713F"/>
    <w:rsid w:val="002E4EA8"/>
    <w:rsid w:val="002E6140"/>
    <w:rsid w:val="002E6985"/>
    <w:rsid w:val="002E71B6"/>
    <w:rsid w:val="002F044D"/>
    <w:rsid w:val="002F1CE4"/>
    <w:rsid w:val="002F30F4"/>
    <w:rsid w:val="002F4B9B"/>
    <w:rsid w:val="002F6739"/>
    <w:rsid w:val="002F759A"/>
    <w:rsid w:val="002F7774"/>
    <w:rsid w:val="002F77C8"/>
    <w:rsid w:val="002F7873"/>
    <w:rsid w:val="003007C3"/>
    <w:rsid w:val="003009EF"/>
    <w:rsid w:val="00302EED"/>
    <w:rsid w:val="00302FC5"/>
    <w:rsid w:val="00303C93"/>
    <w:rsid w:val="00304F22"/>
    <w:rsid w:val="0030590A"/>
    <w:rsid w:val="00306C7C"/>
    <w:rsid w:val="003076BF"/>
    <w:rsid w:val="003141D6"/>
    <w:rsid w:val="003145D4"/>
    <w:rsid w:val="00315C9E"/>
    <w:rsid w:val="00316463"/>
    <w:rsid w:val="0032008A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029"/>
    <w:rsid w:val="00333535"/>
    <w:rsid w:val="00333BF0"/>
    <w:rsid w:val="00336A61"/>
    <w:rsid w:val="0033738A"/>
    <w:rsid w:val="003419B5"/>
    <w:rsid w:val="0034289D"/>
    <w:rsid w:val="00343ABC"/>
    <w:rsid w:val="00344CD6"/>
    <w:rsid w:val="003452F9"/>
    <w:rsid w:val="00347D72"/>
    <w:rsid w:val="00350612"/>
    <w:rsid w:val="00350AE4"/>
    <w:rsid w:val="00351B45"/>
    <w:rsid w:val="00352AB2"/>
    <w:rsid w:val="00352ACD"/>
    <w:rsid w:val="00357130"/>
    <w:rsid w:val="00357611"/>
    <w:rsid w:val="00357780"/>
    <w:rsid w:val="00360542"/>
    <w:rsid w:val="00362FB2"/>
    <w:rsid w:val="003633D8"/>
    <w:rsid w:val="0036346C"/>
    <w:rsid w:val="0036404E"/>
    <w:rsid w:val="0036513A"/>
    <w:rsid w:val="003662D4"/>
    <w:rsid w:val="00367237"/>
    <w:rsid w:val="0037077F"/>
    <w:rsid w:val="00371E0A"/>
    <w:rsid w:val="00372411"/>
    <w:rsid w:val="00373882"/>
    <w:rsid w:val="00377982"/>
    <w:rsid w:val="0038169C"/>
    <w:rsid w:val="00381D66"/>
    <w:rsid w:val="00382C88"/>
    <w:rsid w:val="00382E63"/>
    <w:rsid w:val="003843DB"/>
    <w:rsid w:val="003845BD"/>
    <w:rsid w:val="003866B7"/>
    <w:rsid w:val="00390C56"/>
    <w:rsid w:val="003919F4"/>
    <w:rsid w:val="00392E1B"/>
    <w:rsid w:val="00393761"/>
    <w:rsid w:val="003942B4"/>
    <w:rsid w:val="003947BE"/>
    <w:rsid w:val="00394BE3"/>
    <w:rsid w:val="00397D18"/>
    <w:rsid w:val="003A1AD9"/>
    <w:rsid w:val="003A1B36"/>
    <w:rsid w:val="003A2B3E"/>
    <w:rsid w:val="003A2E1C"/>
    <w:rsid w:val="003A435E"/>
    <w:rsid w:val="003A7DFC"/>
    <w:rsid w:val="003A7E3B"/>
    <w:rsid w:val="003B1454"/>
    <w:rsid w:val="003B18B6"/>
    <w:rsid w:val="003B2394"/>
    <w:rsid w:val="003B40B6"/>
    <w:rsid w:val="003C2132"/>
    <w:rsid w:val="003C34FE"/>
    <w:rsid w:val="003C59E0"/>
    <w:rsid w:val="003C6C8D"/>
    <w:rsid w:val="003D10DD"/>
    <w:rsid w:val="003D3E59"/>
    <w:rsid w:val="003D4F95"/>
    <w:rsid w:val="003D5F42"/>
    <w:rsid w:val="003D60A9"/>
    <w:rsid w:val="003E0E4E"/>
    <w:rsid w:val="003E3075"/>
    <w:rsid w:val="003E4A96"/>
    <w:rsid w:val="003F2CC1"/>
    <w:rsid w:val="003F4C97"/>
    <w:rsid w:val="003F535D"/>
    <w:rsid w:val="003F77A9"/>
    <w:rsid w:val="003F7C65"/>
    <w:rsid w:val="003F7FE6"/>
    <w:rsid w:val="00400193"/>
    <w:rsid w:val="004004C5"/>
    <w:rsid w:val="00400E88"/>
    <w:rsid w:val="00400F19"/>
    <w:rsid w:val="00402BFA"/>
    <w:rsid w:val="0040576C"/>
    <w:rsid w:val="004074F1"/>
    <w:rsid w:val="004109A4"/>
    <w:rsid w:val="00411676"/>
    <w:rsid w:val="004129D9"/>
    <w:rsid w:val="00414DD2"/>
    <w:rsid w:val="004172D4"/>
    <w:rsid w:val="004179D9"/>
    <w:rsid w:val="004212E7"/>
    <w:rsid w:val="0042446D"/>
    <w:rsid w:val="00426D05"/>
    <w:rsid w:val="004273CC"/>
    <w:rsid w:val="004278AB"/>
    <w:rsid w:val="00427BF8"/>
    <w:rsid w:val="004301E6"/>
    <w:rsid w:val="00431C02"/>
    <w:rsid w:val="00433079"/>
    <w:rsid w:val="0043531B"/>
    <w:rsid w:val="0043685D"/>
    <w:rsid w:val="00437395"/>
    <w:rsid w:val="00440247"/>
    <w:rsid w:val="0044164F"/>
    <w:rsid w:val="00442F75"/>
    <w:rsid w:val="00444744"/>
    <w:rsid w:val="00444B58"/>
    <w:rsid w:val="00445047"/>
    <w:rsid w:val="00446B7E"/>
    <w:rsid w:val="00447971"/>
    <w:rsid w:val="00450EEF"/>
    <w:rsid w:val="00451CA5"/>
    <w:rsid w:val="00452F00"/>
    <w:rsid w:val="00455106"/>
    <w:rsid w:val="004555DC"/>
    <w:rsid w:val="004557F3"/>
    <w:rsid w:val="00455CE4"/>
    <w:rsid w:val="004566E5"/>
    <w:rsid w:val="00463511"/>
    <w:rsid w:val="004637C2"/>
    <w:rsid w:val="00463E39"/>
    <w:rsid w:val="00464B96"/>
    <w:rsid w:val="004657FC"/>
    <w:rsid w:val="00465E13"/>
    <w:rsid w:val="004704C8"/>
    <w:rsid w:val="0047224F"/>
    <w:rsid w:val="004733F6"/>
    <w:rsid w:val="00473685"/>
    <w:rsid w:val="00473CF3"/>
    <w:rsid w:val="00474E69"/>
    <w:rsid w:val="00477B01"/>
    <w:rsid w:val="00477B1D"/>
    <w:rsid w:val="004802DA"/>
    <w:rsid w:val="00481872"/>
    <w:rsid w:val="00482E3D"/>
    <w:rsid w:val="00484532"/>
    <w:rsid w:val="0048616C"/>
    <w:rsid w:val="00487451"/>
    <w:rsid w:val="00487849"/>
    <w:rsid w:val="0049305C"/>
    <w:rsid w:val="0049498F"/>
    <w:rsid w:val="0049621B"/>
    <w:rsid w:val="00497509"/>
    <w:rsid w:val="004A3680"/>
    <w:rsid w:val="004A435C"/>
    <w:rsid w:val="004B02B5"/>
    <w:rsid w:val="004B2EB3"/>
    <w:rsid w:val="004B5FA8"/>
    <w:rsid w:val="004C1895"/>
    <w:rsid w:val="004C27D4"/>
    <w:rsid w:val="004C28E0"/>
    <w:rsid w:val="004C479F"/>
    <w:rsid w:val="004C5B1E"/>
    <w:rsid w:val="004C6A13"/>
    <w:rsid w:val="004C6D40"/>
    <w:rsid w:val="004C71BF"/>
    <w:rsid w:val="004C748E"/>
    <w:rsid w:val="004D0546"/>
    <w:rsid w:val="004D310D"/>
    <w:rsid w:val="004D3580"/>
    <w:rsid w:val="004D5F4D"/>
    <w:rsid w:val="004D68D2"/>
    <w:rsid w:val="004E05A4"/>
    <w:rsid w:val="004E1196"/>
    <w:rsid w:val="004E1579"/>
    <w:rsid w:val="004E3738"/>
    <w:rsid w:val="004E3C56"/>
    <w:rsid w:val="004E4CCD"/>
    <w:rsid w:val="004E6C0C"/>
    <w:rsid w:val="004E77C7"/>
    <w:rsid w:val="004E7CE5"/>
    <w:rsid w:val="004F0C3C"/>
    <w:rsid w:val="004F1192"/>
    <w:rsid w:val="004F4D84"/>
    <w:rsid w:val="004F61FD"/>
    <w:rsid w:val="004F63FC"/>
    <w:rsid w:val="004F7236"/>
    <w:rsid w:val="005017A1"/>
    <w:rsid w:val="00501DC1"/>
    <w:rsid w:val="00502944"/>
    <w:rsid w:val="0050432D"/>
    <w:rsid w:val="00505A92"/>
    <w:rsid w:val="005073A7"/>
    <w:rsid w:val="00511103"/>
    <w:rsid w:val="0051120F"/>
    <w:rsid w:val="00511D0C"/>
    <w:rsid w:val="005168ED"/>
    <w:rsid w:val="00517B98"/>
    <w:rsid w:val="00517C2D"/>
    <w:rsid w:val="00520211"/>
    <w:rsid w:val="005203F1"/>
    <w:rsid w:val="00521BC3"/>
    <w:rsid w:val="00522B65"/>
    <w:rsid w:val="0052523A"/>
    <w:rsid w:val="005276C2"/>
    <w:rsid w:val="00527DBF"/>
    <w:rsid w:val="005328DA"/>
    <w:rsid w:val="0053346F"/>
    <w:rsid w:val="00533632"/>
    <w:rsid w:val="00533ED6"/>
    <w:rsid w:val="00533EFF"/>
    <w:rsid w:val="005368A2"/>
    <w:rsid w:val="00536A40"/>
    <w:rsid w:val="00537D47"/>
    <w:rsid w:val="0054061C"/>
    <w:rsid w:val="005410BA"/>
    <w:rsid w:val="00541E6E"/>
    <w:rsid w:val="0054251F"/>
    <w:rsid w:val="005478A3"/>
    <w:rsid w:val="0055000E"/>
    <w:rsid w:val="00551413"/>
    <w:rsid w:val="005520D8"/>
    <w:rsid w:val="00552F72"/>
    <w:rsid w:val="00554FA7"/>
    <w:rsid w:val="0055519B"/>
    <w:rsid w:val="00556CF1"/>
    <w:rsid w:val="00562312"/>
    <w:rsid w:val="00564DB1"/>
    <w:rsid w:val="00566A8A"/>
    <w:rsid w:val="005671E8"/>
    <w:rsid w:val="005704D1"/>
    <w:rsid w:val="00572264"/>
    <w:rsid w:val="005752C9"/>
    <w:rsid w:val="00576201"/>
    <w:rsid w:val="005762A7"/>
    <w:rsid w:val="00577499"/>
    <w:rsid w:val="005774DF"/>
    <w:rsid w:val="0057757C"/>
    <w:rsid w:val="00577FB0"/>
    <w:rsid w:val="0058305D"/>
    <w:rsid w:val="00586A39"/>
    <w:rsid w:val="005914F1"/>
    <w:rsid w:val="005916D7"/>
    <w:rsid w:val="0059251F"/>
    <w:rsid w:val="0059393D"/>
    <w:rsid w:val="005946DC"/>
    <w:rsid w:val="00595704"/>
    <w:rsid w:val="005968DA"/>
    <w:rsid w:val="005977EB"/>
    <w:rsid w:val="005A0AD9"/>
    <w:rsid w:val="005A413B"/>
    <w:rsid w:val="005A698C"/>
    <w:rsid w:val="005A6B3C"/>
    <w:rsid w:val="005B220C"/>
    <w:rsid w:val="005B3438"/>
    <w:rsid w:val="005B3461"/>
    <w:rsid w:val="005B3BDB"/>
    <w:rsid w:val="005C0ECD"/>
    <w:rsid w:val="005C1F7B"/>
    <w:rsid w:val="005C550D"/>
    <w:rsid w:val="005C6800"/>
    <w:rsid w:val="005C6A33"/>
    <w:rsid w:val="005C701A"/>
    <w:rsid w:val="005D2D44"/>
    <w:rsid w:val="005D3BFF"/>
    <w:rsid w:val="005E0799"/>
    <w:rsid w:val="005E26FF"/>
    <w:rsid w:val="005E7E9B"/>
    <w:rsid w:val="005F13D5"/>
    <w:rsid w:val="005F1F73"/>
    <w:rsid w:val="005F35A0"/>
    <w:rsid w:val="005F432B"/>
    <w:rsid w:val="005F4FEC"/>
    <w:rsid w:val="005F5332"/>
    <w:rsid w:val="005F5A80"/>
    <w:rsid w:val="005F6D79"/>
    <w:rsid w:val="005F715B"/>
    <w:rsid w:val="005F7D4E"/>
    <w:rsid w:val="006044FF"/>
    <w:rsid w:val="00604AB7"/>
    <w:rsid w:val="00606D81"/>
    <w:rsid w:val="00607CC5"/>
    <w:rsid w:val="0061019F"/>
    <w:rsid w:val="00613F25"/>
    <w:rsid w:val="00615473"/>
    <w:rsid w:val="006162EE"/>
    <w:rsid w:val="00620323"/>
    <w:rsid w:val="00630FAD"/>
    <w:rsid w:val="0063168A"/>
    <w:rsid w:val="006324A8"/>
    <w:rsid w:val="00633014"/>
    <w:rsid w:val="0063437B"/>
    <w:rsid w:val="00634683"/>
    <w:rsid w:val="0063489E"/>
    <w:rsid w:val="00634C2D"/>
    <w:rsid w:val="00635F4C"/>
    <w:rsid w:val="0064115E"/>
    <w:rsid w:val="006414AE"/>
    <w:rsid w:val="00647315"/>
    <w:rsid w:val="0065013C"/>
    <w:rsid w:val="006533D2"/>
    <w:rsid w:val="00653ED1"/>
    <w:rsid w:val="00654243"/>
    <w:rsid w:val="006553FF"/>
    <w:rsid w:val="00655F81"/>
    <w:rsid w:val="006571FB"/>
    <w:rsid w:val="0066111F"/>
    <w:rsid w:val="00662ECD"/>
    <w:rsid w:val="00663673"/>
    <w:rsid w:val="00663B7E"/>
    <w:rsid w:val="006673CA"/>
    <w:rsid w:val="0066761B"/>
    <w:rsid w:val="0067088E"/>
    <w:rsid w:val="0067088F"/>
    <w:rsid w:val="00670E32"/>
    <w:rsid w:val="00672057"/>
    <w:rsid w:val="006736B3"/>
    <w:rsid w:val="00673C26"/>
    <w:rsid w:val="00674694"/>
    <w:rsid w:val="006750D0"/>
    <w:rsid w:val="00675A02"/>
    <w:rsid w:val="00676AB4"/>
    <w:rsid w:val="0068026E"/>
    <w:rsid w:val="006812AF"/>
    <w:rsid w:val="006813F7"/>
    <w:rsid w:val="0068327D"/>
    <w:rsid w:val="00685EFA"/>
    <w:rsid w:val="0068626A"/>
    <w:rsid w:val="00687705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2E60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C1F65"/>
    <w:rsid w:val="006C45BA"/>
    <w:rsid w:val="006C468E"/>
    <w:rsid w:val="006D1038"/>
    <w:rsid w:val="006D1507"/>
    <w:rsid w:val="006D2F65"/>
    <w:rsid w:val="006D399A"/>
    <w:rsid w:val="006D4054"/>
    <w:rsid w:val="006D4081"/>
    <w:rsid w:val="006D6113"/>
    <w:rsid w:val="006E02EC"/>
    <w:rsid w:val="006E2258"/>
    <w:rsid w:val="006E35D7"/>
    <w:rsid w:val="006E5EF0"/>
    <w:rsid w:val="006F0B26"/>
    <w:rsid w:val="006F16B2"/>
    <w:rsid w:val="006F3B6D"/>
    <w:rsid w:val="006F58D6"/>
    <w:rsid w:val="00700909"/>
    <w:rsid w:val="00702C7F"/>
    <w:rsid w:val="0070472D"/>
    <w:rsid w:val="0071102B"/>
    <w:rsid w:val="00712CFE"/>
    <w:rsid w:val="00713B6A"/>
    <w:rsid w:val="007211B1"/>
    <w:rsid w:val="00721A65"/>
    <w:rsid w:val="00721C4C"/>
    <w:rsid w:val="0072264F"/>
    <w:rsid w:val="00722861"/>
    <w:rsid w:val="00724561"/>
    <w:rsid w:val="00725FE0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4F80"/>
    <w:rsid w:val="00756EB1"/>
    <w:rsid w:val="00757906"/>
    <w:rsid w:val="00757D85"/>
    <w:rsid w:val="00762168"/>
    <w:rsid w:val="0076254F"/>
    <w:rsid w:val="0076302B"/>
    <w:rsid w:val="00763B79"/>
    <w:rsid w:val="00764E1A"/>
    <w:rsid w:val="00770F3D"/>
    <w:rsid w:val="007717BB"/>
    <w:rsid w:val="00771EF9"/>
    <w:rsid w:val="0077299B"/>
    <w:rsid w:val="007801F5"/>
    <w:rsid w:val="00781A59"/>
    <w:rsid w:val="00781BA8"/>
    <w:rsid w:val="00783549"/>
    <w:rsid w:val="00783CA4"/>
    <w:rsid w:val="007842FB"/>
    <w:rsid w:val="00784328"/>
    <w:rsid w:val="007847ED"/>
    <w:rsid w:val="007848B4"/>
    <w:rsid w:val="00785CB6"/>
    <w:rsid w:val="00786124"/>
    <w:rsid w:val="00790ED8"/>
    <w:rsid w:val="00791988"/>
    <w:rsid w:val="00794847"/>
    <w:rsid w:val="00794F46"/>
    <w:rsid w:val="0079514B"/>
    <w:rsid w:val="007952CE"/>
    <w:rsid w:val="00796AFC"/>
    <w:rsid w:val="00796E32"/>
    <w:rsid w:val="00797BC2"/>
    <w:rsid w:val="007A23AA"/>
    <w:rsid w:val="007A2DC1"/>
    <w:rsid w:val="007A3484"/>
    <w:rsid w:val="007A34FC"/>
    <w:rsid w:val="007A5BFB"/>
    <w:rsid w:val="007B08DD"/>
    <w:rsid w:val="007B6600"/>
    <w:rsid w:val="007B667E"/>
    <w:rsid w:val="007B6C75"/>
    <w:rsid w:val="007C17B3"/>
    <w:rsid w:val="007C1A8C"/>
    <w:rsid w:val="007C23D3"/>
    <w:rsid w:val="007C2E51"/>
    <w:rsid w:val="007C30AA"/>
    <w:rsid w:val="007C5180"/>
    <w:rsid w:val="007C6A83"/>
    <w:rsid w:val="007D2099"/>
    <w:rsid w:val="007D3319"/>
    <w:rsid w:val="007D335D"/>
    <w:rsid w:val="007D4378"/>
    <w:rsid w:val="007D69D3"/>
    <w:rsid w:val="007D7174"/>
    <w:rsid w:val="007D75FB"/>
    <w:rsid w:val="007E085A"/>
    <w:rsid w:val="007E3314"/>
    <w:rsid w:val="007E4B03"/>
    <w:rsid w:val="007E6DD7"/>
    <w:rsid w:val="007F04A2"/>
    <w:rsid w:val="007F13A4"/>
    <w:rsid w:val="007F19D1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553C"/>
    <w:rsid w:val="008056DE"/>
    <w:rsid w:val="00805B46"/>
    <w:rsid w:val="00806CE9"/>
    <w:rsid w:val="00807E1E"/>
    <w:rsid w:val="008119FD"/>
    <w:rsid w:val="00812ABA"/>
    <w:rsid w:val="0081648A"/>
    <w:rsid w:val="00817B79"/>
    <w:rsid w:val="00821240"/>
    <w:rsid w:val="00822DC6"/>
    <w:rsid w:val="0082354E"/>
    <w:rsid w:val="00825B67"/>
    <w:rsid w:val="00825DC2"/>
    <w:rsid w:val="00826E5E"/>
    <w:rsid w:val="00827327"/>
    <w:rsid w:val="00830189"/>
    <w:rsid w:val="00830B4A"/>
    <w:rsid w:val="0083170F"/>
    <w:rsid w:val="00834AD3"/>
    <w:rsid w:val="00836936"/>
    <w:rsid w:val="00841FA2"/>
    <w:rsid w:val="00842717"/>
    <w:rsid w:val="008433AF"/>
    <w:rsid w:val="00843795"/>
    <w:rsid w:val="0084424D"/>
    <w:rsid w:val="00845CE0"/>
    <w:rsid w:val="00847F0F"/>
    <w:rsid w:val="008510AB"/>
    <w:rsid w:val="0085115E"/>
    <w:rsid w:val="00851C45"/>
    <w:rsid w:val="00852448"/>
    <w:rsid w:val="00854AB5"/>
    <w:rsid w:val="0085651B"/>
    <w:rsid w:val="008644E1"/>
    <w:rsid w:val="008656D3"/>
    <w:rsid w:val="00865AD3"/>
    <w:rsid w:val="00880C48"/>
    <w:rsid w:val="00881268"/>
    <w:rsid w:val="0088194C"/>
    <w:rsid w:val="0088258A"/>
    <w:rsid w:val="00885210"/>
    <w:rsid w:val="00886332"/>
    <w:rsid w:val="008901CE"/>
    <w:rsid w:val="008952AD"/>
    <w:rsid w:val="00896B23"/>
    <w:rsid w:val="00896FAC"/>
    <w:rsid w:val="008A10CF"/>
    <w:rsid w:val="008A26D9"/>
    <w:rsid w:val="008A73DB"/>
    <w:rsid w:val="008A7E8E"/>
    <w:rsid w:val="008B1573"/>
    <w:rsid w:val="008B6CC9"/>
    <w:rsid w:val="008B77F6"/>
    <w:rsid w:val="008C0267"/>
    <w:rsid w:val="008C0C29"/>
    <w:rsid w:val="008C1115"/>
    <w:rsid w:val="008C13A0"/>
    <w:rsid w:val="008C26DE"/>
    <w:rsid w:val="008C7B1A"/>
    <w:rsid w:val="008D247B"/>
    <w:rsid w:val="008D5F47"/>
    <w:rsid w:val="008D712A"/>
    <w:rsid w:val="008D7F4E"/>
    <w:rsid w:val="008D7FA0"/>
    <w:rsid w:val="008E14E8"/>
    <w:rsid w:val="008E277E"/>
    <w:rsid w:val="008E4650"/>
    <w:rsid w:val="008E5BC4"/>
    <w:rsid w:val="008E60A9"/>
    <w:rsid w:val="008E7B07"/>
    <w:rsid w:val="008F1F2A"/>
    <w:rsid w:val="008F210F"/>
    <w:rsid w:val="008F2687"/>
    <w:rsid w:val="008F3638"/>
    <w:rsid w:val="008F4441"/>
    <w:rsid w:val="008F6B4E"/>
    <w:rsid w:val="008F6C0F"/>
    <w:rsid w:val="008F6F31"/>
    <w:rsid w:val="008F74DF"/>
    <w:rsid w:val="009003C7"/>
    <w:rsid w:val="009004FB"/>
    <w:rsid w:val="00900759"/>
    <w:rsid w:val="00902BCB"/>
    <w:rsid w:val="009030C8"/>
    <w:rsid w:val="00903AA1"/>
    <w:rsid w:val="0090524F"/>
    <w:rsid w:val="00905D0A"/>
    <w:rsid w:val="009074A5"/>
    <w:rsid w:val="00910E38"/>
    <w:rsid w:val="009127BA"/>
    <w:rsid w:val="009135E3"/>
    <w:rsid w:val="00914F3D"/>
    <w:rsid w:val="0091775E"/>
    <w:rsid w:val="00921AAD"/>
    <w:rsid w:val="009227A6"/>
    <w:rsid w:val="009245A6"/>
    <w:rsid w:val="00930343"/>
    <w:rsid w:val="00930584"/>
    <w:rsid w:val="00930EC8"/>
    <w:rsid w:val="00931C71"/>
    <w:rsid w:val="00933EC1"/>
    <w:rsid w:val="009348D3"/>
    <w:rsid w:val="0093578D"/>
    <w:rsid w:val="00936576"/>
    <w:rsid w:val="00937B9D"/>
    <w:rsid w:val="00941655"/>
    <w:rsid w:val="00941F76"/>
    <w:rsid w:val="00943954"/>
    <w:rsid w:val="009456BC"/>
    <w:rsid w:val="009478C3"/>
    <w:rsid w:val="00947E4B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670B1"/>
    <w:rsid w:val="009705EE"/>
    <w:rsid w:val="00971985"/>
    <w:rsid w:val="009726DE"/>
    <w:rsid w:val="00972CB5"/>
    <w:rsid w:val="0097325C"/>
    <w:rsid w:val="009741E4"/>
    <w:rsid w:val="009764F3"/>
    <w:rsid w:val="00977927"/>
    <w:rsid w:val="0098135C"/>
    <w:rsid w:val="0098156A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A27BD"/>
    <w:rsid w:val="009A2F51"/>
    <w:rsid w:val="009A5402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3AB6"/>
    <w:rsid w:val="009D4AA0"/>
    <w:rsid w:val="009D4E46"/>
    <w:rsid w:val="009D6363"/>
    <w:rsid w:val="009E0C2B"/>
    <w:rsid w:val="009E1969"/>
    <w:rsid w:val="009E2474"/>
    <w:rsid w:val="009E2E91"/>
    <w:rsid w:val="009E446A"/>
    <w:rsid w:val="009E475D"/>
    <w:rsid w:val="009F2851"/>
    <w:rsid w:val="009F2BF8"/>
    <w:rsid w:val="009F2F6F"/>
    <w:rsid w:val="009F51D3"/>
    <w:rsid w:val="00A03AFA"/>
    <w:rsid w:val="00A03B67"/>
    <w:rsid w:val="00A0517A"/>
    <w:rsid w:val="00A10EFC"/>
    <w:rsid w:val="00A11C11"/>
    <w:rsid w:val="00A139F5"/>
    <w:rsid w:val="00A160BA"/>
    <w:rsid w:val="00A16546"/>
    <w:rsid w:val="00A20060"/>
    <w:rsid w:val="00A23DAD"/>
    <w:rsid w:val="00A25AFD"/>
    <w:rsid w:val="00A265A4"/>
    <w:rsid w:val="00A2692E"/>
    <w:rsid w:val="00A273C4"/>
    <w:rsid w:val="00A30453"/>
    <w:rsid w:val="00A31E36"/>
    <w:rsid w:val="00A33B26"/>
    <w:rsid w:val="00A365F4"/>
    <w:rsid w:val="00A36C1F"/>
    <w:rsid w:val="00A42F20"/>
    <w:rsid w:val="00A433B7"/>
    <w:rsid w:val="00A433D5"/>
    <w:rsid w:val="00A440E4"/>
    <w:rsid w:val="00A46F90"/>
    <w:rsid w:val="00A47D80"/>
    <w:rsid w:val="00A50B5D"/>
    <w:rsid w:val="00A5302E"/>
    <w:rsid w:val="00A53132"/>
    <w:rsid w:val="00A546DC"/>
    <w:rsid w:val="00A54E94"/>
    <w:rsid w:val="00A54F35"/>
    <w:rsid w:val="00A563F2"/>
    <w:rsid w:val="00A566E8"/>
    <w:rsid w:val="00A605D3"/>
    <w:rsid w:val="00A619F8"/>
    <w:rsid w:val="00A65493"/>
    <w:rsid w:val="00A6684C"/>
    <w:rsid w:val="00A67389"/>
    <w:rsid w:val="00A7100E"/>
    <w:rsid w:val="00A73164"/>
    <w:rsid w:val="00A749FD"/>
    <w:rsid w:val="00A75274"/>
    <w:rsid w:val="00A76EEF"/>
    <w:rsid w:val="00A77F3F"/>
    <w:rsid w:val="00A810F9"/>
    <w:rsid w:val="00A81466"/>
    <w:rsid w:val="00A84607"/>
    <w:rsid w:val="00A851FF"/>
    <w:rsid w:val="00A86ECC"/>
    <w:rsid w:val="00A86FCC"/>
    <w:rsid w:val="00A87FA8"/>
    <w:rsid w:val="00A91472"/>
    <w:rsid w:val="00A94DE1"/>
    <w:rsid w:val="00A94E3A"/>
    <w:rsid w:val="00A95FA3"/>
    <w:rsid w:val="00A96296"/>
    <w:rsid w:val="00AA0C01"/>
    <w:rsid w:val="00AA23E1"/>
    <w:rsid w:val="00AA30A0"/>
    <w:rsid w:val="00AA4800"/>
    <w:rsid w:val="00AA54F0"/>
    <w:rsid w:val="00AA6166"/>
    <w:rsid w:val="00AA710D"/>
    <w:rsid w:val="00AB0AEC"/>
    <w:rsid w:val="00AB0AF6"/>
    <w:rsid w:val="00AB0CA3"/>
    <w:rsid w:val="00AB29C8"/>
    <w:rsid w:val="00AB49C0"/>
    <w:rsid w:val="00AB528C"/>
    <w:rsid w:val="00AB6D25"/>
    <w:rsid w:val="00AC1337"/>
    <w:rsid w:val="00AC2335"/>
    <w:rsid w:val="00AC2824"/>
    <w:rsid w:val="00AC6962"/>
    <w:rsid w:val="00AC707D"/>
    <w:rsid w:val="00AC7C00"/>
    <w:rsid w:val="00AD02B9"/>
    <w:rsid w:val="00AD1791"/>
    <w:rsid w:val="00AD4A0D"/>
    <w:rsid w:val="00AD4B64"/>
    <w:rsid w:val="00AE0353"/>
    <w:rsid w:val="00AE1886"/>
    <w:rsid w:val="00AE2D4B"/>
    <w:rsid w:val="00AE4F99"/>
    <w:rsid w:val="00AF1940"/>
    <w:rsid w:val="00AF41AA"/>
    <w:rsid w:val="00AF64B9"/>
    <w:rsid w:val="00AF7814"/>
    <w:rsid w:val="00B00850"/>
    <w:rsid w:val="00B01674"/>
    <w:rsid w:val="00B03587"/>
    <w:rsid w:val="00B047E6"/>
    <w:rsid w:val="00B04B30"/>
    <w:rsid w:val="00B04D56"/>
    <w:rsid w:val="00B073A5"/>
    <w:rsid w:val="00B14695"/>
    <w:rsid w:val="00B14952"/>
    <w:rsid w:val="00B1552F"/>
    <w:rsid w:val="00B16133"/>
    <w:rsid w:val="00B16655"/>
    <w:rsid w:val="00B16A12"/>
    <w:rsid w:val="00B16C44"/>
    <w:rsid w:val="00B2213E"/>
    <w:rsid w:val="00B2279F"/>
    <w:rsid w:val="00B271B3"/>
    <w:rsid w:val="00B31C84"/>
    <w:rsid w:val="00B31E5A"/>
    <w:rsid w:val="00B33076"/>
    <w:rsid w:val="00B33F3F"/>
    <w:rsid w:val="00B3565E"/>
    <w:rsid w:val="00B36C4C"/>
    <w:rsid w:val="00B37AC0"/>
    <w:rsid w:val="00B37D4B"/>
    <w:rsid w:val="00B414E7"/>
    <w:rsid w:val="00B43686"/>
    <w:rsid w:val="00B450BC"/>
    <w:rsid w:val="00B53C97"/>
    <w:rsid w:val="00B55957"/>
    <w:rsid w:val="00B5623E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E5"/>
    <w:rsid w:val="00B84209"/>
    <w:rsid w:val="00B848A6"/>
    <w:rsid w:val="00B85EBE"/>
    <w:rsid w:val="00B8728C"/>
    <w:rsid w:val="00B90699"/>
    <w:rsid w:val="00B914E9"/>
    <w:rsid w:val="00B922BF"/>
    <w:rsid w:val="00B93525"/>
    <w:rsid w:val="00B94ECA"/>
    <w:rsid w:val="00B956EE"/>
    <w:rsid w:val="00BA0AA8"/>
    <w:rsid w:val="00BA16B0"/>
    <w:rsid w:val="00BA2BA1"/>
    <w:rsid w:val="00BA2C27"/>
    <w:rsid w:val="00BA34D6"/>
    <w:rsid w:val="00BA4878"/>
    <w:rsid w:val="00BA4F57"/>
    <w:rsid w:val="00BA6160"/>
    <w:rsid w:val="00BB0C00"/>
    <w:rsid w:val="00BB1647"/>
    <w:rsid w:val="00BB4F09"/>
    <w:rsid w:val="00BB7D2D"/>
    <w:rsid w:val="00BC05D5"/>
    <w:rsid w:val="00BC1507"/>
    <w:rsid w:val="00BC3CE9"/>
    <w:rsid w:val="00BC7BDD"/>
    <w:rsid w:val="00BD32FC"/>
    <w:rsid w:val="00BD374A"/>
    <w:rsid w:val="00BD4E33"/>
    <w:rsid w:val="00BD6B8B"/>
    <w:rsid w:val="00BD7D43"/>
    <w:rsid w:val="00BE1030"/>
    <w:rsid w:val="00BE6B9F"/>
    <w:rsid w:val="00BF1C23"/>
    <w:rsid w:val="00BF45CD"/>
    <w:rsid w:val="00BF45EF"/>
    <w:rsid w:val="00BF5F56"/>
    <w:rsid w:val="00C003A5"/>
    <w:rsid w:val="00C02971"/>
    <w:rsid w:val="00C030DE"/>
    <w:rsid w:val="00C11B8F"/>
    <w:rsid w:val="00C138C7"/>
    <w:rsid w:val="00C1753F"/>
    <w:rsid w:val="00C2044E"/>
    <w:rsid w:val="00C20FD7"/>
    <w:rsid w:val="00C22105"/>
    <w:rsid w:val="00C227E0"/>
    <w:rsid w:val="00C244B6"/>
    <w:rsid w:val="00C251CA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7E20"/>
    <w:rsid w:val="00C50E2D"/>
    <w:rsid w:val="00C5133D"/>
    <w:rsid w:val="00C52942"/>
    <w:rsid w:val="00C52F93"/>
    <w:rsid w:val="00C5302A"/>
    <w:rsid w:val="00C532C4"/>
    <w:rsid w:val="00C54AC6"/>
    <w:rsid w:val="00C54BFA"/>
    <w:rsid w:val="00C55286"/>
    <w:rsid w:val="00C600B7"/>
    <w:rsid w:val="00C61947"/>
    <w:rsid w:val="00C61A79"/>
    <w:rsid w:val="00C61BBA"/>
    <w:rsid w:val="00C626A3"/>
    <w:rsid w:val="00C63F12"/>
    <w:rsid w:val="00C64A37"/>
    <w:rsid w:val="00C65169"/>
    <w:rsid w:val="00C70EE0"/>
    <w:rsid w:val="00C7158E"/>
    <w:rsid w:val="00C71789"/>
    <w:rsid w:val="00C7180A"/>
    <w:rsid w:val="00C72016"/>
    <w:rsid w:val="00C7250B"/>
    <w:rsid w:val="00C7346B"/>
    <w:rsid w:val="00C734DE"/>
    <w:rsid w:val="00C74484"/>
    <w:rsid w:val="00C745A7"/>
    <w:rsid w:val="00C751E9"/>
    <w:rsid w:val="00C75E9C"/>
    <w:rsid w:val="00C77C0E"/>
    <w:rsid w:val="00C80B00"/>
    <w:rsid w:val="00C827EF"/>
    <w:rsid w:val="00C834C2"/>
    <w:rsid w:val="00C86D17"/>
    <w:rsid w:val="00C914D6"/>
    <w:rsid w:val="00C91687"/>
    <w:rsid w:val="00C91BB1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249"/>
    <w:rsid w:val="00CB2E08"/>
    <w:rsid w:val="00CB3759"/>
    <w:rsid w:val="00CB3DA4"/>
    <w:rsid w:val="00CB4056"/>
    <w:rsid w:val="00CB43B0"/>
    <w:rsid w:val="00CB7DA5"/>
    <w:rsid w:val="00CC0B07"/>
    <w:rsid w:val="00CC443A"/>
    <w:rsid w:val="00CC6ACB"/>
    <w:rsid w:val="00CC739E"/>
    <w:rsid w:val="00CC7CD9"/>
    <w:rsid w:val="00CD5189"/>
    <w:rsid w:val="00CD5249"/>
    <w:rsid w:val="00CD58B7"/>
    <w:rsid w:val="00CD6FD6"/>
    <w:rsid w:val="00CD701B"/>
    <w:rsid w:val="00CE1543"/>
    <w:rsid w:val="00CE3756"/>
    <w:rsid w:val="00CE5F66"/>
    <w:rsid w:val="00CE74BC"/>
    <w:rsid w:val="00CE7587"/>
    <w:rsid w:val="00CF19CF"/>
    <w:rsid w:val="00CF1ABE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47E9"/>
    <w:rsid w:val="00D05F6A"/>
    <w:rsid w:val="00D10728"/>
    <w:rsid w:val="00D14AF9"/>
    <w:rsid w:val="00D1641E"/>
    <w:rsid w:val="00D2295E"/>
    <w:rsid w:val="00D230C8"/>
    <w:rsid w:val="00D23225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6C5C"/>
    <w:rsid w:val="00D517DB"/>
    <w:rsid w:val="00D5195D"/>
    <w:rsid w:val="00D53297"/>
    <w:rsid w:val="00D53BD9"/>
    <w:rsid w:val="00D54542"/>
    <w:rsid w:val="00D54D5D"/>
    <w:rsid w:val="00D616D2"/>
    <w:rsid w:val="00D61E74"/>
    <w:rsid w:val="00D63455"/>
    <w:rsid w:val="00D63B5F"/>
    <w:rsid w:val="00D6515A"/>
    <w:rsid w:val="00D66BAF"/>
    <w:rsid w:val="00D6730B"/>
    <w:rsid w:val="00D70EF7"/>
    <w:rsid w:val="00D81026"/>
    <w:rsid w:val="00D8127C"/>
    <w:rsid w:val="00D82B38"/>
    <w:rsid w:val="00D8397C"/>
    <w:rsid w:val="00D84810"/>
    <w:rsid w:val="00D84D61"/>
    <w:rsid w:val="00D92107"/>
    <w:rsid w:val="00D92AC8"/>
    <w:rsid w:val="00D9437D"/>
    <w:rsid w:val="00D94EED"/>
    <w:rsid w:val="00D96026"/>
    <w:rsid w:val="00D962DB"/>
    <w:rsid w:val="00D96ABC"/>
    <w:rsid w:val="00DA077F"/>
    <w:rsid w:val="00DA177D"/>
    <w:rsid w:val="00DA4FA9"/>
    <w:rsid w:val="00DA56C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5BB4"/>
    <w:rsid w:val="00DC654F"/>
    <w:rsid w:val="00DC6708"/>
    <w:rsid w:val="00DC7945"/>
    <w:rsid w:val="00DC7B28"/>
    <w:rsid w:val="00DD0B46"/>
    <w:rsid w:val="00DD3688"/>
    <w:rsid w:val="00DD4B8C"/>
    <w:rsid w:val="00DD5E7D"/>
    <w:rsid w:val="00DD762E"/>
    <w:rsid w:val="00DD772F"/>
    <w:rsid w:val="00DE0F5C"/>
    <w:rsid w:val="00DE12FB"/>
    <w:rsid w:val="00DE5583"/>
    <w:rsid w:val="00DE5735"/>
    <w:rsid w:val="00DE7043"/>
    <w:rsid w:val="00DF36CE"/>
    <w:rsid w:val="00DF3DD8"/>
    <w:rsid w:val="00DF6AF8"/>
    <w:rsid w:val="00E01436"/>
    <w:rsid w:val="00E045BD"/>
    <w:rsid w:val="00E0531A"/>
    <w:rsid w:val="00E1055A"/>
    <w:rsid w:val="00E12534"/>
    <w:rsid w:val="00E16073"/>
    <w:rsid w:val="00E17B77"/>
    <w:rsid w:val="00E219FB"/>
    <w:rsid w:val="00E221D1"/>
    <w:rsid w:val="00E224FF"/>
    <w:rsid w:val="00E23337"/>
    <w:rsid w:val="00E23AE1"/>
    <w:rsid w:val="00E24903"/>
    <w:rsid w:val="00E259EA"/>
    <w:rsid w:val="00E260D2"/>
    <w:rsid w:val="00E2739C"/>
    <w:rsid w:val="00E32061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5D4C"/>
    <w:rsid w:val="00E76D26"/>
    <w:rsid w:val="00E80306"/>
    <w:rsid w:val="00E804E9"/>
    <w:rsid w:val="00E8090B"/>
    <w:rsid w:val="00E8228C"/>
    <w:rsid w:val="00E83849"/>
    <w:rsid w:val="00E84382"/>
    <w:rsid w:val="00E859F4"/>
    <w:rsid w:val="00E916D4"/>
    <w:rsid w:val="00E94212"/>
    <w:rsid w:val="00EA0038"/>
    <w:rsid w:val="00EA1CAD"/>
    <w:rsid w:val="00EA69A7"/>
    <w:rsid w:val="00EA7DFA"/>
    <w:rsid w:val="00EB05D8"/>
    <w:rsid w:val="00EB1390"/>
    <w:rsid w:val="00EB2C71"/>
    <w:rsid w:val="00EB3A9D"/>
    <w:rsid w:val="00EB4340"/>
    <w:rsid w:val="00EB4CD1"/>
    <w:rsid w:val="00EB556D"/>
    <w:rsid w:val="00EB5A7D"/>
    <w:rsid w:val="00EC105F"/>
    <w:rsid w:val="00EC1B8F"/>
    <w:rsid w:val="00EC2346"/>
    <w:rsid w:val="00EC7CB5"/>
    <w:rsid w:val="00ED3929"/>
    <w:rsid w:val="00ED55C0"/>
    <w:rsid w:val="00ED56FE"/>
    <w:rsid w:val="00ED5C94"/>
    <w:rsid w:val="00ED682B"/>
    <w:rsid w:val="00ED7905"/>
    <w:rsid w:val="00ED7E9B"/>
    <w:rsid w:val="00EE1A1E"/>
    <w:rsid w:val="00EE21A7"/>
    <w:rsid w:val="00EE3AA0"/>
    <w:rsid w:val="00EE41D5"/>
    <w:rsid w:val="00EE4EFF"/>
    <w:rsid w:val="00EE5A9F"/>
    <w:rsid w:val="00EE6A52"/>
    <w:rsid w:val="00EF04B9"/>
    <w:rsid w:val="00EF0AE5"/>
    <w:rsid w:val="00EF0D57"/>
    <w:rsid w:val="00EF0ED3"/>
    <w:rsid w:val="00EF18F5"/>
    <w:rsid w:val="00EF7033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6245"/>
    <w:rsid w:val="00F17991"/>
    <w:rsid w:val="00F20B13"/>
    <w:rsid w:val="00F2506E"/>
    <w:rsid w:val="00F26008"/>
    <w:rsid w:val="00F265A0"/>
    <w:rsid w:val="00F27C8F"/>
    <w:rsid w:val="00F31A7D"/>
    <w:rsid w:val="00F32749"/>
    <w:rsid w:val="00F331DE"/>
    <w:rsid w:val="00F33655"/>
    <w:rsid w:val="00F37172"/>
    <w:rsid w:val="00F408C3"/>
    <w:rsid w:val="00F40A15"/>
    <w:rsid w:val="00F428DE"/>
    <w:rsid w:val="00F429B4"/>
    <w:rsid w:val="00F43258"/>
    <w:rsid w:val="00F4477E"/>
    <w:rsid w:val="00F46733"/>
    <w:rsid w:val="00F5488E"/>
    <w:rsid w:val="00F612E9"/>
    <w:rsid w:val="00F622D3"/>
    <w:rsid w:val="00F66ADD"/>
    <w:rsid w:val="00F67D8F"/>
    <w:rsid w:val="00F70414"/>
    <w:rsid w:val="00F70EE0"/>
    <w:rsid w:val="00F72227"/>
    <w:rsid w:val="00F75072"/>
    <w:rsid w:val="00F759EF"/>
    <w:rsid w:val="00F76554"/>
    <w:rsid w:val="00F802BE"/>
    <w:rsid w:val="00F80ECF"/>
    <w:rsid w:val="00F827BE"/>
    <w:rsid w:val="00F86024"/>
    <w:rsid w:val="00F8611A"/>
    <w:rsid w:val="00F86E5E"/>
    <w:rsid w:val="00F87818"/>
    <w:rsid w:val="00F87B4E"/>
    <w:rsid w:val="00F9020C"/>
    <w:rsid w:val="00F91C52"/>
    <w:rsid w:val="00F9453A"/>
    <w:rsid w:val="00F9515F"/>
    <w:rsid w:val="00F963E6"/>
    <w:rsid w:val="00F97203"/>
    <w:rsid w:val="00F975E8"/>
    <w:rsid w:val="00FA0360"/>
    <w:rsid w:val="00FA5128"/>
    <w:rsid w:val="00FA5E66"/>
    <w:rsid w:val="00FA6B8A"/>
    <w:rsid w:val="00FB4234"/>
    <w:rsid w:val="00FB42D4"/>
    <w:rsid w:val="00FB4D0E"/>
    <w:rsid w:val="00FB5136"/>
    <w:rsid w:val="00FB5906"/>
    <w:rsid w:val="00FB61A9"/>
    <w:rsid w:val="00FB6ABD"/>
    <w:rsid w:val="00FB762F"/>
    <w:rsid w:val="00FC0354"/>
    <w:rsid w:val="00FC2AED"/>
    <w:rsid w:val="00FC7EBF"/>
    <w:rsid w:val="00FD19F4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paragraph" w:customStyle="1" w:styleId="boczek">
    <w:name w:val="boczek"/>
    <w:basedOn w:val="Normalny"/>
    <w:qFormat/>
    <w:rsid w:val="00921AAD"/>
    <w:pPr>
      <w:framePr w:hSpace="141" w:wrap="around" w:vAnchor="text" w:hAnchor="margin" w:y="135"/>
      <w:spacing w:before="40" w:after="40"/>
    </w:pPr>
    <w:rPr>
      <w:rFonts w:eastAsia="Times New Roman"/>
      <w:color w:val="000000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ED7E9B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yperlink" Target="http://swaid.stat.gov.pl/AtlasRegionow/AtlasRegionowMapa.asp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swaid.stat.gov.pl/AtlasRegionow/AtlasRegionowMapa.aspx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wroclaw.stat.gov.pl/" TargetMode="Externa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bdl.stat.gov.pl/BDL/dane/podgrup/temat" TargetMode="Externa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24" Type="http://schemas.openxmlformats.org/officeDocument/2006/relationships/hyperlink" Target="https://wroclaw.stat.gov.pl/publikacje-i-foldery/inne-opracowania/raport-o-sytuacji-spoleczno-gospodarczej-wojewodztwa-dolnoslaskiego-2023,1,12.html" TargetMode="External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118,pojecie.html" TargetMode="External"/><Relationship Id="rId28" Type="http://schemas.openxmlformats.org/officeDocument/2006/relationships/hyperlink" Target="https://stat.gov.pl/metainformacje/slownik-pojec/pojecia-stosowane-w-statystyce-publicznej/2118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roclaw.stat.gov.pl/publikacje-i-foldery/inne-opracowania/raport-o-sytuacji-spoleczno-gospodarczej-wojewodztwa-dolnoslaskiego-2023,1,12.html" TargetMode="External"/><Relationship Id="rId31" Type="http://schemas.openxmlformats.org/officeDocument/2006/relationships/hyperlink" Target="https://www.facebook.com/USWroclaw/?modal=admin_todo_tou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old-strateg.stat.gov.pl/Home/Strateg" TargetMode="External"/><Relationship Id="rId27" Type="http://schemas.openxmlformats.org/officeDocument/2006/relationships/hyperlink" Target="http://old-strateg.stat.gov.pl/Home/Strateg" TargetMode="External"/><Relationship Id="rId30" Type="http://schemas.openxmlformats.org/officeDocument/2006/relationships/hyperlink" Target="mailto:A.Ilczuk@stat.gov.pl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70690F-9AF9-4C35-8674-983FB596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41</TotalTime>
  <Pages>5</Pages>
  <Words>2195</Words>
  <Characters>13170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na temt pomocy społecznej w województwie dolnośląskim w 2022 r.</vt:lpstr>
    </vt:vector>
  </TitlesOfParts>
  <Company/>
  <LinksUpToDate>false</LinksUpToDate>
  <CharactersWithSpaces>15335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na temt pomocy społecznej w województwie dolnośląskim w 2022 r.</dc:title>
  <dc:subject/>
  <dc:creator>Madajczak Aneta</dc:creator>
  <cp:keywords/>
  <dc:description/>
  <cp:lastModifiedBy>Girul Agata</cp:lastModifiedBy>
  <cp:revision>94</cp:revision>
  <cp:lastPrinted>2023-07-13T09:46:00Z</cp:lastPrinted>
  <dcterms:created xsi:type="dcterms:W3CDTF">2023-07-24T09:38:00Z</dcterms:created>
  <dcterms:modified xsi:type="dcterms:W3CDTF">2023-07-25T06:01:00Z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